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DC7CE" w14:textId="1B6A2284" w:rsidR="002E2691" w:rsidRDefault="001F245D">
      <w:pPr>
        <w:pStyle w:val="Corpotesto"/>
        <w:ind w:left="1415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anchor distT="0" distB="0" distL="114300" distR="114300" simplePos="0" relativeHeight="487616512" behindDoc="0" locked="0" layoutInCell="1" allowOverlap="1" wp14:anchorId="3E656203" wp14:editId="28A3BDA4">
            <wp:simplePos x="0" y="0"/>
            <wp:positionH relativeFrom="column">
              <wp:posOffset>949007</wp:posOffset>
            </wp:positionH>
            <wp:positionV relativeFrom="paragraph">
              <wp:posOffset>59055</wp:posOffset>
            </wp:positionV>
            <wp:extent cx="5253677" cy="1554491"/>
            <wp:effectExtent l="0" t="0" r="4445" b="7620"/>
            <wp:wrapSquare wrapText="bothSides"/>
            <wp:docPr id="1071079668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79668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677" cy="1554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871428" w14:textId="0984F646" w:rsidR="002E2691" w:rsidRDefault="002E2691">
      <w:pPr>
        <w:pStyle w:val="Corpotesto"/>
        <w:rPr>
          <w:rFonts w:ascii="Times New Roman"/>
          <w:i w:val="0"/>
          <w:sz w:val="21"/>
        </w:rPr>
      </w:pPr>
    </w:p>
    <w:p w14:paraId="773AFF29" w14:textId="77777777" w:rsidR="003A2840" w:rsidRPr="003A2840" w:rsidRDefault="003A2840" w:rsidP="003A2840">
      <w:pPr>
        <w:pStyle w:val="Titolo"/>
        <w:rPr>
          <w:smallCaps/>
          <w:sz w:val="8"/>
        </w:rPr>
      </w:pPr>
    </w:p>
    <w:p w14:paraId="53FA36D5" w14:textId="31A5C075" w:rsidR="003A2840" w:rsidRDefault="003A2840" w:rsidP="003A2840">
      <w:pPr>
        <w:pStyle w:val="Titolo"/>
        <w:rPr>
          <w:smallCaps/>
          <w:spacing w:val="-2"/>
        </w:rPr>
      </w:pPr>
      <w:r>
        <w:rPr>
          <w:smallCaps/>
        </w:rPr>
        <w:t>Piano</w:t>
      </w:r>
      <w:r>
        <w:rPr>
          <w:smallCaps/>
          <w:spacing w:val="-4"/>
        </w:rPr>
        <w:t xml:space="preserve"> </w:t>
      </w:r>
      <w:r>
        <w:rPr>
          <w:smallCaps/>
        </w:rPr>
        <w:t>Educativo</w:t>
      </w:r>
      <w:r>
        <w:rPr>
          <w:smallCaps/>
          <w:spacing w:val="-3"/>
        </w:rPr>
        <w:t xml:space="preserve"> </w:t>
      </w:r>
      <w:r>
        <w:rPr>
          <w:smallCaps/>
          <w:spacing w:val="-2"/>
        </w:rPr>
        <w:t>Individualizzato</w:t>
      </w:r>
    </w:p>
    <w:p w14:paraId="3ED52112" w14:textId="6E39031B" w:rsidR="003A2840" w:rsidRPr="003A2840" w:rsidRDefault="003A2840" w:rsidP="003A2840">
      <w:pPr>
        <w:pStyle w:val="Titolo"/>
        <w:rPr>
          <w:b w:val="0"/>
          <w:sz w:val="28"/>
        </w:rPr>
      </w:pPr>
      <w:r w:rsidRPr="003A2840">
        <w:rPr>
          <w:b w:val="0"/>
          <w:sz w:val="28"/>
        </w:rPr>
        <w:t xml:space="preserve">(ART. 7, D. LGS. 13 APRILE 2017, N. 66 e </w:t>
      </w:r>
      <w:proofErr w:type="spellStart"/>
      <w:r w:rsidRPr="003A2840">
        <w:rPr>
          <w:b w:val="0"/>
          <w:sz w:val="28"/>
        </w:rPr>
        <w:t>s.m.i.</w:t>
      </w:r>
      <w:proofErr w:type="spellEnd"/>
      <w:r w:rsidRPr="003A2840">
        <w:rPr>
          <w:b w:val="0"/>
          <w:sz w:val="28"/>
        </w:rPr>
        <w:t>)</w:t>
      </w:r>
    </w:p>
    <w:p w14:paraId="1516D3EE" w14:textId="53972327" w:rsidR="003A2840" w:rsidRPr="003A2840" w:rsidRDefault="003A2840" w:rsidP="003A2840">
      <w:pPr>
        <w:spacing w:before="200"/>
        <w:ind w:left="1971" w:right="1860"/>
        <w:jc w:val="center"/>
        <w:rPr>
          <w:rFonts w:ascii="Times New Roman"/>
          <w:sz w:val="28"/>
        </w:rPr>
      </w:pPr>
      <w:r>
        <w:rPr>
          <w:rFonts w:ascii="Times New Roman"/>
          <w:b/>
          <w:sz w:val="32"/>
        </w:rPr>
        <w:t xml:space="preserve">Anno Scolastico  </w:t>
      </w:r>
    </w:p>
    <w:p w14:paraId="276964D5" w14:textId="17CC807E" w:rsidR="001F245D" w:rsidRDefault="001F245D">
      <w:pPr>
        <w:pStyle w:val="Titolo"/>
        <w:rPr>
          <w:smallCaps/>
        </w:rPr>
      </w:pPr>
    </w:p>
    <w:p w14:paraId="4664DEFC" w14:textId="24DD515A" w:rsidR="002E2691" w:rsidRDefault="00657A8B" w:rsidP="003A2840">
      <w:pPr>
        <w:tabs>
          <w:tab w:val="left" w:pos="6665"/>
        </w:tabs>
        <w:spacing w:before="189"/>
        <w:ind w:left="142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 w:rsidR="003A2840">
        <w:rPr>
          <w:rFonts w:ascii="Times New Roman"/>
          <w:sz w:val="32"/>
        </w:rPr>
        <w:t xml:space="preserve">: </w:t>
      </w:r>
    </w:p>
    <w:p w14:paraId="26CB5179" w14:textId="1F30F12A" w:rsidR="002E2691" w:rsidRDefault="00657A8B" w:rsidP="003A2840">
      <w:pPr>
        <w:tabs>
          <w:tab w:val="left" w:pos="4094"/>
        </w:tabs>
        <w:spacing w:before="191"/>
        <w:ind w:left="142"/>
        <w:rPr>
          <w:rFonts w:ascii="Times New Roman"/>
        </w:rPr>
      </w:pPr>
      <w:r>
        <w:rPr>
          <w:rFonts w:ascii="Times New Roman"/>
        </w:rPr>
        <w:t>codice sostitutivo personale</w:t>
      </w:r>
      <w:r w:rsidR="003A2840">
        <w:rPr>
          <w:rFonts w:ascii="Times New Roman"/>
        </w:rPr>
        <w:t xml:space="preserve">: </w:t>
      </w:r>
    </w:p>
    <w:p w14:paraId="61016652" w14:textId="75943EDC" w:rsidR="002E2691" w:rsidRDefault="00657A8B" w:rsidP="003A2840">
      <w:pPr>
        <w:tabs>
          <w:tab w:val="left" w:pos="3475"/>
          <w:tab w:val="left" w:pos="7687"/>
        </w:tabs>
        <w:spacing w:before="179"/>
        <w:ind w:left="142" w:right="3045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 w:rsidR="003A2840">
        <w:rPr>
          <w:rFonts w:ascii="Times New Roman"/>
          <w:sz w:val="28"/>
        </w:rPr>
        <w:t xml:space="preserve">:       </w:t>
      </w:r>
      <w:r>
        <w:rPr>
          <w:rFonts w:ascii="Times New Roman"/>
          <w:spacing w:val="64"/>
          <w:sz w:val="28"/>
        </w:rPr>
        <w:t xml:space="preserve"> 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Plesso o sede</w:t>
      </w:r>
      <w:r w:rsidR="003A2840">
        <w:rPr>
          <w:rFonts w:ascii="Times New Roman"/>
          <w:sz w:val="28"/>
        </w:rPr>
        <w:t xml:space="preserve">:   </w:t>
      </w:r>
    </w:p>
    <w:p w14:paraId="0DBF500D" w14:textId="77777777" w:rsidR="002E2691" w:rsidRDefault="00657A8B" w:rsidP="003A2840">
      <w:pPr>
        <w:spacing w:before="186"/>
        <w:ind w:left="142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 disabilità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2"/>
          <w:sz w:val="28"/>
        </w:rPr>
        <w:t xml:space="preserve"> dell'inclusione</w:t>
      </w:r>
    </w:p>
    <w:p w14:paraId="7F6ECAA6" w14:textId="322C4E4B" w:rsidR="002E2691" w:rsidRDefault="00657A8B" w:rsidP="003A2840">
      <w:pPr>
        <w:tabs>
          <w:tab w:val="left" w:pos="4770"/>
        </w:tabs>
        <w:spacing w:before="59" w:line="360" w:lineRule="auto"/>
        <w:ind w:left="142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 in data</w:t>
      </w:r>
      <w:bookmarkStart w:id="0" w:name="_Hlk146968680"/>
      <w:bookmarkEnd w:id="0"/>
      <w:r w:rsidR="003A2840">
        <w:rPr>
          <w:rFonts w:ascii="Times New Roman"/>
          <w:sz w:val="24"/>
        </w:rPr>
        <w:t xml:space="preserve">: </w:t>
      </w:r>
    </w:p>
    <w:p w14:paraId="586150E4" w14:textId="70ED70CA" w:rsidR="00477E3A" w:rsidRDefault="00657A8B" w:rsidP="003A2840">
      <w:pPr>
        <w:tabs>
          <w:tab w:val="left" w:pos="3004"/>
          <w:tab w:val="left" w:pos="4595"/>
          <w:tab w:val="left" w:pos="4826"/>
          <w:tab w:val="left" w:pos="6753"/>
        </w:tabs>
        <w:spacing w:before="37" w:line="360" w:lineRule="auto"/>
        <w:ind w:left="142" w:right="4190"/>
        <w:rPr>
          <w:rFonts w:ascii="Times New Roman" w:hAnsi="Times New Roman"/>
        </w:rPr>
      </w:pPr>
      <w:r>
        <w:rPr>
          <w:rFonts w:ascii="Times New Roman" w:hAnsi="Times New Roman"/>
        </w:rPr>
        <w:t>Data scadenza o rivedibilità:</w:t>
      </w:r>
      <w:r w:rsidR="00477E3A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4158204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450997">
            <w:rPr>
              <w:rFonts w:ascii="MS Gothic" w:eastAsia="MS Gothic" w:hAnsi="MS Gothic" w:hint="eastAsia"/>
            </w:rPr>
            <w:t>☐</w:t>
          </w:r>
        </w:sdtContent>
      </w:sdt>
      <w:r w:rsidR="00477E3A">
        <w:rPr>
          <w:rFonts w:ascii="Times New Roman" w:hAnsi="Times New Roman"/>
        </w:rPr>
        <w:t xml:space="preserve"> </w:t>
      </w:r>
      <w:r w:rsidR="003A2840">
        <w:rPr>
          <w:rFonts w:ascii="Times New Roman"/>
          <w:sz w:val="24"/>
        </w:rPr>
        <w:t xml:space="preserve">          </w:t>
      </w:r>
      <w:r w:rsidR="003A2840">
        <w:rPr>
          <w:rFonts w:ascii="Times New Roman" w:hAnsi="Times New Roman"/>
        </w:rPr>
        <w:t xml:space="preserve">        </w:t>
      </w:r>
      <w:r w:rsidR="00477E3A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260345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33238">
            <w:rPr>
              <w:rFonts w:ascii="MS Gothic" w:eastAsia="MS Gothic" w:hAnsi="MS Gothic" w:hint="eastAsia"/>
            </w:rPr>
            <w:t>☐</w:t>
          </w:r>
        </w:sdtContent>
      </w:sdt>
      <w:r w:rsidR="00477E3A">
        <w:rPr>
          <w:rFonts w:ascii="Times New Roman" w:hAnsi="Times New Roman"/>
        </w:rPr>
        <w:t xml:space="preserve"> Non indicata</w:t>
      </w:r>
    </w:p>
    <w:p w14:paraId="613B6C86" w14:textId="77777777" w:rsidR="003A2840" w:rsidRDefault="00657A8B" w:rsidP="003A2840">
      <w:pPr>
        <w:tabs>
          <w:tab w:val="left" w:pos="3004"/>
          <w:tab w:val="left" w:pos="4595"/>
          <w:tab w:val="left" w:pos="4826"/>
          <w:tab w:val="left" w:pos="6753"/>
        </w:tabs>
        <w:spacing w:before="37" w:line="393" w:lineRule="auto"/>
        <w:ind w:left="142" w:right="41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>redatto in data</w:t>
      </w:r>
      <w:r w:rsidR="003A2840">
        <w:rPr>
          <w:rFonts w:ascii="Times New Roman" w:hAnsi="Times New Roman"/>
          <w:sz w:val="24"/>
        </w:rPr>
        <w:t xml:space="preserve">: </w:t>
      </w:r>
    </w:p>
    <w:p w14:paraId="28692E25" w14:textId="41688176" w:rsidR="002E2691" w:rsidRDefault="00657A8B" w:rsidP="003A2840">
      <w:pPr>
        <w:tabs>
          <w:tab w:val="left" w:pos="3004"/>
          <w:tab w:val="left" w:pos="4595"/>
          <w:tab w:val="left" w:pos="4826"/>
          <w:tab w:val="left" w:pos="6753"/>
        </w:tabs>
        <w:spacing w:before="37" w:line="393" w:lineRule="auto"/>
        <w:ind w:left="142" w:right="41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Nella fase transitoria:</w:t>
      </w:r>
    </w:p>
    <w:p w14:paraId="661C09D2" w14:textId="7021F83D" w:rsidR="002E2691" w:rsidRDefault="00F5386C">
      <w:pPr>
        <w:spacing w:before="4"/>
        <w:ind w:left="571"/>
        <w:rPr>
          <w:rFonts w:ascii="Times New Roman" w:hAnsi="Times New Roman"/>
        </w:rPr>
      </w:pPr>
      <w:sdt>
        <w:sdtPr>
          <w:rPr>
            <w:rFonts w:ascii="MS Gothic" w:eastAsia="MS Gothic" w:hAnsi="MS Gothic" w:hint="eastAsia"/>
            <w:sz w:val="24"/>
          </w:rPr>
          <w:id w:val="1192027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851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57A8B">
        <w:rPr>
          <w:rFonts w:ascii="Times New Roman" w:hAnsi="Times New Roman"/>
          <w:spacing w:val="42"/>
          <w:sz w:val="24"/>
        </w:rPr>
        <w:t xml:space="preserve"> </w:t>
      </w:r>
      <w:r w:rsidR="00657A8B">
        <w:rPr>
          <w:rFonts w:ascii="Times New Roman" w:hAnsi="Times New Roman"/>
          <w:sz w:val="28"/>
        </w:rPr>
        <w:t>P</w:t>
      </w:r>
      <w:r w:rsidR="00657A8B">
        <w:rPr>
          <w:rFonts w:ascii="Times New Roman" w:hAnsi="Times New Roman"/>
        </w:rPr>
        <w:t>ROFILO</w:t>
      </w:r>
      <w:r w:rsidR="00657A8B">
        <w:rPr>
          <w:rFonts w:ascii="Times New Roman" w:hAnsi="Times New Roman"/>
          <w:spacing w:val="-5"/>
        </w:rPr>
        <w:t xml:space="preserve"> </w:t>
      </w:r>
      <w:r w:rsidR="00657A8B">
        <w:rPr>
          <w:rFonts w:ascii="Times New Roman" w:hAnsi="Times New Roman"/>
        </w:rPr>
        <w:t>DI</w:t>
      </w:r>
      <w:r w:rsidR="00657A8B">
        <w:rPr>
          <w:rFonts w:ascii="Times New Roman" w:hAnsi="Times New Roman"/>
          <w:spacing w:val="-5"/>
        </w:rPr>
        <w:t xml:space="preserve"> </w:t>
      </w:r>
      <w:r w:rsidR="00657A8B">
        <w:rPr>
          <w:rFonts w:ascii="Times New Roman" w:hAnsi="Times New Roman"/>
          <w:sz w:val="28"/>
        </w:rPr>
        <w:t>F</w:t>
      </w:r>
      <w:r w:rsidR="00657A8B">
        <w:rPr>
          <w:rFonts w:ascii="Times New Roman" w:hAnsi="Times New Roman"/>
        </w:rPr>
        <w:t>UNZIONAMENTO</w:t>
      </w:r>
      <w:r w:rsidR="00657A8B">
        <w:rPr>
          <w:rFonts w:ascii="Times New Roman" w:hAnsi="Times New Roman"/>
          <w:spacing w:val="-5"/>
        </w:rPr>
        <w:t xml:space="preserve"> </w:t>
      </w:r>
      <w:r w:rsidR="00657A8B">
        <w:rPr>
          <w:rFonts w:ascii="Times New Roman" w:hAnsi="Times New Roman"/>
        </w:rPr>
        <w:t>NON</w:t>
      </w:r>
      <w:r w:rsidR="00657A8B">
        <w:rPr>
          <w:rFonts w:ascii="Times New Roman" w:hAnsi="Times New Roman"/>
          <w:spacing w:val="-3"/>
        </w:rPr>
        <w:t xml:space="preserve"> </w:t>
      </w:r>
      <w:r w:rsidR="00657A8B">
        <w:rPr>
          <w:rFonts w:ascii="Times New Roman" w:hAnsi="Times New Roman"/>
          <w:spacing w:val="-2"/>
        </w:rPr>
        <w:t>DISPONIBILE</w:t>
      </w:r>
    </w:p>
    <w:p w14:paraId="5CB1A8F6" w14:textId="201B2297" w:rsidR="002E2691" w:rsidRDefault="00657A8B">
      <w:pPr>
        <w:tabs>
          <w:tab w:val="left" w:pos="7379"/>
        </w:tabs>
        <w:spacing w:before="26"/>
        <w:ind w:left="919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 w:rsidR="003A2840">
        <w:rPr>
          <w:rFonts w:ascii="Times New Roman"/>
          <w:spacing w:val="-7"/>
          <w:sz w:val="24"/>
        </w:rPr>
        <w:t>:</w:t>
      </w:r>
    </w:p>
    <w:p w14:paraId="26ABBFE2" w14:textId="2E44D842" w:rsidR="002E2691" w:rsidRDefault="00657A8B">
      <w:pPr>
        <w:tabs>
          <w:tab w:val="left" w:pos="8086"/>
        </w:tabs>
        <w:spacing w:before="26"/>
        <w:ind w:left="919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 w:rsidR="003A2840">
        <w:rPr>
          <w:rFonts w:ascii="Times New Roman"/>
          <w:spacing w:val="-7"/>
          <w:sz w:val="24"/>
        </w:rPr>
        <w:t xml:space="preserve">: </w:t>
      </w:r>
    </w:p>
    <w:p w14:paraId="25ED04C4" w14:textId="51886E0F" w:rsidR="002E2691" w:rsidRDefault="00657A8B">
      <w:pPr>
        <w:tabs>
          <w:tab w:val="left" w:pos="3187"/>
          <w:tab w:val="left" w:pos="6309"/>
        </w:tabs>
        <w:spacing w:before="185"/>
        <w:ind w:left="2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  <w:sz w:val="24"/>
          </w:rPr>
          <w:id w:val="-12278414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450997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redatto in data</w:t>
      </w:r>
      <w:r w:rsidR="00DF4851">
        <w:rPr>
          <w:rFonts w:ascii="Times New Roman" w:hAnsi="Times New Roman"/>
          <w:sz w:val="24"/>
        </w:rPr>
        <w:t xml:space="preserve">:                      </w:t>
      </w:r>
      <w:sdt>
        <w:sdtPr>
          <w:rPr>
            <w:rFonts w:ascii="Times New Roman" w:hAnsi="Times New Roman"/>
            <w:sz w:val="24"/>
          </w:rPr>
          <w:id w:val="-14570936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937875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14:paraId="10DC8782" w14:textId="77777777" w:rsidR="002E2691" w:rsidRDefault="002E2691">
      <w:pPr>
        <w:pStyle w:val="Corpotesto"/>
        <w:spacing w:before="9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2E2691" w14:paraId="037616A8" w14:textId="77777777">
        <w:trPr>
          <w:trHeight w:val="1067"/>
        </w:trPr>
        <w:tc>
          <w:tcPr>
            <w:tcW w:w="3200" w:type="dxa"/>
          </w:tcPr>
          <w:p w14:paraId="77473175" w14:textId="77777777"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14:paraId="01414E4B" w14:textId="77777777"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41653F3B" w14:textId="77777777" w:rsidR="002E2691" w:rsidRDefault="002E2691">
            <w:pPr>
              <w:pStyle w:val="TableParagraph"/>
              <w:rPr>
                <w:rFonts w:ascii="Times New Roman"/>
                <w:sz w:val="24"/>
              </w:rPr>
            </w:pPr>
          </w:p>
          <w:p w14:paraId="643785D0" w14:textId="77777777" w:rsidR="002E2691" w:rsidRDefault="00657A8B">
            <w:pPr>
              <w:pStyle w:val="TableParagraph"/>
              <w:tabs>
                <w:tab w:val="left" w:pos="2848"/>
              </w:tabs>
              <w:spacing w:before="138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41155787" w14:textId="77777777"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5856" behindDoc="1" locked="0" layoutInCell="1" allowOverlap="1" wp14:anchorId="4EA85D99" wp14:editId="2CAF026A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168275</wp:posOffset>
                      </wp:positionV>
                      <wp:extent cx="392430" cy="3695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94DF23" id="Group 8" o:spid="_x0000_s1026" style="position:absolute;margin-left:124.3pt;margin-top:13.25pt;width:30.9pt;height:29.1pt;z-index:-16410624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AxdAMAANkJAAAOAAAAZHJzL2Uyb0RvYy54bWykVluPmzoQfq/U/4B47wLmjjZbVd12Valq&#10;V+pW59kBc9EBTG0nZP99xwMGuu1Jop484HH8eTzzzcW+fXvqWuvIhGx4v7O9G9e2WJ/zoumrnf39&#10;6eObxLakon1BW96znf3MpP327vWr23HIGOE1bwsmLFDSy2wcdnat1JA5jsxr1lF5wwfWw2LJRUcV&#10;TEXlFIKOoL1rHeK6kTNyUQyC50xK+Pd+WrTvUH9Zslx9LUvJlNXubLBN4Vfgd6+/zt0tzSpBh7rJ&#10;ZzPoX1jR0aaHQxdV91RR6yCa31R1TS645KW6yXnn8LJscoY+gDee+8KbB8EPA/pSZWM1LDQBtS94&#10;+mu1+Zfjo7CaYmdDoHraQYjwVCvR1IxDlQHiQQzfhkcx+QfiZ57/K2HZebmu59UKPpWi05vATeuE&#10;nD8vnLOTsnL4009J4ENkcljyozSM55jkNQTut115/eHsPodm06Fo2mLKOEB2yZVA+f8I/FbTgWFc&#10;pKZnJjBdCZzSKZ0oRIzmDwmVmZypfMFOEEfEtoAFFDAvF44Skrqh4ch1g1BrXnylWX6Q6oFxJJse&#10;P0uF26vCSLQ2Un7qjSigOHRZtFgWyragLIRtQVnstXqaDVTpfUa0RojQbEmtg4WG6NWOH9kTR5xa&#10;Q+bFaRoiB2DpCmn7LTRKfOANvPZ84rkYe0AbjBkHVEsiz4csBXCSem40c2AwZpywYeRCJmlsSKLE&#10;WGEwZpywaZC4MWJJEIaY+P9pgxe4IfERHAUkOGuDl4K9k3cXHAuI706eXVRKksQFVrVnl631wXdv&#10;UnyZBj+M4shDzZf59ePIjSAlr4ucSRuN3maFiYMZp3hsdBMSJ+R8pDdmk9hNAv9sTDaM+G5MUnIW&#10;vSHb98MgPB9vsobRD/3IOx/0TXbMpTTVtOHCjBMnm7y7Qvea0VeYvZbKNYwsNXgF2UtxXxHGqVj/&#10;mB15yyWbyNEtCTvf0pugUrfdr+11m0pDEuJ1LHnbFB+bttXNSYpq/74V1pHqxwD+5uj/AhuEVPdU&#10;1hMOl5YkwTvPtHB9q+x58Qz9f4QXxM6WPw5UMNtqP/Vww+jnhhGEEfZGEKp9z/FRgn0Tznw6/UPF&#10;YOnjd7aC3v+Fm4uGZqarg7saMGH1zp6/OyheNrrlw6VnLJoncOmhhO8HkH55oGzniFpfZHc/AQAA&#10;//8DAFBLAwQUAAYACAAAACEA/dP87+AAAAAJAQAADwAAAGRycy9kb3ducmV2LnhtbEyPwWqDQBCG&#10;74W+wzKF3prVxFgxriGEtqdQaFIouU10ohJ3V9yNmrfv9NTcZpiPf74/W0+6FQP1rrFGQTgLQJAp&#10;bNmYSsH34f0lAeE8mhJba0jBjRys88eHDNPSjuaLhr2vBIcYl6KC2vsuldIVNWl0M9uR4dvZ9ho9&#10;r30lyx5HDtetnAdBLDU2hj/U2NG2puKyv2oFHyOOm0X4Nuwu5+3teFh+/uxCUur5adqsQHia/D8M&#10;f/qsDjk7nezVlE60CuZREjPKQ7wEwcAiDCIQJwVJ9Aoyz+R9g/wXAAD//wMAUEsBAi0AFAAGAAgA&#10;AAAhALaDOJL+AAAA4QEAABMAAAAAAAAAAAAAAAAAAAAAAFtDb250ZW50X1R5cGVzXS54bWxQSwEC&#10;LQAUAAYACAAAACEAOP0h/9YAAACUAQAACwAAAAAAAAAAAAAAAAAvAQAAX3JlbHMvLnJlbHNQSwEC&#10;LQAUAAYACAAAACEAqjlgMXQDAADZCQAADgAAAAAAAAAAAAAAAAAuAgAAZHJzL2Uyb0RvYy54bWxQ&#10;SwECLQAUAAYACAAAACEA/dP87+AAAAAJAQAADwAAAAAAAAAAAAAAAADOBQAAZHJzL2Rvd25yZXYu&#10;eG1sUEsFBgAAAAAEAAQA8wAAANsGAAAAAA==&#10;">
                      <v:shape id="Graphic 9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t8wgAAANoAAAAPAAAAZHJzL2Rvd25yZXYueG1sRI9BawIx&#10;FITvgv8hPKG3mq2FatfNighCe6iiVs+PzTO7dPOyJFG3/74RCh6HmfmGKRa9bcWVfGgcK3gZZyCI&#10;K6cbNgq+D+vnGYgQkTW2jknBLwVYlMNBgbl2N97RdR+NSBAOOSqoY+xyKUNVk8Uwdh1x8s7OW4xJ&#10;eiO1x1uC21ZOsuxNWmw4LdTY0aqm6md/sQqa03Fr+hb916c/bM36dbqZRq/U06hfzkFE6uMj/N/+&#10;0Are4X4l3QBZ/gEAAP//AwBQSwECLQAUAAYACAAAACEA2+H2y+4AAACFAQAAEwAAAAAAAAAAAAAA&#10;AAAAAAAAW0NvbnRlbnRfVHlwZXNdLnhtbFBLAQItABQABgAIAAAAIQBa9CxbvwAAABUBAAALAAAA&#10;AAAAAAAAAAAAAB8BAABfcmVscy8ucmVsc1BLAQItABQABgAIAAAAIQDiuYt8wgAAANoAAAAPAAAA&#10;AAAAAAAAAAAAAAcCAABkcnMvZG93bnJldi54bWxQSwUGAAAAAAMAAwC3AAAA9gIAAAAA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6ACB9D26" w14:textId="77777777" w:rsidR="002E2691" w:rsidRDefault="002E269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2058A31B" w14:textId="77777777" w:rsidR="002E2691" w:rsidRDefault="00657A8B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2E2691" w14:paraId="51CACC6E" w14:textId="77777777">
        <w:trPr>
          <w:trHeight w:val="1180"/>
        </w:trPr>
        <w:tc>
          <w:tcPr>
            <w:tcW w:w="3200" w:type="dxa"/>
          </w:tcPr>
          <w:p w14:paraId="644FE852" w14:textId="77777777"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14:paraId="689081F4" w14:textId="77777777" w:rsidR="002E2691" w:rsidRDefault="00657A8B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14:paraId="0AD66AA0" w14:textId="77777777"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5EC52EB3" w14:textId="77777777" w:rsidR="002E2691" w:rsidRDefault="002E2691">
            <w:pPr>
              <w:pStyle w:val="TableParagraph"/>
              <w:rPr>
                <w:rFonts w:ascii="Times New Roman"/>
                <w:sz w:val="24"/>
              </w:rPr>
            </w:pPr>
          </w:p>
          <w:p w14:paraId="4D9D7A2B" w14:textId="77777777" w:rsidR="002E2691" w:rsidRDefault="002E2691">
            <w:pPr>
              <w:pStyle w:val="TableParagraph"/>
              <w:spacing w:before="5"/>
              <w:rPr>
                <w:rFonts w:ascii="Times New Roman"/>
              </w:rPr>
            </w:pPr>
          </w:p>
          <w:p w14:paraId="2D64A81A" w14:textId="77777777" w:rsidR="002E2691" w:rsidRDefault="00657A8B">
            <w:pPr>
              <w:pStyle w:val="TableParagraph"/>
              <w:tabs>
                <w:tab w:val="left" w:pos="273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0991B72E" w14:textId="77777777"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6368" behindDoc="1" locked="0" layoutInCell="1" allowOverlap="1" wp14:anchorId="3A26F4E6" wp14:editId="50FC5B12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168275</wp:posOffset>
                      </wp:positionV>
                      <wp:extent cx="392430" cy="3695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44"/>
                                      </a:lnTo>
                                      <a:lnTo>
                                        <a:pt x="26138" y="89163"/>
                                      </a:lnTo>
                                      <a:lnTo>
                                        <a:pt x="56070" y="52736"/>
                                      </a:lnTo>
                                      <a:lnTo>
                                        <a:pt x="94807" y="24586"/>
                                      </a:lnTo>
                                      <a:lnTo>
                                        <a:pt x="140523" y="6433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3"/>
                                      </a:lnTo>
                                      <a:lnTo>
                                        <a:pt x="288059" y="24586"/>
                                      </a:lnTo>
                                      <a:lnTo>
                                        <a:pt x="326818" y="52736"/>
                                      </a:lnTo>
                                      <a:lnTo>
                                        <a:pt x="356761" y="89163"/>
                                      </a:lnTo>
                                      <a:lnTo>
                                        <a:pt x="376065" y="132144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AF728D" id="Group 10" o:spid="_x0000_s1026" style="position:absolute;margin-left:124.3pt;margin-top:13.25pt;width:30.9pt;height:29.1pt;z-index:-16410112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mWcQMAAN0JAAAOAAAAZHJzL2Uyb0RvYy54bWykVluP3CYUfq/U/2D5vWsbfNfORlW2WVWK&#10;kkjZqs8MxhfVNhSY8ey/7wEb29m0s6N0Hsxh+Dic850L3L+7DL13ZlJ1fDz40V3oe2ykvOrG5uD/&#10;8fzhl9z3lCZjRXo+soP/wpT/7uHnn+4nUTLEW95XTHqgZFTlJA5+q7Uog0DRlg1E3XHBRlisuRyI&#10;hqlsgkqSCbQPfYDCMA0mLishOWVKwb+P86L/YPXXNaP6c10rpr3+4INt2n6l/R7NN3i4J2UjiWg7&#10;uphBfsCKgXQjHLqqeiSaeCfZfadq6Kjkitf6jvIh4HXdUWZ9AG+i8JU3T5KfhPWlKadGrDQBta94&#10;+mG19NP5i/S6CmIH9IxkgBjZYz2YAzmTaErAPEnxVXyRs4cgfuT0LwXLwet1M2828KWWg9kEjnoX&#10;y/rLyjq7aI/Cn7hAMYbDKSzhtEiyJSq0hdB9t4u2v13dF5ByPtSatpoyCcgvtVGo/h+FX1simI2M&#10;MvQ4CqONwjmjomgm0aIMg5ZSVaqFzFf8xFmKfA94sILNzZWlHBVh4lgKwzgxmldvSUlPSj8xbukm&#10;549K2+1N5STSOoleRidKKBBTGr0tDe17UBrS96A0jkY9KQXRZp8TvQlitFjSmnBZQ8zqwM/smVuc&#10;3oIWZUWRFIulG6Qf99A0x4X1OsIoiuMF7TBuFFYtSiMMLQUoyosoxVexSRpCLhlsgjKcXsUWcR5m&#10;FoviJL+OjeIwQdiC0xhftyEqwN7ZO5vWEDDnkBsXx2KEw9mzN5WiPA+BVePZ29ZilObRrPhtGnCS&#10;Zilk8U384iwNU0hJAN8QOZc2Br3PCkeDG2c6droRynJ0PSI7s1EW5vH1mOwYwWGGCnQ1M3ZkY5zE&#10;yRv5uYURJzidm+h/Bn2XHUspzTXtuHDjzMku727QvWX0DWZvpXILI2sN3kD2Wtw3hHEu1n/NDtpz&#10;xWZyTEuynW/tTcDvvvv1o2lTRYISeyUr3nfVh67vTXNSsjm+76V3JuZBYH9L9L+BCan0I1HtjLNL&#10;a5LYW8+1cHOvHHn1AjfABK+Ig6/+PhHJfK//fYQ7BjzSTpBOODpB6v49tw8T2zfhzOfLn0QKzxx/&#10;8DX0/k/cXTWkdF0d3DWAGWt2jvzXk+Z1Z1o+XHvOomUC156V7BsCpG8eKfu5RW2vsod/AAAA//8D&#10;AFBLAwQUAAYACAAAACEA/dP87+AAAAAJAQAADwAAAGRycy9kb3ducmV2LnhtbEyPwWqDQBCG74W+&#10;wzKF3prVxFgxriGEtqdQaFIouU10ohJ3V9yNmrfv9NTcZpiPf74/W0+6FQP1rrFGQTgLQJApbNmY&#10;SsH34f0lAeE8mhJba0jBjRys88eHDNPSjuaLhr2vBIcYl6KC2vsuldIVNWl0M9uR4dvZ9ho9r30l&#10;yx5HDtetnAdBLDU2hj/U2NG2puKyv2oFHyOOm0X4Nuwu5+3teFh+/uxCUur5adqsQHia/D8Mf/qs&#10;Djk7nezVlE60CuZREjPKQ7wEwcAiDCIQJwVJ9Aoyz+R9g/wXAAD//wMAUEsBAi0AFAAGAAgAAAAh&#10;ALaDOJL+AAAA4QEAABMAAAAAAAAAAAAAAAAAAAAAAFtDb250ZW50X1R5cGVzXS54bWxQSwECLQAU&#10;AAYACAAAACEAOP0h/9YAAACUAQAACwAAAAAAAAAAAAAAAAAvAQAAX3JlbHMvLnJlbHNQSwECLQAU&#10;AAYACAAAACEAs3dZlnEDAADdCQAADgAAAAAAAAAAAAAAAAAuAgAAZHJzL2Uyb0RvYy54bWxQSwEC&#10;LQAUAAYACAAAACEA/dP87+AAAAAJAQAADwAAAAAAAAAAAAAAAADLBQAAZHJzL2Rvd25yZXYueG1s&#10;UEsFBgAAAAAEAAQA8wAAANgGAAAAAA==&#10;">
                      <v:shape id="Graphic 11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+UNwQAAANsAAAAPAAAAZHJzL2Rvd25yZXYueG1sRE/JasMw&#10;EL0X+g9iCr01slOogxMlhIChPbQmS3serIlsYo2MpCbO30eFQm7zeOssVqPtxZl86BwryCcZCOLG&#10;6Y6NgsO+epmBCBFZY++YFFwpwGr5+LDAUrsLb+m8i0akEA4lKmhjHEopQ9OSxTBxA3Hijs5bjAl6&#10;I7XHSwq3vZxm2Zu02HFqaHGgTUvNafdrFXQ/37UZe/SfH35fm+q1+CqiV+r5aVzPQUQa4138737X&#10;aX4Of7+kA+TyBgAA//8DAFBLAQItABQABgAIAAAAIQDb4fbL7gAAAIUBAAATAAAAAAAAAAAAAAAA&#10;AAAAAABbQ29udGVudF9UeXBlc10ueG1sUEsBAi0AFAAGAAgAAAAhAFr0LFu/AAAAFQEAAAsAAAAA&#10;AAAAAAAAAAAAHwEAAF9yZWxzLy5yZWxzUEsBAi0AFAAGAAgAAAAhAFwP5Q3BAAAA2wAAAA8AAAAA&#10;AAAAAAAAAAAABwIAAGRycy9kb3ducmV2LnhtbFBLBQYAAAAAAwADALcAAAD1AgAAAAA=&#10;" path="m,179959l6839,132144,26138,89163,56070,52736,94807,24586,140523,6433,191389,r50919,6433l288059,24586r38759,28150l356761,89163r19304,42981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362D08FF" w14:textId="77777777" w:rsidR="002E2691" w:rsidRDefault="002E2691">
            <w:pPr>
              <w:pStyle w:val="TableParagraph"/>
              <w:rPr>
                <w:rFonts w:ascii="Times New Roman"/>
                <w:sz w:val="33"/>
              </w:rPr>
            </w:pPr>
          </w:p>
          <w:p w14:paraId="78BEFBB2" w14:textId="77777777" w:rsidR="002E2691" w:rsidRDefault="00657A8B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2E2691" w14:paraId="113FF4FC" w14:textId="77777777">
        <w:trPr>
          <w:trHeight w:val="1067"/>
        </w:trPr>
        <w:tc>
          <w:tcPr>
            <w:tcW w:w="3200" w:type="dxa"/>
          </w:tcPr>
          <w:p w14:paraId="6C118009" w14:textId="77777777"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14:paraId="7669BE92" w14:textId="77777777"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51C0D70E" w14:textId="77777777" w:rsidR="002E2691" w:rsidRDefault="002E269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6E072334" w14:textId="77777777" w:rsidR="002E2691" w:rsidRDefault="00657A8B">
            <w:pPr>
              <w:pStyle w:val="TableParagraph"/>
              <w:tabs>
                <w:tab w:val="left" w:pos="284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22DE6A0B" w14:textId="77777777"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6880" behindDoc="1" locked="0" layoutInCell="1" allowOverlap="1" wp14:anchorId="77D277F2" wp14:editId="7C3EB513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167640</wp:posOffset>
                      </wp:positionV>
                      <wp:extent cx="392430" cy="3695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5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5"/>
                                      </a:lnTo>
                                      <a:lnTo>
                                        <a:pt x="376065" y="227900"/>
                                      </a:lnTo>
                                      <a:lnTo>
                                        <a:pt x="356761" y="270881"/>
                                      </a:lnTo>
                                      <a:lnTo>
                                        <a:pt x="326818" y="307308"/>
                                      </a:lnTo>
                                      <a:lnTo>
                                        <a:pt x="288059" y="335458"/>
                                      </a:lnTo>
                                      <a:lnTo>
                                        <a:pt x="242308" y="353611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1"/>
                                      </a:lnTo>
                                      <a:lnTo>
                                        <a:pt x="94807" y="335458"/>
                                      </a:lnTo>
                                      <a:lnTo>
                                        <a:pt x="56070" y="307308"/>
                                      </a:lnTo>
                                      <a:lnTo>
                                        <a:pt x="26138" y="270881"/>
                                      </a:lnTo>
                                      <a:lnTo>
                                        <a:pt x="6839" y="227900"/>
                                      </a:lnTo>
                                      <a:lnTo>
                                        <a:pt x="0" y="180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229375" id="Group 12" o:spid="_x0000_s1026" style="position:absolute;margin-left:124.3pt;margin-top:13.2pt;width:30.9pt;height:29.1pt;z-index:-16409600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ClcQMAAN0JAAAOAAAAZHJzL2Uyb0RvYy54bWykVtuO2zYQfS+QfxD03jVF6o71BkW2WRQI&#10;kgDZoM+0RF1QSVRI2vL+fYcjU3I2qW2kfhCH5uFw5syFvH977DvvIJRu5bD1gzvie2IoZNkO9db/&#10;+vz+99T3tOFDyTs5iK3/IrT/9uHNb/fTmAsqG9mVQnmgZND5NG79xpgx32x00Yie6zs5igEWK6l6&#10;bmCq6k2p+ATa+25DCYk3k1TlqGQhtIZ/H+dF/wH1V5UozKeq0sJ43dYH2wx+FX539rt5uOd5rfjY&#10;tMXJDP4LVvS8HeDQRdUjN9zbq/YHVX1bKKllZe4K2W9kVbWFQB/Am4C88uZJyf2IvtT5VI8LTUDt&#10;K55+WW3x8fBZeW0JsaO+N/AeYoTHejAHcqaxzgHzpMYv42c1ewjiB1n8o2F583rdzusVfKxUbzeB&#10;o94RWX9ZWBdH4xXwJ8toyCA2BSyxOIuSU1SKBkL3w66i+fPivg3P50PRtMWUaYT80iuF+v9R+KXh&#10;o8DIaEuPo5CtFM4ZFbCZRERZBpFSnesTma/4CZMYogA8oIC5ubCU0oxEjiVCwshqXrzlebHX5klI&#10;pJsfPmiD2+vSSbxxUnEcnKigQGxpdFgaxvegNJTvQWnsrHqej9zYfU70JojRyZLGhgsNsau9PIhn&#10;iTizBi1ICUmdpSukG86hccoy9DpglAbpyS+HceOIamkcMGgpQFGaQcVcxEYxgVyy2IgmEaYz8OX0&#10;uXHWm4UpSRBLwyjDDPxPbBCSiEKoQXEcsvCiDUEG9s7eXVZKQ8rI7NlVpTRNSTQrvW4to3EKpN5G&#10;A4viJA4QfJ1flsQkhpQEHm6InEsbiz7PChcHN87xONNNaZKRy+SdmU0TkqaX8+KMEUYSy/pcSc4C&#10;N54ybiWbsSiMrqDXMLKIxcFlS86yA0vpSi6teXeD7jWjbzB7LZVbGFlq8Aayl+K+IYxzsf40O4pO&#10;ajGHybYk7HxLb4JKPe9+3WDbVBbRCK9kLbu2fN92nW1OWtW7d53yDtw+CPB3iv53sFFp88h1M+Nw&#10;aUkSvPVcC7f3yk6WL3ADTPCK2Pr6254r4XvdXwPcMfbJ4QTlhJ0TlOneSXyYYN+EM5+Pf3M1evb4&#10;rW+g93+U7qrhuevq4K4FzFi7c5B/7I2sWtvy4dpzFp0mcO2hhG8IkL57pJzPEbW+yh7+BQAA//8D&#10;AFBLAwQUAAYACAAAACEAMIdurd8AAAAJAQAADwAAAGRycy9kb3ducmV2LnhtbEyPwUrDQBCG74Lv&#10;sIzgzW7SxhBiNqUU9VQEW0G8TbPTJDS7G7LbJH17x5O9/cN8/PNNsZ5NJ0YafOusgngRgSBbOd3a&#10;WsHX4e0pA+EDWo2ds6TgSh7W5f1dgbl2k/2kcR9qwSXW56igCaHPpfRVQwb9wvVkeXdyg8HA41BL&#10;PeDE5aaTyyhKpcHW8oUGe9o2VJ33F6PgfcJps4pfx935tL3+HJ4/vncxKfX4MG9eQASawz8Mf/qs&#10;DiU7Hd3Fai86BcskSxnlkCYgGFjFEYejgixJQZaFvP2g/AUAAP//AwBQSwECLQAUAAYACAAAACEA&#10;toM4kv4AAADhAQAAEwAAAAAAAAAAAAAAAAAAAAAAW0NvbnRlbnRfVHlwZXNdLnhtbFBLAQItABQA&#10;BgAIAAAAIQA4/SH/1gAAAJQBAAALAAAAAAAAAAAAAAAAAC8BAABfcmVscy8ucmVsc1BLAQItABQA&#10;BgAIAAAAIQBorbClcQMAAN0JAAAOAAAAAAAAAAAAAAAAAC4CAABkcnMvZTJvRG9jLnhtbFBLAQIt&#10;ABQABgAIAAAAIQAwh26t3wAAAAkBAAAPAAAAAAAAAAAAAAAAAMsFAABkcnMvZG93bnJldi54bWxQ&#10;SwUGAAAAAAQABADzAAAA1wYAAAAA&#10;">
                      <v:shape id="Graphic 13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7hwQAAANsAAAAPAAAAZHJzL2Rvd25yZXYueG1sRE/fa8Iw&#10;EH4f+D+EG/g20yms0hllCIJ7cMXW7flobmlZcylJpt1/vwiCb/fx/bzVZrS9OJMPnWMFz7MMBHHj&#10;dMdGwanePS1BhIissXdMCv4owGY9eVhhod2Fj3SuohEphEOBCtoYh0LK0LRkMczcQJy4b+ctxgS9&#10;kdrjJYXbXs6z7EVa7Dg1tDjQtqXmp/q1Crqvz9KMPfrDu69Ls1vkH3n0Sk0fx7dXEJHGeBff3Hud&#10;5i/g+ks6QK7/AQAA//8DAFBLAQItABQABgAIAAAAIQDb4fbL7gAAAIUBAAATAAAAAAAAAAAAAAAA&#10;AAAAAABbQ29udGVudF9UeXBlc10ueG1sUEsBAi0AFAAGAAgAAAAhAFr0LFu/AAAAFQEAAAsAAAAA&#10;AAAAAAAAAAAAHwEAAF9yZWxzLy5yZWxzUEsBAi0AFAAGAAgAAAAhAMOR3uHBAAAA2wAAAA8AAAAA&#10;AAAAAAAAAAAABwIAAGRycy9kb3ducmV2LnhtbFBLBQYAAAAAAwADALcAAAD1AgAAAAA=&#10;" path="m,180085l6839,132218,26138,89201,56070,52752,94807,24590,140523,6434,191389,r50919,6434l288059,24590r38759,28162l356761,89201r19304,43017l382905,180085r-6840,47815l356761,270881r-29943,36427l288059,335458r-45751,18153l191389,360044r-50866,-6433l94807,335458,56070,307308,26138,270881,6839,227900,,180085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4996EDE7" w14:textId="77777777" w:rsidR="002E2691" w:rsidRDefault="002E2691">
            <w:pPr>
              <w:pStyle w:val="TableParagraph"/>
              <w:rPr>
                <w:rFonts w:ascii="Times New Roman"/>
                <w:sz w:val="33"/>
              </w:rPr>
            </w:pPr>
          </w:p>
          <w:p w14:paraId="3E31A2D1" w14:textId="77777777" w:rsidR="002E2691" w:rsidRDefault="00657A8B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2E2691" w14:paraId="73E69AE2" w14:textId="77777777">
        <w:trPr>
          <w:trHeight w:val="1161"/>
        </w:trPr>
        <w:tc>
          <w:tcPr>
            <w:tcW w:w="3200" w:type="dxa"/>
          </w:tcPr>
          <w:p w14:paraId="5DA61ED8" w14:textId="77777777" w:rsidR="002E2691" w:rsidRDefault="00657A8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14:paraId="48FA2041" w14:textId="77777777" w:rsidR="002E2691" w:rsidRDefault="00657A8B">
            <w:pPr>
              <w:pStyle w:val="TableParagraph"/>
              <w:spacing w:before="26" w:line="30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14:paraId="3EB44B02" w14:textId="77777777" w:rsidR="002E2691" w:rsidRDefault="00657A8B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25AE6D0F" w14:textId="77777777" w:rsidR="002E2691" w:rsidRDefault="002E269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2F9AB06B" w14:textId="77777777" w:rsidR="002E2691" w:rsidRDefault="00657A8B">
            <w:pPr>
              <w:pStyle w:val="TableParagraph"/>
              <w:tabs>
                <w:tab w:val="left" w:pos="284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5C6EB5C9" w14:textId="77777777" w:rsidR="002E2691" w:rsidRDefault="00A92897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07392" behindDoc="1" locked="0" layoutInCell="1" allowOverlap="1" wp14:anchorId="0BF2AA99" wp14:editId="0CB59D8E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167640</wp:posOffset>
                      </wp:positionV>
                      <wp:extent cx="392430" cy="3695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5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5"/>
                                      </a:lnTo>
                                      <a:lnTo>
                                        <a:pt x="376065" y="227944"/>
                                      </a:lnTo>
                                      <a:lnTo>
                                        <a:pt x="356761" y="270938"/>
                                      </a:lnTo>
                                      <a:lnTo>
                                        <a:pt x="326818" y="307355"/>
                                      </a:lnTo>
                                      <a:lnTo>
                                        <a:pt x="288059" y="335486"/>
                                      </a:lnTo>
                                      <a:lnTo>
                                        <a:pt x="242308" y="35362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20"/>
                                      </a:lnTo>
                                      <a:lnTo>
                                        <a:pt x="94807" y="335486"/>
                                      </a:lnTo>
                                      <a:lnTo>
                                        <a:pt x="56070" y="307355"/>
                                      </a:lnTo>
                                      <a:lnTo>
                                        <a:pt x="26138" y="270938"/>
                                      </a:lnTo>
                                      <a:lnTo>
                                        <a:pt x="6839" y="227944"/>
                                      </a:lnTo>
                                      <a:lnTo>
                                        <a:pt x="0" y="180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92C149" id="Group 14" o:spid="_x0000_s1026" style="position:absolute;margin-left:124.3pt;margin-top:13.2pt;width:30.9pt;height:29.1pt;z-index:-16409088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CSbgMAAN0JAAAOAAAAZHJzL2Uyb0RvYy54bWykVttu3DYQfS/QfyD0XksidYfXQRE3RoEg&#10;DRAXfebqjkqiSnJX67/vcLSUFKeRF6kepKF4OJw5cyHv3136jpxLqVoxHBz/znNIOeSiaIf64Pz5&#10;/OGXxCFK86HgnRjKg/NSKufdw88/3U9jVlLRiK4oJQElg8qm8eA0Wo+Z66q8KXuu7sRYDjBZCdlz&#10;DUNZu4XkE2jvO5d6XuROQhajFHmpFPx9nCedB9RfVWWu/6gqVWrSHRywTeNb4vto3u7DPc9qycem&#10;za9m8B+wouftAJsuqh655uQk229U9W0uhRKVvstF74qqavMSfQBvfO+VN09SnEb0pc6melxoAmpf&#10;8fTDavNP58+StAXELnDIwHuIEW5LYAzkTGOdAeZJjl/Gz3L2EMSPIv9bwbT7et6M6xV8qWRvFoGj&#10;5IKsvyyslxdNcvjJUhowiE0OUyxKw/galbyB0H2zKm9+213n8mzeFE1bTJlGyC+1Uqj+H4VfGj6W&#10;GBll6LEUhiuFc0b54UwiogyDSKnK1JXMV/wEcUQdAjyggLm5sJTQ1AP9M0ueF6DmxVue5Seln0qB&#10;dPPzR6VxeV1YiTdWyi+DFSUUiCmNDktDOwRKQzoESuM4l8bItVlnYmhEMkGMrpY0JlxoiJntxbl8&#10;FojTa9D8xPMSa+kK6YYtNEpYil77jFI/MRuDXxZjvyOqpZHPoKUARUkKFbOLDSMPcslgQxqHdBeb&#10;BokXI5YGYYoZ+F0b/MALKUNwFDAsk+9jU7B39m5fKQ0o82bP3lRKk8QLZ6VvW8tolACpt9HAwiiO&#10;fAS/zS+LIy+ClASCb4icTRuD3maFja/9znHe6KY0ToN9ljdm09hLIUP2cmjDCPNiFtr8tBbY7zXj&#10;VrIZC4Mk2tW9CSMLWUT3g+6v2YGltO/lJu9u0L1m9A1mr6VyCyNLDd5A9lLcN4RxLtb/zI68E6qc&#10;g2r6EHaIpTdB9W27XzeYNpWGNMQjWYmuLT60XWeak5L18X0nyZmbCwE+13h+BRul0o9cNTMOp5aw&#10;46lnW7g5V46ieIETYIJbxMFR/5y4LB3S/T7AGWOuHFaQVjhaQeruvcCLCfZN2PP58heXIzHbHxwN&#10;vf+TsEcNz2xXB3cNYMaalYP49aRF1ZqWD8eeteg6gGMPJbxDgPTVJWU7RtR6K3v4FwAA//8DAFBL&#10;AwQUAAYACAAAACEAMIdurd8AAAAJAQAADwAAAGRycy9kb3ducmV2LnhtbEyPwUrDQBCG74LvsIzg&#10;zW7SxhBiNqUU9VQEW0G8TbPTJDS7G7LbJH17x5O9/cN8/PNNsZ5NJ0YafOusgngRgSBbOd3aWsHX&#10;4e0pA+EDWo2ds6TgSh7W5f1dgbl2k/2kcR9qwSXW56igCaHPpfRVQwb9wvVkeXdyg8HA41BLPeDE&#10;5aaTyyhKpcHW8oUGe9o2VJ33F6PgfcJps4pfx935tL3+HJ4/vncxKfX4MG9eQASawz8Mf/qsDiU7&#10;Hd3Fai86BcskSxnlkCYgGFjFEYejgixJQZaFvP2g/AUAAP//AwBQSwECLQAUAAYACAAAACEAtoM4&#10;kv4AAADhAQAAEwAAAAAAAAAAAAAAAAAAAAAAW0NvbnRlbnRfVHlwZXNdLnhtbFBLAQItABQABgAI&#10;AAAAIQA4/SH/1gAAAJQBAAALAAAAAAAAAAAAAAAAAC8BAABfcmVscy8ucmVsc1BLAQItABQABgAI&#10;AAAAIQA2KoCSbgMAAN0JAAAOAAAAAAAAAAAAAAAAAC4CAABkcnMvZTJvRG9jLnhtbFBLAQItABQA&#10;BgAIAAAAIQAwh26t3wAAAAkBAAAPAAAAAAAAAAAAAAAAAMgFAABkcnMvZG93bnJldi54bWxQSwUG&#10;AAAAAAQABADzAAAA1AYAAAAA&#10;">
                      <v:shape id="Graphic 15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OMOwQAAANsAAAAPAAAAZHJzL2Rvd25yZXYueG1sRE9NawIx&#10;EL0L/ocwgjfNWqnKdrMigqCHVqq252EzzS5uJkuS6vbfNwWht3m8zynWvW3FjXxoHCuYTTMQxJXT&#10;DRsFl/NusgIRIrLG1jEp+KEA63I4KDDX7s7vdDtFI1IIhxwV1DF2uZShqslimLqOOHFfzluMCXoj&#10;tcd7CretfMqyhbTYcGqosaNtTdX19G0VNJ8fR9O36F8P/nw0u/nybRm9UuNRv3kBEamP/+KHe6/T&#10;/Gf4+yUdIMtfAAAA//8DAFBLAQItABQABgAIAAAAIQDb4fbL7gAAAIUBAAATAAAAAAAAAAAAAAAA&#10;AAAAAABbQ29udGVudF9UeXBlc10ueG1sUEsBAi0AFAAGAAgAAAAhAFr0LFu/AAAAFQEAAAsAAAAA&#10;AAAAAAAAAAAAHwEAAF9yZWxzLy5yZWxzUEsBAi0AFAAGAAgAAAAhACM04w7BAAAA2wAAAA8AAAAA&#10;AAAAAAAAAAAABwIAAGRycy9kb3ducmV2LnhtbFBLBQYAAAAAAwADALcAAAD1AgAAAAA=&#10;" path="m,180085l6839,132218,26138,89201,56070,52752,94807,24590,140523,6434,191389,r50919,6434l288059,24590r38759,28162l356761,89201r19304,43017l382905,180085r-6840,47859l356761,270938r-29943,36417l288059,335486r-45751,18134l191389,360044r-50866,-6424l94807,335486,56070,307355,26138,270938,6839,227944,,180085xe" filled="f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rFonts w:ascii="Times New Roman"/>
                <w:smallCaps/>
              </w:rPr>
              <w:t>Firma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del</w:t>
            </w:r>
            <w:r w:rsidR="00657A8B">
              <w:rPr>
                <w:rFonts w:ascii="Times New Roman"/>
                <w:smallCaps/>
                <w:spacing w:val="-2"/>
              </w:rPr>
              <w:t xml:space="preserve"> </w:t>
            </w:r>
            <w:r w:rsidR="00657A8B">
              <w:rPr>
                <w:rFonts w:ascii="Times New Roman"/>
                <w:smallCaps/>
              </w:rPr>
              <w:t>dirigente</w:t>
            </w:r>
            <w:r w:rsidR="00657A8B">
              <w:rPr>
                <w:rFonts w:ascii="Times New Roman"/>
                <w:smallCaps/>
                <w:spacing w:val="1"/>
              </w:rPr>
              <w:t xml:space="preserve"> </w:t>
            </w:r>
            <w:r w:rsidR="00657A8B">
              <w:rPr>
                <w:rFonts w:ascii="Times New Roman"/>
                <w:smallCaps/>
                <w:spacing w:val="-2"/>
              </w:rPr>
              <w:t>Scolastico</w:t>
            </w:r>
            <w:r w:rsidR="00657A8B"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1E40D3B6" w14:textId="77777777" w:rsidR="002E2691" w:rsidRDefault="002E269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3806B1FA" w14:textId="77777777" w:rsidR="002E2691" w:rsidRDefault="00657A8B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14:paraId="70D0D2D9" w14:textId="77777777" w:rsidR="002E2691" w:rsidRDefault="00657A8B">
      <w:pPr>
        <w:spacing w:before="2"/>
        <w:ind w:right="99"/>
        <w:jc w:val="right"/>
        <w:rPr>
          <w:rFonts w:ascii="Times New Roman"/>
          <w:sz w:val="16"/>
        </w:rPr>
      </w:pPr>
      <w:r>
        <w:rPr>
          <w:rFonts w:ascii="Times New Roman"/>
          <w:sz w:val="10"/>
        </w:rPr>
        <w:t>(1)</w:t>
      </w:r>
      <w:r>
        <w:rPr>
          <w:rFonts w:ascii="Times New Roman"/>
          <w:spacing w:val="-9"/>
          <w:sz w:val="10"/>
        </w:rPr>
        <w:t xml:space="preserve"> </w:t>
      </w:r>
      <w:r>
        <w:rPr>
          <w:rFonts w:ascii="Times New Roman"/>
          <w:sz w:val="16"/>
        </w:rPr>
        <w:t>o suo</w:t>
      </w:r>
      <w:r>
        <w:rPr>
          <w:rFonts w:ascii="Times New Roman"/>
          <w:spacing w:val="-2"/>
          <w:sz w:val="16"/>
        </w:rPr>
        <w:t xml:space="preserve"> delegato</w:t>
      </w:r>
    </w:p>
    <w:p w14:paraId="1635CDB0" w14:textId="77777777" w:rsidR="002E2691" w:rsidRDefault="002E2691">
      <w:pPr>
        <w:jc w:val="right"/>
        <w:rPr>
          <w:rFonts w:ascii="Times New Roman"/>
          <w:sz w:val="16"/>
        </w:rPr>
        <w:sectPr w:rsidR="002E2691" w:rsidSect="001F245D">
          <w:type w:val="continuous"/>
          <w:pgSz w:w="11910" w:h="16840"/>
          <w:pgMar w:top="567" w:right="400" w:bottom="780" w:left="560" w:header="0" w:footer="600" w:gutter="0"/>
          <w:pgNumType w:start="1"/>
          <w:cols w:space="720"/>
        </w:sectPr>
      </w:pPr>
    </w:p>
    <w:p w14:paraId="2920A059" w14:textId="34F65DC3" w:rsidR="002E2691" w:rsidRDefault="00A92897">
      <w:pPr>
        <w:pStyle w:val="Titolo1"/>
        <w:spacing w:before="88"/>
        <w:ind w:left="21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6816" behindDoc="1" locked="0" layoutInCell="1" allowOverlap="1" wp14:anchorId="1DED7F46" wp14:editId="2E6A099C">
                <wp:simplePos x="0" y="0"/>
                <wp:positionH relativeFrom="page">
                  <wp:posOffset>471170</wp:posOffset>
                </wp:positionH>
                <wp:positionV relativeFrom="paragraph">
                  <wp:posOffset>267970</wp:posOffset>
                </wp:positionV>
                <wp:extent cx="674687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13077" id="Graphic 16" o:spid="_x0000_s1026" style="position:absolute;margin-left:37.1pt;margin-top:21.1pt;width:531.25pt;height:.5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0mNQIAAOMEAAAOAAAAZHJzL2Uyb0RvYy54bWysVMFu2zAMvQ/YPwi6L0671G2NOMXQosWA&#10;oivQDDsrshwbk0WNUmL370fJVuptpw3zQabEJ5qPj/T6Zug0Oyp0LZiSny2WnCkjoWrNvuRft/cf&#10;rjhzXphKaDCq5K/K8ZvN+3fr3hbqHBrQlUJGQYwrelvyxntbZJmTjeqEW4BVhpw1YCc8bXGfVSh6&#10;it7p7Hy5zLMesLIIUjlHp3ejk29i/LpW0n+pa6c80yWn3HxcMa67sGabtSj2KGzTyikN8Q9ZdKI1&#10;9NFTqDvhBTtg+0eorpUIDmq/kNBlUNetVJEDsTlb/sbmpRFWRS5UHGdPZXL/L6x8Oj4jayvSLufM&#10;iI40epjKQSdUnt66glAv9hkDQWcfQX535Mh+8YSNmzBDjV3AEj02xFq/nmqtBs8kHeaXq/zq8oIz&#10;Sb7840WUIhNFuisPzj8oiHHE8dH5UakqWaJJlhxMMpH0DkrrqLTnjJRGzkjp3ai0FT7cC8kFk/Wz&#10;RJopj+Ds4Ki2EGE+UAjZrq5XnCUilOkbRps5ltpshkq+9LYx3ojJl9exxBQsudN7hM0/+1fgVM0U&#10;TmpwKmg28j4ZsRZ0OK+2A91W963Wgb7D/e5WIzuKMEDxCZWkKzNY7IRR/NAGO6heqal6aqOSux8H&#10;gYoz/dlQ24YRTAYmY5cM9PoW4qDGyqPz2+GbQMssmSX31DtPkIZCFKktAqkTNtw08OngoW5Dz8Tc&#10;xoymDU1SJDBNfRjV+T6i3v5Nm58AAAD//wMAUEsDBBQABgAIAAAAIQBH1Fco3gAAAAkBAAAPAAAA&#10;ZHJzL2Rvd25yZXYueG1sTI9BT8JAEIXvJv6HzZh4ky1tA6Z0SwyJxuAJ0PvQDm1Dd7Z2F6j+eocT&#10;niYz7+XN9/LlaDt1psG3jg1MJxEo4tJVLdcGPnevT8+gfECusHNMBn7Iw7K4v8sxq9yFN3TehlpJ&#10;CPsMDTQh9JnWvmzIop+4nli0gxssBlmHWlcDXiTcdjqOopm22LJ8aLCnVUPlcXuyBr7fv2pO1uWa&#10;31L82KzCDo/0a8zjw/iyABVoDDczXPEFHQph2rsTV151BuZpLE4DaSzzqk+T2RzUXi5JDLrI9f8G&#10;xR8AAAD//wMAUEsBAi0AFAAGAAgAAAAhALaDOJL+AAAA4QEAABMAAAAAAAAAAAAAAAAAAAAAAFtD&#10;b250ZW50X1R5cGVzXS54bWxQSwECLQAUAAYACAAAACEAOP0h/9YAAACUAQAACwAAAAAAAAAAAAAA&#10;AAAvAQAAX3JlbHMvLnJlbHNQSwECLQAUAAYACAAAACEAuiMtJjUCAADjBAAADgAAAAAAAAAAAAAA&#10;AAAuAgAAZHJzL2Uyb0RvYy54bWxQSwECLQAUAAYACAAAACEAR9RXKN4AAAAJAQAADwAAAAAAAAAA&#10;AAAAAACP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Composizione</w:t>
      </w:r>
      <w:r w:rsidR="00657A8B">
        <w:rPr>
          <w:spacing w:val="-6"/>
        </w:rPr>
        <w:t xml:space="preserve"> </w:t>
      </w:r>
      <w:r w:rsidR="00657A8B">
        <w:t>del</w:t>
      </w:r>
      <w:r w:rsidR="00657A8B">
        <w:rPr>
          <w:spacing w:val="-4"/>
        </w:rPr>
        <w:t xml:space="preserve"> </w:t>
      </w:r>
      <w:r w:rsidR="00657A8B">
        <w:t>GLO</w:t>
      </w:r>
      <w:r w:rsidR="00657A8B">
        <w:rPr>
          <w:spacing w:val="-1"/>
        </w:rPr>
        <w:t xml:space="preserve"> </w:t>
      </w:r>
      <w:r w:rsidR="00657A8B">
        <w:t>-</w:t>
      </w:r>
      <w:r w:rsidR="00657A8B">
        <w:rPr>
          <w:spacing w:val="-3"/>
        </w:rPr>
        <w:t xml:space="preserve"> </w:t>
      </w:r>
      <w:r w:rsidR="00657A8B">
        <w:t>Gruppo</w:t>
      </w:r>
      <w:r w:rsidR="00657A8B">
        <w:rPr>
          <w:spacing w:val="-2"/>
        </w:rPr>
        <w:t xml:space="preserve"> </w:t>
      </w:r>
      <w:r w:rsidR="00657A8B">
        <w:t>di</w:t>
      </w:r>
      <w:r w:rsidR="00657A8B">
        <w:rPr>
          <w:spacing w:val="-2"/>
        </w:rPr>
        <w:t xml:space="preserve"> </w:t>
      </w:r>
      <w:r w:rsidR="00657A8B">
        <w:t>Lavoro</w:t>
      </w:r>
      <w:r w:rsidR="00657A8B">
        <w:rPr>
          <w:spacing w:val="-1"/>
        </w:rPr>
        <w:t xml:space="preserve"> </w:t>
      </w:r>
      <w:r w:rsidR="00657A8B">
        <w:t>Operativo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1"/>
        </w:rPr>
        <w:t xml:space="preserve"> </w:t>
      </w:r>
      <w:r w:rsidR="00657A8B">
        <w:rPr>
          <w:spacing w:val="-2"/>
        </w:rPr>
        <w:t>l’inclusione</w:t>
      </w:r>
    </w:p>
    <w:p w14:paraId="63B42DC7" w14:textId="77777777" w:rsidR="002E2691" w:rsidRDefault="002E2691">
      <w:pPr>
        <w:spacing w:before="4"/>
        <w:rPr>
          <w:b/>
          <w:sz w:val="7"/>
        </w:rPr>
      </w:pPr>
    </w:p>
    <w:p w14:paraId="124D1505" w14:textId="77777777" w:rsidR="002E2691" w:rsidRDefault="00657A8B">
      <w:pPr>
        <w:spacing w:before="68"/>
        <w:ind w:left="143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2"/>
          <w:sz w:val="16"/>
        </w:rPr>
        <w:t xml:space="preserve"> 96/2019)</w:t>
      </w:r>
    </w:p>
    <w:p w14:paraId="322C1F9C" w14:textId="77777777" w:rsidR="002E2691" w:rsidRDefault="002E2691">
      <w:pPr>
        <w:pStyle w:val="Corpotesto"/>
        <w:spacing w:before="8"/>
        <w:rPr>
          <w:rFonts w:ascii="Calibri"/>
          <w:i w:val="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2E2691" w14:paraId="723A15B8" w14:textId="77777777">
        <w:trPr>
          <w:trHeight w:val="525"/>
        </w:trPr>
        <w:tc>
          <w:tcPr>
            <w:tcW w:w="3829" w:type="dxa"/>
          </w:tcPr>
          <w:p w14:paraId="61C55F63" w14:textId="77777777" w:rsidR="002E2691" w:rsidRDefault="00657A8B">
            <w:pPr>
              <w:pStyle w:val="TableParagraph"/>
              <w:spacing w:before="1"/>
              <w:ind w:left="1131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14:paraId="6BE95040" w14:textId="77777777" w:rsidR="002E2691" w:rsidRDefault="00657A8B">
            <w:pPr>
              <w:pStyle w:val="TableParagraph"/>
              <w:spacing w:before="1" w:line="261" w:lineRule="auto"/>
              <w:ind w:left="11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14:paraId="70B887AE" w14:textId="77777777" w:rsidR="002E2691" w:rsidRDefault="00657A8B">
            <w:pPr>
              <w:pStyle w:val="TableParagraph"/>
              <w:spacing w:before="2"/>
              <w:ind w:left="1436" w:right="14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2E2691" w14:paraId="26F4EC87" w14:textId="77777777">
        <w:trPr>
          <w:trHeight w:val="417"/>
        </w:trPr>
        <w:tc>
          <w:tcPr>
            <w:tcW w:w="3829" w:type="dxa"/>
            <w:tcBorders>
              <w:bottom w:val="single" w:sz="6" w:space="0" w:color="000000"/>
            </w:tcBorders>
          </w:tcPr>
          <w:p w14:paraId="39602942" w14:textId="77777777" w:rsidR="002E2691" w:rsidRDefault="00657A8B">
            <w:pPr>
              <w:pStyle w:val="TableParagraph"/>
              <w:spacing w:line="240" w:lineRule="exact"/>
              <w:ind w:left="184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391B94B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14:paraId="722595E8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7673F1D1" w14:textId="77777777">
        <w:trPr>
          <w:trHeight w:val="395"/>
        </w:trPr>
        <w:tc>
          <w:tcPr>
            <w:tcW w:w="3829" w:type="dxa"/>
            <w:tcBorders>
              <w:top w:val="single" w:sz="6" w:space="0" w:color="000000"/>
            </w:tcBorders>
          </w:tcPr>
          <w:p w14:paraId="1D22CBA4" w14:textId="77777777" w:rsidR="002E2691" w:rsidRDefault="00657A8B">
            <w:pPr>
              <w:pStyle w:val="TableParagraph"/>
              <w:spacing w:line="216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14:paraId="5AEB08D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14:paraId="05BE73FA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073E2F39" w14:textId="77777777">
        <w:trPr>
          <w:trHeight w:val="422"/>
        </w:trPr>
        <w:tc>
          <w:tcPr>
            <w:tcW w:w="3829" w:type="dxa"/>
          </w:tcPr>
          <w:p w14:paraId="5910E160" w14:textId="77777777" w:rsidR="002E2691" w:rsidRDefault="00657A8B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14:paraId="77A302DA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43B16360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7D9B8DD4" w14:textId="77777777">
        <w:trPr>
          <w:trHeight w:val="419"/>
        </w:trPr>
        <w:tc>
          <w:tcPr>
            <w:tcW w:w="3829" w:type="dxa"/>
          </w:tcPr>
          <w:p w14:paraId="77A64CE9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14:paraId="41E1711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00BD6A1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162062D3" w14:textId="77777777">
        <w:trPr>
          <w:trHeight w:val="419"/>
        </w:trPr>
        <w:tc>
          <w:tcPr>
            <w:tcW w:w="3829" w:type="dxa"/>
          </w:tcPr>
          <w:p w14:paraId="539CF4ED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14:paraId="476D178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3F2C009D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7016451C" w14:textId="77777777">
        <w:trPr>
          <w:trHeight w:val="422"/>
        </w:trPr>
        <w:tc>
          <w:tcPr>
            <w:tcW w:w="3829" w:type="dxa"/>
          </w:tcPr>
          <w:p w14:paraId="737BFFAE" w14:textId="77777777" w:rsidR="002E2691" w:rsidRDefault="00657A8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14:paraId="770CBDE7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3EDE455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407B2252" w14:textId="77777777">
        <w:trPr>
          <w:trHeight w:val="419"/>
        </w:trPr>
        <w:tc>
          <w:tcPr>
            <w:tcW w:w="3829" w:type="dxa"/>
          </w:tcPr>
          <w:p w14:paraId="216639B6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14:paraId="69C0BC3A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2201F75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63383133" w14:textId="77777777">
        <w:trPr>
          <w:trHeight w:val="421"/>
        </w:trPr>
        <w:tc>
          <w:tcPr>
            <w:tcW w:w="3829" w:type="dxa"/>
          </w:tcPr>
          <w:p w14:paraId="4EE06979" w14:textId="77777777" w:rsidR="002E2691" w:rsidRDefault="00657A8B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123B1DF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14:paraId="00F8C8B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C457E1" w14:textId="1345515A" w:rsidR="002E2691" w:rsidRDefault="002E2691">
      <w:pPr>
        <w:pStyle w:val="Corpotesto"/>
        <w:rPr>
          <w:rFonts w:ascii="Calibri"/>
          <w:i w:val="0"/>
          <w:sz w:val="16"/>
        </w:rPr>
      </w:pPr>
    </w:p>
    <w:p w14:paraId="654E93A7" w14:textId="77777777" w:rsidR="001F245D" w:rsidRDefault="001F245D">
      <w:pPr>
        <w:pStyle w:val="Corpotesto"/>
        <w:rPr>
          <w:rFonts w:ascii="Calibri"/>
          <w:i w:val="0"/>
          <w:sz w:val="16"/>
        </w:rPr>
      </w:pPr>
    </w:p>
    <w:p w14:paraId="6B995C12" w14:textId="1AA252B7" w:rsidR="001F245D" w:rsidRPr="00DF4851" w:rsidRDefault="001F245D" w:rsidP="001F245D">
      <w:pPr>
        <w:pStyle w:val="Corpotesto"/>
        <w:spacing w:before="11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1FA856F2" w14:textId="77777777" w:rsidR="00EF4F0C" w:rsidRPr="00DF4851" w:rsidRDefault="00EF4F0C" w:rsidP="00EF4F0C">
      <w:pPr>
        <w:pStyle w:val="Corpotesto"/>
        <w:spacing w:before="11"/>
        <w:rPr>
          <w:i w:val="0"/>
          <w:sz w:val="22"/>
          <w:szCs w:val="22"/>
        </w:rPr>
      </w:pPr>
    </w:p>
    <w:p w14:paraId="37B2E261" w14:textId="77777777" w:rsidR="00EF4F0C" w:rsidRPr="00DF4851" w:rsidRDefault="00EF4F0C" w:rsidP="001F245D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Luogo e data: _________________________________________________</w:t>
      </w:r>
    </w:p>
    <w:p w14:paraId="706C3CAF" w14:textId="64A37E20" w:rsidR="002E2691" w:rsidRPr="00DF4851" w:rsidRDefault="00EF4F0C" w:rsidP="001F245D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Il/la dichiarante (firma per esteso leggibile) ______________________________________</w:t>
      </w:r>
    </w:p>
    <w:p w14:paraId="7585DB97" w14:textId="050767F9" w:rsidR="00EF4F0C" w:rsidRDefault="00EF4F0C" w:rsidP="00EF4F0C">
      <w:pPr>
        <w:pStyle w:val="Corpotesto"/>
        <w:spacing w:before="11" w:line="360" w:lineRule="auto"/>
        <w:rPr>
          <w:rFonts w:ascii="Verdana" w:hAnsi="Verdana"/>
          <w:i w:val="0"/>
          <w:sz w:val="22"/>
          <w:szCs w:val="22"/>
        </w:rPr>
      </w:pPr>
    </w:p>
    <w:p w14:paraId="0384A89D" w14:textId="77777777" w:rsidR="001F245D" w:rsidRPr="00EF4F0C" w:rsidRDefault="001F245D" w:rsidP="00EF4F0C">
      <w:pPr>
        <w:pStyle w:val="Corpotesto"/>
        <w:spacing w:before="11" w:line="360" w:lineRule="auto"/>
        <w:rPr>
          <w:rFonts w:ascii="Verdana" w:hAnsi="Verdana"/>
          <w:i w:val="0"/>
          <w:sz w:val="22"/>
          <w:szCs w:val="22"/>
        </w:rPr>
      </w:pPr>
    </w:p>
    <w:p w14:paraId="0360FFA3" w14:textId="77777777" w:rsidR="002E2691" w:rsidRDefault="00657A8B">
      <w:pPr>
        <w:spacing w:after="19"/>
        <w:ind w:left="158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2E2691" w14:paraId="336868D0" w14:textId="77777777">
        <w:trPr>
          <w:trHeight w:val="628"/>
        </w:trPr>
        <w:tc>
          <w:tcPr>
            <w:tcW w:w="994" w:type="dxa"/>
          </w:tcPr>
          <w:p w14:paraId="3B3BBFA5" w14:textId="77777777" w:rsidR="002E2691" w:rsidRDefault="00657A8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14:paraId="7E33F5F4" w14:textId="77777777" w:rsidR="002E2691" w:rsidRDefault="00657A8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14:paraId="2A6F89C1" w14:textId="77777777" w:rsidR="002E2691" w:rsidRDefault="00657A8B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1" w:type="dxa"/>
          </w:tcPr>
          <w:p w14:paraId="14046B30" w14:textId="77777777" w:rsidR="002E2691" w:rsidRDefault="00657A8B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membro,</w:t>
            </w:r>
          </w:p>
          <w:p w14:paraId="0890BB26" w14:textId="77777777" w:rsidR="002E2691" w:rsidRDefault="00657A8B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decadenza…)</w:t>
            </w:r>
          </w:p>
        </w:tc>
      </w:tr>
      <w:tr w:rsidR="002E2691" w14:paraId="213A7807" w14:textId="77777777">
        <w:trPr>
          <w:trHeight w:val="419"/>
        </w:trPr>
        <w:tc>
          <w:tcPr>
            <w:tcW w:w="994" w:type="dxa"/>
          </w:tcPr>
          <w:p w14:paraId="4789BC65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0A0D377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3814F891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14:paraId="1790989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7223780C" w14:textId="77777777">
        <w:trPr>
          <w:trHeight w:val="422"/>
        </w:trPr>
        <w:tc>
          <w:tcPr>
            <w:tcW w:w="994" w:type="dxa"/>
          </w:tcPr>
          <w:p w14:paraId="5B1B6D9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648643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623A7A4F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14:paraId="78731617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C162C3" w14:textId="2772FC4B" w:rsidR="002E2691" w:rsidRDefault="002E2691">
      <w:pPr>
        <w:spacing w:before="8"/>
        <w:rPr>
          <w:b/>
        </w:rPr>
      </w:pPr>
    </w:p>
    <w:p w14:paraId="01459BF9" w14:textId="2F57DE89" w:rsidR="001F245D" w:rsidRDefault="001F245D">
      <w:pPr>
        <w:spacing w:before="8"/>
        <w:rPr>
          <w:b/>
        </w:rPr>
      </w:pPr>
    </w:p>
    <w:p w14:paraId="5900EDD5" w14:textId="77777777" w:rsidR="001F245D" w:rsidRDefault="001F245D">
      <w:pPr>
        <w:spacing w:before="8"/>
        <w:rPr>
          <w:b/>
        </w:rPr>
      </w:pPr>
    </w:p>
    <w:p w14:paraId="6E318B88" w14:textId="77777777" w:rsidR="001F245D" w:rsidRDefault="001F245D">
      <w:pPr>
        <w:spacing w:before="8"/>
        <w:rPr>
          <w:b/>
        </w:rPr>
      </w:pPr>
    </w:p>
    <w:p w14:paraId="76F6BD29" w14:textId="08E11F28" w:rsidR="002E2691" w:rsidRDefault="00A92897">
      <w:pPr>
        <w:pStyle w:val="Paragrafoelenco"/>
        <w:numPr>
          <w:ilvl w:val="0"/>
          <w:numId w:val="7"/>
        </w:numPr>
        <w:tabs>
          <w:tab w:val="left" w:pos="469"/>
        </w:tabs>
        <w:spacing w:before="0"/>
        <w:ind w:left="469" w:hanging="29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796F35EA" wp14:editId="34FF61EA">
                <wp:simplePos x="0" y="0"/>
                <wp:positionH relativeFrom="page">
                  <wp:posOffset>447040</wp:posOffset>
                </wp:positionH>
                <wp:positionV relativeFrom="paragraph">
                  <wp:posOffset>212090</wp:posOffset>
                </wp:positionV>
                <wp:extent cx="674687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39D22" id="Graphic 18" o:spid="_x0000_s1026" style="position:absolute;margin-left:35.2pt;margin-top:16.7pt;width:531.25pt;height:.5pt;z-index:-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v7RNQIAAOMEAAAOAAAAZHJzL2Uyb0RvYy54bWysVMFu2zAMvQ/YPwi6L0671G2NOMXQosWA&#10;oivQDDsrshwbk0VNVGL370fJVuptpw3LQabEJ+qRj8z6Zug0OyqHLZiSny2WnCkjoWrNvuRft/cf&#10;rjhDL0wlNBhV8leF/Gbz/t26t4U6hwZ0pRyjIAaL3pa88d4WWYayUZ3ABVhlyFmD64SnrdtnlRM9&#10;Re90dr5c5lkPrrIOpEKk07vRyTcxfl0r6b/UNSrPdMmJm4+ri+surNlmLYq9E7Zp5URD/AOLTrSG&#10;Hj2FuhNesINr/wjVtdIBQu0XEroM6rqVKuZA2Zwtf8vmpRFWxVyoOGhPZcL/F1Y+HZ8dayvSjpQy&#10;oiONHqZy0AmVp7dYEOrFPruQINpHkN+RHNkvnrDBCTPUrgtYSo8Nsdavp1qrwTNJh/nlKr+6vOBM&#10;ki//eBGlyESR7soD+gcFMY44PqIflaqSJZpkycEk05HeQWkdlfackdKOM1J6NypthQ/3Arlgsn5G&#10;pJl4BGcHR7WFCPMhhcB2db3iLCVCTN8w2syx1GYzVPKlr43xRky+vM4DLwqW3Ok7wubP/hU4VTOF&#10;kxpQjS+FvOOTp1rQ8/NqI+i2um+1Dumj2+9utWNHEQYo/ibGM1jshFH80AY7qF6pqXpqo5Ljj4Nw&#10;ijP92VDbhhFMhkvGLhnO61uIgxor79Bvh2/CWWbJLLmn3nmCNBSiSG1B/ANgxIabBj4dPNRt6JnI&#10;bWQ0bWiSYv7T1IdRne8j6u2/afMTAAD//wMAUEsDBBQABgAIAAAAIQC9omEV3QAAAAkBAAAPAAAA&#10;ZHJzL2Rvd25yZXYueG1sTI9BT8MwDIXvSPyHyEjcWLq1glGaTmgSCI3TNnb3GtNWa5zSZFvh1+Od&#10;4GTZ7+n5e8VidJ060RBazwamkwQUceVty7WBj+3L3RxUiMgWO89k4JsCLMrrqwJz68+8ptMm1kpC&#10;OORooImxz7UOVUMOw8T3xKJ9+sFhlHWotR3wLOGu07MkudcOW5YPDfa0bKg6bI7OwNfbruZ0Va34&#10;NcP39TJu8UA/xtzejM9PoCKN8c8MF3xBh1KY9v7INqjOwEOSidNAmsq86NN09ghqL5csA10W+n+D&#10;8hcAAP//AwBQSwECLQAUAAYACAAAACEAtoM4kv4AAADhAQAAEwAAAAAAAAAAAAAAAAAAAAAAW0Nv&#10;bnRlbnRfVHlwZXNdLnhtbFBLAQItABQABgAIAAAAIQA4/SH/1gAAAJQBAAALAAAAAAAAAAAAAAAA&#10;AC8BAABfcmVscy8ucmVsc1BLAQItABQABgAIAAAAIQAe6v7RNQIAAOMEAAAOAAAAAAAAAAAAAAAA&#10;AC4CAABkcnMvZTJvRG9jLnhtbFBLAQItABQABgAIAAAAIQC9omEV3QAAAAkBAAAPAAAAAAAAAAAA&#10;AAAAAI8EAABkcnMvZG93bnJldi54bWxQSwUGAAAAAAQABADzAAAAmQ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b/>
          <w:sz w:val="24"/>
        </w:rPr>
        <w:t>Quadro</w:t>
      </w:r>
      <w:r w:rsidR="00657A8B">
        <w:rPr>
          <w:b/>
          <w:spacing w:val="-8"/>
          <w:sz w:val="24"/>
        </w:rPr>
        <w:t xml:space="preserve"> </w:t>
      </w:r>
      <w:r w:rsidR="00657A8B">
        <w:rPr>
          <w:b/>
          <w:spacing w:val="-2"/>
          <w:sz w:val="24"/>
        </w:rPr>
        <w:t>informativo</w:t>
      </w:r>
    </w:p>
    <w:p w14:paraId="72C3C46E" w14:textId="3F74EF63" w:rsidR="002E2691" w:rsidRDefault="003A2840">
      <w:pPr>
        <w:spacing w:before="1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D3B233" wp14:editId="0F83632D">
                <wp:simplePos x="0" y="0"/>
                <wp:positionH relativeFrom="page">
                  <wp:posOffset>673100</wp:posOffset>
                </wp:positionH>
                <wp:positionV relativeFrom="paragraph">
                  <wp:posOffset>243840</wp:posOffset>
                </wp:positionV>
                <wp:extent cx="6483350" cy="1600200"/>
                <wp:effectExtent l="0" t="0" r="12700" b="1905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6002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429A76" w14:textId="77777777" w:rsidR="001F245D" w:rsidRDefault="001F245D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bambina</w:t>
                            </w:r>
                          </w:p>
                          <w:p w14:paraId="722C511E" w14:textId="13B0E9D6" w:rsidR="001F245D" w:rsidRDefault="001F245D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GLO </w:t>
                            </w:r>
                          </w:p>
                          <w:p w14:paraId="2930EB34" w14:textId="77777777" w:rsidR="001F245D" w:rsidRDefault="001F245D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54BBF4BE" w14:textId="77777777" w:rsidR="001F245D" w:rsidRDefault="001F245D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49A90878" w14:textId="77777777" w:rsidR="001F245D" w:rsidRDefault="001F245D" w:rsidP="00937875">
                            <w:pPr>
                              <w:spacing w:before="178"/>
                              <w:ind w:left="105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74B6CF90" w14:textId="77777777" w:rsidR="001F245D" w:rsidRDefault="001F245D" w:rsidP="00937875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D3B233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53pt;margin-top:19.2pt;width:510.5pt;height:12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jx1gEAAKUDAAAOAAAAZHJzL2Uyb0RvYy54bWysU8Fu2zAMvQ/YPwi6L3baLWiNOMXWoMOA&#10;YhvQ9gNkWYqFyaImKrHz96NkJw3W2zAfZFl8euR7pNd3Y2/ZQQU04Gq+XJScKSehNW5X85fnhw83&#10;nGEUrhUWnKr5USG/27x/tx58pa6gA9uqwIjEYTX4mncx+qooUHaqF7gArxwFNYReRPoMu6INYiD2&#10;3hZXZbkqBgitDyAVIp1upyDfZH6tlYw/tEYVma051RbzGvLapLXYrEW1C8J3Rs5liH+oohfGUdIz&#10;1VZEwfbBvKHqjQyAoONCQl+A1kaqrIHULMu/1Dx1wqushcxBf7YJ/x+t/H74GZhpqXe3nDnRU4+e&#10;1RgbGBmdkD2Dx4pQT55wcfwCI0GzVPSPIH8hQYoLzHQBCZ3sGHXo05uEMrpIHTieXacsTNLh6uPN&#10;9fUnCkmKLVdlSX1NiYvX6z5g/KqgZ2lT80BtzSWIwyPGCXqCpGzWsYF4y9vVVChY0z4Ya1MMw665&#10;t4EdRJqI/MzJ8BKW6LYCuwmXQzPMulnwpDFJj2Mzzk410B7JqIEmqub4ey+C4sx+c9SyNH6nTTht&#10;mtMmRHsPeUhTlQ4+7yNok8WlFBPvnJlmIdszz20atsvvjHr9uzZ/AAAA//8DAFBLAwQUAAYACAAA&#10;ACEAFYK0Wd8AAAALAQAADwAAAGRycy9kb3ducmV2LnhtbEyPwU7DMBBE70j8g7VI3KidEKVtGqdC&#10;kcqFA6LtB7jxNomI1yZ20/TvcU9wnNnR7JtyO5uBTTj63pKEZCGAITVW99RKOB52LytgPijSarCE&#10;Em7oYVs9PpSq0PZKXzjtQ8tiCflCSehCcAXnvunQKL+wDineznY0KkQ5tlyP6hrLzcBTIXJuVE/x&#10;Q6cc1h023/uLkfD+eQjhJzlm5D+m3bLOXX6rnZTPT/PbBljAOfyF4Y4f0aGKTCd7Ie3ZELXI45Yg&#10;4XWVAbsHknQZnZOEdC0y4FXJ/2+ofgEAAP//AwBQSwECLQAUAAYACAAAACEAtoM4kv4AAADhAQAA&#10;EwAAAAAAAAAAAAAAAAAAAAAAW0NvbnRlbnRfVHlwZXNdLnhtbFBLAQItABQABgAIAAAAIQA4/SH/&#10;1gAAAJQBAAALAAAAAAAAAAAAAAAAAC8BAABfcmVscy8ucmVsc1BLAQItABQABgAIAAAAIQDqeHjx&#10;1gEAAKUDAAAOAAAAAAAAAAAAAAAAAC4CAABkcnMvZTJvRG9jLnhtbFBLAQItABQABgAIAAAAIQAV&#10;grRZ3wAAAAsBAAAPAAAAAAAAAAAAAAAAADAEAABkcnMvZG93bnJldi54bWxQSwUGAAAAAAQABADz&#10;AAAAPAUAAAAA&#10;" filled="f" strokeweight=".48pt">
                <v:path arrowok="t"/>
                <v:textbox inset="0,0,0,0">
                  <w:txbxContent>
                    <w:p w14:paraId="0C429A76" w14:textId="77777777" w:rsidR="001F245D" w:rsidRDefault="001F245D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bambina</w:t>
                      </w:r>
                    </w:p>
                    <w:p w14:paraId="722C511E" w14:textId="13B0E9D6" w:rsidR="001F245D" w:rsidRDefault="001F245D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2"/>
                          <w:sz w:val="18"/>
                        </w:rPr>
                        <w:t xml:space="preserve"> GLO </w:t>
                      </w:r>
                    </w:p>
                    <w:p w14:paraId="2930EB34" w14:textId="77777777" w:rsidR="001F245D" w:rsidRDefault="001F245D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</w:p>
                    <w:p w14:paraId="54BBF4BE" w14:textId="77777777" w:rsidR="001F245D" w:rsidRDefault="001F245D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</w:p>
                    <w:p w14:paraId="49A90878" w14:textId="77777777" w:rsidR="001F245D" w:rsidRDefault="001F245D" w:rsidP="00937875">
                      <w:pPr>
                        <w:spacing w:before="178"/>
                        <w:ind w:left="105"/>
                        <w:rPr>
                          <w:spacing w:val="-2"/>
                          <w:sz w:val="18"/>
                        </w:rPr>
                      </w:pPr>
                    </w:p>
                    <w:p w14:paraId="74B6CF90" w14:textId="77777777" w:rsidR="001F245D" w:rsidRDefault="001F245D" w:rsidP="00937875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539770" w14:textId="7DC2E33A" w:rsidR="002E2691" w:rsidRDefault="002E2691">
      <w:pPr>
        <w:spacing w:before="4"/>
        <w:rPr>
          <w:b/>
          <w:sz w:val="12"/>
        </w:rPr>
      </w:pPr>
    </w:p>
    <w:p w14:paraId="30E577AF" w14:textId="77777777" w:rsidR="002E2691" w:rsidRDefault="00A92897">
      <w:pPr>
        <w:pStyle w:val="Paragrafoelenco"/>
        <w:numPr>
          <w:ilvl w:val="0"/>
          <w:numId w:val="7"/>
        </w:numPr>
        <w:tabs>
          <w:tab w:val="left" w:pos="500"/>
        </w:tabs>
        <w:spacing w:before="101"/>
        <w:ind w:left="500" w:hanging="296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10F02632" wp14:editId="1EAAFEEB">
                <wp:simplePos x="0" y="0"/>
                <wp:positionH relativeFrom="page">
                  <wp:posOffset>467360</wp:posOffset>
                </wp:positionH>
                <wp:positionV relativeFrom="paragraph">
                  <wp:posOffset>276225</wp:posOffset>
                </wp:positionV>
                <wp:extent cx="674687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9CE7C" id="Graphic 20" o:spid="_x0000_s1026" style="position:absolute;margin-left:36.8pt;margin-top:21.75pt;width:531.2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Lk1NgIAAOMEAAAOAAAAZHJzL2Uyb0RvYy54bWysVMFu2zAMvQ/YPwi6L06z1G2NOMXQosWA&#10;oivQDDsrshwbk0WNUuLk70fJVuptpw3LQabEJ+rxkczq9thpdlDoWjAlv5jNOVNGQtWaXcm/bh4+&#10;XHPmvDCV0GBUyU/K8dv1+3er3hZqAQ3oSiGjIMYVvS15470tsszJRnXCzcAqQ84asBOetrjLKhQ9&#10;Re90tpjP86wHrCyCVM7R6f3g5OsYv66V9F/q2inPdMmJm48rxnUb1my9EsUOhW1aOdIQ/8CiE62h&#10;R8+h7oUXbI/tH6G6ViI4qP1MQpdBXbdSxRwom4v5b9m8NsKqmAuJ4+xZJvf/wsrnwwuytir5guQx&#10;oqMaPY5y0AnJ01tXEOrVvmBI0NknkN8dObJfPGHjRsyxxi5gKT12jFqfzlqro2eSDvOrZX59dcmZ&#10;JF/+8TK+lYki3ZV75x8VxDji8OT8UKkqWaJJljyaZCLVO1Rax0p7zqjSyBlVejtU2gof7gVywWT9&#10;hEgz8gjODg5qAxHmQwqB7fJmyVlKhJi+YbSZYknHCSr50tfGeAMmn9/kgRcFS+70HWDTZ/8KnNRM&#10;4aQGp4aXQt7xybMW9PxUbQe6rR5arUP6DnfbO43sIMIAxd/IeAKLnTAUP7TBFqoTNVVPbVRy92Mv&#10;UHGmPxtq2zCCycBkbJOBXt9BHNSoPDq/OX4TaJkls+SeeucZ0lCIIrUF8Q+AARtuGvi091C3oWci&#10;t4HRuKFJivmPUx9GdbqPqLf/pvVPAAAA//8DAFBLAwQUAAYACAAAACEALl8Iwd4AAAAJAQAADwAA&#10;AGRycy9kb3ducmV2LnhtbEyPzU7DMBCE70h9B2uRuFEnJA0oxKmqSiBUTv3hvo2XJGq8DrHbBp4e&#10;99QeZ2c0820xH00nTjS41rKCeBqBIK6sbrlWsNu+Pb6AcB5ZY2eZFPySg3k5uSsw1/bMazptfC1C&#10;CbscFTTe97mUrmrIoJvanjh433Yw6IMcaqkHPIdy08mnKMqkwZbDQoM9LRuqDpujUfDz8VVzsqpW&#10;/J7i53rpt3igP6Ue7sfFKwhPo7+G4YIf0KEMTHt7ZO1Ep+A5yUJSQZrMQFz8OMliEPtwSWcgy0Le&#10;flD+AwAA//8DAFBLAQItABQABgAIAAAAIQC2gziS/gAAAOEBAAATAAAAAAAAAAAAAAAAAAAAAABb&#10;Q29udGVudF9UeXBlc10ueG1sUEsBAi0AFAAGAAgAAAAhADj9If/WAAAAlAEAAAsAAAAAAAAAAAAA&#10;AAAALwEAAF9yZWxzLy5yZWxzUEsBAi0AFAAGAAgAAAAhADmouTU2AgAA4wQAAA4AAAAAAAAAAAAA&#10;AAAALgIAAGRycy9lMm9Eb2MueG1sUEsBAi0AFAAGAAgAAAAhAC5fCMHeAAAACQEAAA8AAAAAAAAA&#10;AAAAAAAAkA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b/>
          <w:sz w:val="24"/>
        </w:rPr>
        <w:t>Elementi</w:t>
      </w:r>
      <w:r w:rsidR="00657A8B">
        <w:rPr>
          <w:b/>
          <w:spacing w:val="-4"/>
          <w:sz w:val="24"/>
        </w:rPr>
        <w:t xml:space="preserve"> </w:t>
      </w:r>
      <w:r w:rsidR="00657A8B">
        <w:rPr>
          <w:b/>
          <w:sz w:val="24"/>
        </w:rPr>
        <w:t>generali</w:t>
      </w:r>
      <w:r w:rsidR="00657A8B">
        <w:rPr>
          <w:b/>
          <w:spacing w:val="-1"/>
          <w:sz w:val="24"/>
        </w:rPr>
        <w:t xml:space="preserve"> </w:t>
      </w:r>
      <w:r w:rsidR="00657A8B">
        <w:rPr>
          <w:b/>
          <w:sz w:val="24"/>
        </w:rPr>
        <w:t>desunti dal</w:t>
      </w:r>
      <w:r w:rsidR="00657A8B">
        <w:rPr>
          <w:b/>
          <w:spacing w:val="-3"/>
          <w:sz w:val="24"/>
        </w:rPr>
        <w:t xml:space="preserve"> </w:t>
      </w:r>
      <w:r w:rsidR="00657A8B">
        <w:rPr>
          <w:b/>
          <w:sz w:val="24"/>
        </w:rPr>
        <w:t>Profilo di</w:t>
      </w:r>
      <w:r w:rsidR="00657A8B">
        <w:rPr>
          <w:b/>
          <w:spacing w:val="-2"/>
          <w:sz w:val="24"/>
        </w:rPr>
        <w:t xml:space="preserve"> Funzionamento</w:t>
      </w:r>
    </w:p>
    <w:p w14:paraId="6E2D3FCD" w14:textId="37CF47BA" w:rsidR="002E2691" w:rsidRDefault="002E2691">
      <w:pPr>
        <w:spacing w:before="9"/>
        <w:rPr>
          <w:b/>
          <w:sz w:val="8"/>
        </w:rPr>
      </w:pPr>
    </w:p>
    <w:p w14:paraId="58F58366" w14:textId="55CC1F24" w:rsidR="002E2691" w:rsidRDefault="003A2840">
      <w:pPr>
        <w:spacing w:before="52"/>
        <w:ind w:left="137"/>
        <w:rPr>
          <w:rFonts w:ascii="Calibri"/>
          <w:b/>
          <w:spacing w:val="-2"/>
          <w:sz w:val="24"/>
        </w:rPr>
      </w:pPr>
      <w:r>
        <w:rPr>
          <w:rFonts w:ascii="Calibri"/>
          <w:b/>
          <w:i/>
          <w:noProof/>
          <w:sz w:val="7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32868DF2" wp14:editId="3DDB2256">
                <wp:simplePos x="0" y="0"/>
                <wp:positionH relativeFrom="column">
                  <wp:posOffset>279400</wp:posOffset>
                </wp:positionH>
                <wp:positionV relativeFrom="paragraph">
                  <wp:posOffset>438785</wp:posOffset>
                </wp:positionV>
                <wp:extent cx="6483350" cy="1828800"/>
                <wp:effectExtent l="0" t="0" r="12700" b="19050"/>
                <wp:wrapTopAndBottom/>
                <wp:docPr id="23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0" cy="1828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8B5592" w14:textId="77777777" w:rsidR="001F245D" w:rsidRDefault="001F245D">
                            <w:pPr>
                              <w:spacing w:before="1"/>
                              <w:ind w:left="139" w:right="502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Cs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 quindi analizzate nel presente PEI</w:t>
                            </w:r>
                          </w:p>
                          <w:p w14:paraId="565E77D6" w14:textId="77777777" w:rsidR="001F245D" w:rsidRPr="001F245D" w:rsidRDefault="001F245D">
                            <w:pPr>
                              <w:spacing w:before="1"/>
                              <w:ind w:left="139" w:right="502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0128369F" w14:textId="77777777" w:rsidR="001F245D" w:rsidRPr="001F245D" w:rsidRDefault="001F245D">
                            <w:pPr>
                              <w:spacing w:before="1"/>
                              <w:ind w:left="139" w:right="502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7EC4181F" w14:textId="77777777" w:rsidR="001F245D" w:rsidRPr="001F245D" w:rsidRDefault="001F245D">
                            <w:pPr>
                              <w:spacing w:before="1"/>
                              <w:ind w:left="139" w:right="502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68DF2" id="Textbox 23" o:spid="_x0000_s1027" type="#_x0000_t202" style="position:absolute;left:0;text-align:left;margin-left:22pt;margin-top:34.55pt;width:510.5pt;height:2in;z-index:48758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xK0AEAAJMDAAAOAAAAZHJzL2Uyb0RvYy54bWysU9uO0zAQfUfiHyy/06QtVCFquoKtFiEh&#10;WGmXD3Acu7HkeMzYbdK/Z+w2XS5viDw4k5nT4zlnptu7abDspDAYcA1fLkrOlJPQGXdo+PfnhzcV&#10;ZyEK1wkLTjX8rAK/271+tR19rVbQg+0UMiJxoR59w/sYfV0UQfZqEGEBXjkqasBBRPrEQ9GhGIl9&#10;sMWqLDfFCNh5BKlCoOz+UuS7zK+1kvGb1kFFZhtOvcV8Yj7bdBa7ragPKHxv5LUN8Q9dDMI4uvRG&#10;tRdRsCOav6gGIxEC6LiQMBSgtZEqayA1y/IPNU+98CprIXOCv9kU/h+t/Hp6RGa6hq/WnDkx0Iye&#10;1RRbmBhlyJ7Rh5pQT55wcfoIE415zgdKJtWTxiG9SQ+jOhl9vplLZExScvO2Wq/fUUlSbVmtqqrM&#10;9hcvP/cY4icFA0tBw5Gml00Vpy8hUisEnSHpNuvYSLzl+01GBbCmezDWplrAQ3tvkZ1EGnx+UtPE&#10;8Bss0e1F6C+4XLrCrCN00n7RmKI4tVO26qa/he5Mtoy0Pw0PP44CFWf2s6MBpWWbA5yDdg4w2nvI&#10;K5madfDhGEGbrDHddOG9NkCTz41ftzSt1q/fGfXyX9r9BAAA//8DAFBLAwQUAAYACAAAACEA/Krf&#10;5t4AAAAKAQAADwAAAGRycy9kb3ducmV2LnhtbEyPwU7DMBBE70j8g7VI3KgTqENJs6kQai8ckFL6&#10;AW68TQLxOordJvw97gmOs7OaeVNsZtuLC42+c4yQLhIQxLUzHTcIh8/dwwqED5qN7h0Twg952JS3&#10;N4XOjZu4oss+NCKGsM81QhvCkEvp65as9gs3EEfv5EarQ5RjI82opxhue/mYJJm0uuPY0OqB3lqq&#10;v/dni0DVV+fcbjVVQ2gO736r1PZDId7fza9rEIHm8PcMV/yIDmVkOrozGy96hOUyTgkI2UsK4uon&#10;mYqXI8KTek5BloX8P6H8BQAA//8DAFBLAQItABQABgAIAAAAIQC2gziS/gAAAOEBAAATAAAAAAAA&#10;AAAAAAAAAAAAAABbQ29udGVudF9UeXBlc10ueG1sUEsBAi0AFAAGAAgAAAAhADj9If/WAAAAlAEA&#10;AAsAAAAAAAAAAAAAAAAALwEAAF9yZWxzLy5yZWxzUEsBAi0AFAAGAAgAAAAhAIFGrErQAQAAkwMA&#10;AA4AAAAAAAAAAAAAAAAALgIAAGRycy9lMm9Eb2MueG1sUEsBAi0AFAAGAAgAAAAhAPyq3+beAAAA&#10;CgEAAA8AAAAAAAAAAAAAAAAAKgQAAGRycy9kb3ducmV2LnhtbFBLBQYAAAAABAAEAPMAAAA1BQAA&#10;AAA=&#10;" filled="f" strokeweight=".48pt">
                <v:textbox inset="0,0,0,0">
                  <w:txbxContent>
                    <w:p w14:paraId="228B5592" w14:textId="77777777" w:rsidR="001F245D" w:rsidRDefault="001F245D">
                      <w:pPr>
                        <w:spacing w:before="1"/>
                        <w:ind w:left="139" w:right="502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Cs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 quindi analizzate nel presente PEI</w:t>
                      </w:r>
                    </w:p>
                    <w:p w14:paraId="565E77D6" w14:textId="77777777" w:rsidR="001F245D" w:rsidRPr="001F245D" w:rsidRDefault="001F245D">
                      <w:pPr>
                        <w:spacing w:before="1"/>
                        <w:ind w:left="139" w:right="502"/>
                        <w:rPr>
                          <w:rFonts w:ascii="Calibri"/>
                          <w:sz w:val="20"/>
                        </w:rPr>
                      </w:pPr>
                    </w:p>
                    <w:p w14:paraId="0128369F" w14:textId="77777777" w:rsidR="001F245D" w:rsidRPr="001F245D" w:rsidRDefault="001F245D">
                      <w:pPr>
                        <w:spacing w:before="1"/>
                        <w:ind w:left="139" w:right="502"/>
                        <w:rPr>
                          <w:rFonts w:ascii="Calibri"/>
                          <w:sz w:val="20"/>
                        </w:rPr>
                      </w:pPr>
                    </w:p>
                    <w:p w14:paraId="7EC4181F" w14:textId="77777777" w:rsidR="001F245D" w:rsidRPr="001F245D" w:rsidRDefault="001F245D">
                      <w:pPr>
                        <w:spacing w:before="1"/>
                        <w:ind w:left="139" w:right="502"/>
                        <w:rPr>
                          <w:rFonts w:ascii="Calibri"/>
                          <w:sz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57A8B">
        <w:rPr>
          <w:rFonts w:ascii="Calibri"/>
          <w:b/>
          <w:sz w:val="24"/>
        </w:rPr>
        <w:t>o,</w:t>
      </w:r>
      <w:r w:rsidR="00657A8B">
        <w:rPr>
          <w:rFonts w:ascii="Calibri"/>
          <w:b/>
          <w:spacing w:val="-4"/>
          <w:sz w:val="24"/>
        </w:rPr>
        <w:t xml:space="preserve"> </w:t>
      </w:r>
      <w:r w:rsidR="00657A8B">
        <w:rPr>
          <w:rFonts w:ascii="Calibri"/>
          <w:b/>
          <w:sz w:val="24"/>
        </w:rPr>
        <w:t>se</w:t>
      </w:r>
      <w:r w:rsidR="00657A8B">
        <w:rPr>
          <w:rFonts w:ascii="Calibri"/>
          <w:b/>
          <w:spacing w:val="-4"/>
          <w:sz w:val="24"/>
        </w:rPr>
        <w:t xml:space="preserve"> </w:t>
      </w:r>
      <w:r w:rsidR="00657A8B">
        <w:rPr>
          <w:rFonts w:ascii="Calibri"/>
          <w:b/>
          <w:sz w:val="24"/>
        </w:rPr>
        <w:t>non</w:t>
      </w:r>
      <w:r w:rsidR="00657A8B">
        <w:rPr>
          <w:rFonts w:ascii="Calibri"/>
          <w:b/>
          <w:spacing w:val="-4"/>
          <w:sz w:val="24"/>
        </w:rPr>
        <w:t xml:space="preserve"> </w:t>
      </w:r>
      <w:r w:rsidR="00657A8B">
        <w:rPr>
          <w:rFonts w:ascii="Calibri"/>
          <w:b/>
          <w:sz w:val="24"/>
        </w:rPr>
        <w:t>disponibile,</w:t>
      </w:r>
      <w:r w:rsidR="00657A8B">
        <w:rPr>
          <w:rFonts w:ascii="Calibri"/>
          <w:b/>
          <w:spacing w:val="-2"/>
          <w:sz w:val="24"/>
        </w:rPr>
        <w:t xml:space="preserve"> </w:t>
      </w:r>
      <w:r w:rsidR="00657A8B">
        <w:rPr>
          <w:rFonts w:ascii="Calibri"/>
          <w:b/>
          <w:sz w:val="24"/>
        </w:rPr>
        <w:t>dalla</w:t>
      </w:r>
      <w:r w:rsidR="00657A8B">
        <w:rPr>
          <w:rFonts w:ascii="Calibri"/>
          <w:b/>
          <w:spacing w:val="-4"/>
          <w:sz w:val="24"/>
        </w:rPr>
        <w:t xml:space="preserve"> </w:t>
      </w:r>
      <w:r w:rsidR="00657A8B">
        <w:rPr>
          <w:rFonts w:ascii="Calibri"/>
          <w:b/>
          <w:sz w:val="24"/>
        </w:rPr>
        <w:t>Diagnosi</w:t>
      </w:r>
      <w:r w:rsidR="00657A8B">
        <w:rPr>
          <w:rFonts w:ascii="Calibri"/>
          <w:b/>
          <w:spacing w:val="-1"/>
          <w:sz w:val="24"/>
        </w:rPr>
        <w:t xml:space="preserve"> </w:t>
      </w:r>
      <w:r w:rsidR="00657A8B">
        <w:rPr>
          <w:rFonts w:ascii="Calibri"/>
          <w:b/>
          <w:sz w:val="24"/>
        </w:rPr>
        <w:t>Funzionale</w:t>
      </w:r>
      <w:r w:rsidR="00657A8B">
        <w:rPr>
          <w:rFonts w:ascii="Calibri"/>
          <w:b/>
          <w:spacing w:val="1"/>
          <w:sz w:val="24"/>
        </w:rPr>
        <w:t xml:space="preserve"> </w:t>
      </w:r>
      <w:r w:rsidR="00657A8B">
        <w:rPr>
          <w:rFonts w:ascii="Calibri"/>
          <w:b/>
          <w:sz w:val="24"/>
        </w:rPr>
        <w:t>e</w:t>
      </w:r>
      <w:r w:rsidR="00657A8B">
        <w:rPr>
          <w:rFonts w:ascii="Calibri"/>
          <w:b/>
          <w:spacing w:val="-5"/>
          <w:sz w:val="24"/>
        </w:rPr>
        <w:t xml:space="preserve"> </w:t>
      </w:r>
      <w:r w:rsidR="00657A8B">
        <w:rPr>
          <w:rFonts w:ascii="Calibri"/>
          <w:b/>
          <w:sz w:val="24"/>
        </w:rPr>
        <w:t>dal</w:t>
      </w:r>
      <w:r w:rsidR="00657A8B">
        <w:rPr>
          <w:rFonts w:ascii="Calibri"/>
          <w:b/>
          <w:spacing w:val="-2"/>
          <w:sz w:val="24"/>
        </w:rPr>
        <w:t xml:space="preserve"> </w:t>
      </w:r>
      <w:r w:rsidR="00657A8B">
        <w:rPr>
          <w:rFonts w:ascii="Calibri"/>
          <w:b/>
          <w:sz w:val="24"/>
        </w:rPr>
        <w:t>Profilo</w:t>
      </w:r>
      <w:r w:rsidR="00657A8B">
        <w:rPr>
          <w:rFonts w:ascii="Calibri"/>
          <w:b/>
          <w:spacing w:val="-5"/>
          <w:sz w:val="24"/>
        </w:rPr>
        <w:t xml:space="preserve"> </w:t>
      </w:r>
      <w:r w:rsidR="00657A8B">
        <w:rPr>
          <w:rFonts w:ascii="Calibri"/>
          <w:b/>
          <w:sz w:val="24"/>
        </w:rPr>
        <w:t>dinamico</w:t>
      </w:r>
      <w:r w:rsidR="00657A8B">
        <w:rPr>
          <w:rFonts w:ascii="Calibri"/>
          <w:b/>
          <w:spacing w:val="-2"/>
          <w:sz w:val="24"/>
        </w:rPr>
        <w:t xml:space="preserve"> </w:t>
      </w:r>
      <w:r w:rsidR="00657A8B">
        <w:rPr>
          <w:rFonts w:ascii="Calibri"/>
          <w:b/>
          <w:sz w:val="24"/>
        </w:rPr>
        <w:t>funzionale</w:t>
      </w:r>
      <w:r w:rsidR="00657A8B">
        <w:rPr>
          <w:rFonts w:ascii="Calibri"/>
          <w:b/>
          <w:spacing w:val="1"/>
          <w:sz w:val="24"/>
        </w:rPr>
        <w:t xml:space="preserve"> </w:t>
      </w:r>
      <w:r w:rsidR="00657A8B">
        <w:rPr>
          <w:rFonts w:ascii="Calibri"/>
          <w:b/>
          <w:sz w:val="24"/>
        </w:rPr>
        <w:t>(ove</w:t>
      </w:r>
      <w:r w:rsidR="00657A8B">
        <w:rPr>
          <w:rFonts w:ascii="Calibri"/>
          <w:b/>
          <w:spacing w:val="-3"/>
          <w:sz w:val="24"/>
        </w:rPr>
        <w:t xml:space="preserve"> </w:t>
      </w:r>
      <w:r w:rsidR="00657A8B">
        <w:rPr>
          <w:rFonts w:ascii="Calibri"/>
          <w:b/>
          <w:spacing w:val="-2"/>
          <w:sz w:val="24"/>
        </w:rPr>
        <w:t>compilato)</w:t>
      </w:r>
    </w:p>
    <w:p w14:paraId="1083E90C" w14:textId="0591B2E1" w:rsidR="003A2840" w:rsidRDefault="003A2840">
      <w:pPr>
        <w:spacing w:before="52"/>
        <w:ind w:left="137"/>
        <w:rPr>
          <w:rFonts w:ascii="Calibri"/>
          <w:b/>
          <w:sz w:val="24"/>
        </w:rPr>
      </w:pPr>
    </w:p>
    <w:p w14:paraId="5DBEB77F" w14:textId="6CB423BE" w:rsidR="002E2691" w:rsidRDefault="002E2691">
      <w:pPr>
        <w:pStyle w:val="Corpotesto"/>
        <w:spacing w:before="11"/>
        <w:rPr>
          <w:rFonts w:ascii="Calibri"/>
          <w:b/>
          <w:i w:val="0"/>
          <w:sz w:val="7"/>
        </w:rPr>
      </w:pPr>
    </w:p>
    <w:p w14:paraId="78925C00" w14:textId="4B6BA8CD" w:rsidR="002E2691" w:rsidRDefault="001F245D">
      <w:pPr>
        <w:pStyle w:val="Corpotesto"/>
        <w:spacing w:before="11"/>
        <w:rPr>
          <w:rFonts w:ascii="Calibri"/>
          <w:b/>
          <w:i w:val="0"/>
          <w:sz w:val="15"/>
        </w:rPr>
      </w:pPr>
      <w:r>
        <w:rPr>
          <w:rFonts w:ascii="Calibri"/>
          <w:b/>
          <w:i w:val="0"/>
          <w:noProof/>
          <w:sz w:val="15"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7C379A75" wp14:editId="70ECCEE4">
                <wp:simplePos x="0" y="0"/>
                <wp:positionH relativeFrom="column">
                  <wp:posOffset>282575</wp:posOffset>
                </wp:positionH>
                <wp:positionV relativeFrom="paragraph">
                  <wp:posOffset>805815</wp:posOffset>
                </wp:positionV>
                <wp:extent cx="6483350" cy="1104900"/>
                <wp:effectExtent l="0" t="0" r="12700" b="19050"/>
                <wp:wrapNone/>
                <wp:docPr id="61" name="Casella di tes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08A0EC" w14:textId="77777777" w:rsidR="001F245D" w:rsidRDefault="001F245D" w:rsidP="001F245D">
                            <w:pPr>
                              <w:pStyle w:val="TableParagraph"/>
                              <w:tabs>
                                <w:tab w:val="left" w:pos="5389"/>
                                <w:tab w:val="left" w:pos="7057"/>
                                <w:tab w:val="left" w:pos="8588"/>
                              </w:tabs>
                              <w:spacing w:before="119" w:line="279" w:lineRule="exact"/>
                              <w:ind w:left="14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Dimensione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Socializzazione/Interazione/Relazione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>Sezione</w:t>
                            </w:r>
                            <w:r>
                              <w:rPr>
                                <w:rFonts w:ascii="Calibri" w:hAnsi="Calibri"/>
                                <w:spacing w:val="46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position w:val="-1"/>
                              </w:rPr>
                              <w:t>4A/5A</w:t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16318236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definita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9059534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omessa</w:t>
                            </w:r>
                          </w:p>
                          <w:p w14:paraId="19125866" w14:textId="77777777" w:rsidR="001F245D" w:rsidRDefault="001F245D" w:rsidP="001F245D">
                            <w:pPr>
                              <w:pStyle w:val="TableParagraph"/>
                              <w:tabs>
                                <w:tab w:val="left" w:pos="5389"/>
                                <w:tab w:val="left" w:pos="7057"/>
                                <w:tab w:val="left" w:pos="8617"/>
                              </w:tabs>
                              <w:spacing w:line="269" w:lineRule="exact"/>
                              <w:ind w:left="14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Dimensione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Comunicazione/Linguaggio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 xml:space="preserve">Sezione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position w:val="-1"/>
                              </w:rPr>
                              <w:t>4B/5B</w:t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9926821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definita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6955843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omessa</w:t>
                            </w:r>
                          </w:p>
                          <w:p w14:paraId="6FD612A6" w14:textId="77777777" w:rsidR="001F245D" w:rsidRDefault="001F245D" w:rsidP="001F245D">
                            <w:pPr>
                              <w:pStyle w:val="TableParagraph"/>
                              <w:tabs>
                                <w:tab w:val="left" w:pos="5389"/>
                                <w:tab w:val="left" w:pos="7057"/>
                                <w:tab w:val="left" w:pos="8617"/>
                              </w:tabs>
                              <w:spacing w:line="269" w:lineRule="exact"/>
                              <w:ind w:left="14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Dimensione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Autonomia/Orientamento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 xml:space="preserve">Sezione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position w:val="-1"/>
                              </w:rPr>
                              <w:t>4C/5C</w:t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-745255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definita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2830068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omessa</w:t>
                            </w:r>
                          </w:p>
                          <w:p w14:paraId="2A5A5FA5" w14:textId="33689AC9" w:rsidR="001F245D" w:rsidRDefault="001F245D" w:rsidP="001F245D">
                            <w:r>
                              <w:rPr>
                                <w:sz w:val="18"/>
                              </w:rPr>
                              <w:t xml:space="preserve">  Dimensione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Cognitiva,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Neuropsicologica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dell'Apprendimento</w:t>
                            </w:r>
                            <w:r>
                              <w:rPr>
                                <w:sz w:val="18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Calibri" w:hAnsi="Calibri"/>
                                <w:position w:val="-1"/>
                              </w:rPr>
                              <w:t xml:space="preserve">Sezione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position w:val="-1"/>
                              </w:rPr>
                              <w:t xml:space="preserve">4D/5D       </w:t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-21278437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definita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0"/>
                                </w:rPr>
                                <w:id w:val="-2057999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Va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 xml:space="preserve">omessa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79A75" id="Casella di testo 61" o:spid="_x0000_s1028" type="#_x0000_t202" style="position:absolute;margin-left:22.25pt;margin-top:63.45pt;width:510.5pt;height:87pt;z-index:48761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SieUwIAALMEAAAOAAAAZHJzL2Uyb0RvYy54bWysVE1PGzEQvVfqf7B8L5uEkELEBqVBVJUQ&#10;IAXE2fF6iVWvx7Wd7Ka/vs/OBwF6qnrxzpefZ97M7OVV1xi2Vj5osiXvn/Q4U1ZSpe1LyZ8eb76c&#10;cxaisJUwZFXJNyrwq8nnT5etG6sBLclUyjOA2DBuXcmXMbpxUQS5VI0IJ+SUhbMm34gI1b8UlRct&#10;0BtTDHq9UdGSr5wnqUKA9Xrr5JOMX9dKxvu6DioyU3LkFvPp87lIZzG5FOMXL9xSy10a4h+yaIS2&#10;ePQAdS2iYCuvP0A1WnoKVMcTSU1Bda2lyjWgmn7vXTXzpXAq1wJygjvQFP4frLxbP3imq5KP+pxZ&#10;0aBHMxGUMYJVmkUVIjG4wFPrwhjhc4cLsftGHfq9twcYU/ld7Zv0RWEMfjC+ObCsusgkjKPh+enp&#10;GVwSvn6/N7zo5T4Ur9edD/G7ooYloeQebczsivVtiEgFofuQ9Fogo6sbbUxW0uiomfFsLdB0E3OS&#10;uPEmyljWIpWUxweEBH24vzBC/kxlvkWAZiyMiZRt8UmK3aLLZA72xCyo2oAvT9vJC07eaMDfihAf&#10;hMeogQesT7zHURtCTrSTOFuS//03e4rHBMDLWYvRLXn4tRJecWZ+WMzGRX84TLOeleHZ1wEUf+xZ&#10;HHvsqpkRiEL7kV0WU3w0e7H21Dxjy6bpVbiElXi75HEvzuJ2obClUk2nOQjT7US8tXMnE3TiONH6&#10;2D0L73ZtjZiIO9oPuRi/6+42Nt20NF1FqnVufeJ5y+qOfmxG7s5ui9PqHes56vVfM/kDAAD//wMA&#10;UEsDBBQABgAIAAAAIQDd9RRo3QAAAAsBAAAPAAAAZHJzL2Rvd25yZXYueG1sTI/BTsMwDIbvSLxD&#10;ZCRuLGFsVVuaToAGF04MxNlrsiSicaom68rbk53Y0b8//f7cbGbfs0mP0QWScL8QwDR1QTkyEr4+&#10;X+9KYDEhKewDaQm/OsKmvb5qsFbhRB962iXDcgnFGiXYlIaa89hZ7TEuwqAp7w5h9JjyOBquRjzl&#10;ct/zpRAF9+goX7A46Beru5/d0UvYPpvKdCWOdlsq56b5+/Bu3qS8vZmfHoElPad/GM76WR3a7LQP&#10;R1KR9RJWq3Umc74sKmBnQBTrHO0lPAhRAW8bfvlD+wcAAP//AwBQSwECLQAUAAYACAAAACEAtoM4&#10;kv4AAADhAQAAEwAAAAAAAAAAAAAAAAAAAAAAW0NvbnRlbnRfVHlwZXNdLnhtbFBLAQItABQABgAI&#10;AAAAIQA4/SH/1gAAAJQBAAALAAAAAAAAAAAAAAAAAC8BAABfcmVscy8ucmVsc1BLAQItABQABgAI&#10;AAAAIQDd0SieUwIAALMEAAAOAAAAAAAAAAAAAAAAAC4CAABkcnMvZTJvRG9jLnhtbFBLAQItABQA&#10;BgAIAAAAIQDd9RRo3QAAAAsBAAAPAAAAAAAAAAAAAAAAAK0EAABkcnMvZG93bnJldi54bWxQSwUG&#10;AAAAAAQABADzAAAAtwUAAAAA&#10;" fillcolor="white [3201]" strokeweight=".5pt">
                <v:textbox>
                  <w:txbxContent>
                    <w:p w14:paraId="4F08A0EC" w14:textId="77777777" w:rsidR="001F245D" w:rsidRDefault="001F245D" w:rsidP="001F245D">
                      <w:pPr>
                        <w:pStyle w:val="TableParagraph"/>
                        <w:tabs>
                          <w:tab w:val="left" w:pos="5389"/>
                          <w:tab w:val="left" w:pos="7057"/>
                          <w:tab w:val="left" w:pos="8588"/>
                        </w:tabs>
                        <w:spacing w:before="119" w:line="279" w:lineRule="exact"/>
                        <w:ind w:left="144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Dimensione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Socializzazione/Interazione/Relazione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position w:val="-1"/>
                        </w:rPr>
                        <w:t>Sezione</w:t>
                      </w:r>
                      <w:r>
                        <w:rPr>
                          <w:rFonts w:ascii="Calibri" w:hAnsi="Calibri"/>
                          <w:spacing w:val="46"/>
                          <w:position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position w:val="-1"/>
                        </w:rPr>
                        <w:t>4A/5A</w:t>
                      </w:r>
                      <w:r>
                        <w:rPr>
                          <w:rFonts w:ascii="Calibri" w:hAnsi="Calibri"/>
                          <w:position w:val="-1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16318236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7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definita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9059534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omessa</w:t>
                      </w:r>
                    </w:p>
                    <w:p w14:paraId="19125866" w14:textId="77777777" w:rsidR="001F245D" w:rsidRDefault="001F245D" w:rsidP="001F245D">
                      <w:pPr>
                        <w:pStyle w:val="TableParagraph"/>
                        <w:tabs>
                          <w:tab w:val="left" w:pos="5389"/>
                          <w:tab w:val="left" w:pos="7057"/>
                          <w:tab w:val="left" w:pos="8617"/>
                        </w:tabs>
                        <w:spacing w:line="269" w:lineRule="exact"/>
                        <w:ind w:left="144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Dimensione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Comunicazione/Linguaggio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position w:val="-1"/>
                        </w:rPr>
                        <w:t xml:space="preserve">Sezione </w:t>
                      </w:r>
                      <w:r>
                        <w:rPr>
                          <w:rFonts w:ascii="Calibri" w:hAnsi="Calibri"/>
                          <w:spacing w:val="-2"/>
                          <w:position w:val="-1"/>
                        </w:rPr>
                        <w:t>4B/5B</w:t>
                      </w:r>
                      <w:r>
                        <w:rPr>
                          <w:rFonts w:ascii="Calibri" w:hAnsi="Calibri"/>
                          <w:position w:val="-1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9926821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7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definita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6955843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omessa</w:t>
                      </w:r>
                    </w:p>
                    <w:p w14:paraId="6FD612A6" w14:textId="77777777" w:rsidR="001F245D" w:rsidRDefault="001F245D" w:rsidP="001F245D">
                      <w:pPr>
                        <w:pStyle w:val="TableParagraph"/>
                        <w:tabs>
                          <w:tab w:val="left" w:pos="5389"/>
                          <w:tab w:val="left" w:pos="7057"/>
                          <w:tab w:val="left" w:pos="8617"/>
                        </w:tabs>
                        <w:spacing w:line="269" w:lineRule="exact"/>
                        <w:ind w:left="144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Dimensione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Autonomia/Orientamento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rFonts w:ascii="Calibri" w:hAnsi="Calibri"/>
                          <w:position w:val="-1"/>
                        </w:rPr>
                        <w:t xml:space="preserve">Sezione </w:t>
                      </w:r>
                      <w:r>
                        <w:rPr>
                          <w:rFonts w:ascii="Calibri" w:hAnsi="Calibri"/>
                          <w:spacing w:val="-2"/>
                          <w:position w:val="-1"/>
                        </w:rPr>
                        <w:t>4C/5C</w:t>
                      </w:r>
                      <w:r>
                        <w:rPr>
                          <w:rFonts w:ascii="Calibri" w:hAnsi="Calibri"/>
                          <w:position w:val="-1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-745255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7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definita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2830068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omessa</w:t>
                      </w:r>
                    </w:p>
                    <w:p w14:paraId="2A5A5FA5" w14:textId="33689AC9" w:rsidR="001F245D" w:rsidRDefault="001F245D" w:rsidP="001F245D">
                      <w:r>
                        <w:rPr>
                          <w:sz w:val="18"/>
                        </w:rPr>
                        <w:t xml:space="preserve">  Dimensione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Cognitiva,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Neuropsicologica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dell'Apprendimento</w:t>
                      </w:r>
                      <w:r>
                        <w:rPr>
                          <w:sz w:val="18"/>
                        </w:rPr>
                        <w:tab/>
                        <w:t xml:space="preserve">      </w:t>
                      </w:r>
                      <w:r>
                        <w:rPr>
                          <w:rFonts w:ascii="Calibri" w:hAnsi="Calibri"/>
                          <w:position w:val="-1"/>
                        </w:rPr>
                        <w:t xml:space="preserve">Sezione </w:t>
                      </w:r>
                      <w:r>
                        <w:rPr>
                          <w:rFonts w:ascii="Calibri" w:hAnsi="Calibri"/>
                          <w:spacing w:val="-2"/>
                          <w:position w:val="-1"/>
                        </w:rPr>
                        <w:t xml:space="preserve">4D/5D       </w:t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-21278437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7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definita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sdt>
                        <w:sdtPr>
                          <w:rPr>
                            <w:rFonts w:ascii="Calibri" w:hAnsi="Calibri"/>
                            <w:sz w:val="20"/>
                          </w:rPr>
                          <w:id w:val="-2057999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/>
                          </w:rPr>
                        </w:sdtEndPr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Va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 xml:space="preserve">omessa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/>
          <w:b/>
          <w:i w:val="0"/>
          <w:noProof/>
          <w:sz w:val="15"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6F0E92F7" wp14:editId="47C9F93D">
                <wp:simplePos x="0" y="0"/>
                <wp:positionH relativeFrom="column">
                  <wp:posOffset>282575</wp:posOffset>
                </wp:positionH>
                <wp:positionV relativeFrom="paragraph">
                  <wp:posOffset>100965</wp:posOffset>
                </wp:positionV>
                <wp:extent cx="6483350" cy="704850"/>
                <wp:effectExtent l="0" t="0" r="12700" b="19050"/>
                <wp:wrapNone/>
                <wp:docPr id="60" name="Casella di tes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4360C3" w14:textId="5E88A250" w:rsidR="001F245D" w:rsidRDefault="001F245D"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indicazioni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Profilo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Funzionamento (o,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è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stato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ancora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redatto,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Diagnosi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Funzionale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del Profilo Dinamico Funzionale) sono individuate le dimensioni rispetto alle quali è necessario definire nel PEI specifici interventi. Le sezioni del PEI non coinvolte vengono omesse.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E92F7" id="Casella di testo 60" o:spid="_x0000_s1029" type="#_x0000_t202" style="position:absolute;margin-left:22.25pt;margin-top:7.95pt;width:510.5pt;height:55.5pt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m/IUgIAALIEAAAOAAAAZHJzL2Uyb0RvYy54bWysVE1PGzEQvVfqf7B8L5uEAGnEBqVBVJUQ&#10;IEHF2fF6E6tej2s72aW/vs/eJKTQU9WLd778PPNmZi+vusawrfJBky358GTAmbKSKm1XJf/+dPNp&#10;wlmIwlbCkFUlf1GBX80+frhs3VSNaE2mUp4BxIZp60q+jtFNiyLItWpEOCGnLJw1+UZEqH5VVF60&#10;QG9MMRoMzouWfOU8SRUCrNe9k88yfl0rGe/rOqjITMmRW8ynz+cyncXsUkxXXri1lrs0xD9k0Qht&#10;8egB6lpEwTZev4NqtPQUqI4nkpqC6lpLlWtANcPBm2oe18KpXAvICe5AU/h/sPJu++CZrkp+Dnqs&#10;aNCjhQjKGMEqzaIKkRhc4Kl1YYrwR4cLsftCHfq9twcYU/ld7Zv0RWEMfkC+HFhWXWQSxvPx5PT0&#10;DC4J38VgPIEM+OL1tvMhflXUsCSU3KOLmVyxvQ2xD92HpMcCGV3daGOykiZHLYxnW4Gem5hzBPgf&#10;UcayFpmkNN4hJOjD/aUR8scuvSME4BmLnBMnfe1Jit2yy1ye7nlZUvUCujz1gxecvNGAvxUhPgiP&#10;SQMN2J54j6M2hJxoJ3G2Jv/rb/YUjwGAl7MWk1vy8HMjvOLMfLMYjc/D8RiwMSvjs4sRFH/sWR57&#10;7KZZEIgaYk+dzGKKj2Yv1p6aZyzZPL0Kl7ASb5c87sVF7PcJSyrVfJ6DMNxOxFv76GSCThwnWp+6&#10;Z+Hdrq0RA3FH+xkX0zfd7WPTTUvzTaRa59YnnntWd/RjMfLw7JY4bd6xnqNefzWz3wAAAP//AwBQ&#10;SwMEFAAGAAgAAAAhAO/NKs/cAAAACgEAAA8AAABkcnMvZG93bnJldi54bWxMj8FOwzAQRO9I/IO1&#10;SNyoQ9VESYhTASpcOFEQZzfe2haxHdluGv6e7QluuzOj2bfddnEjmzEmG7yA+1UBDP0QlPVawOfH&#10;y10NLGXplRyDRwE/mGDbX191slXh7N9x3mfNqMSnVgowOU8t52kw6GRahQk9eccQncy0Rs1VlGcq&#10;dyNfF0XFnbSeLhg54bPB4Xt/cgJ2T7rRQy2j2dXK2nn5Or7pVyFub5bHB2AZl/wXhgs+oUNPTIdw&#10;8iqxUcBmU1KS9LIBdvGLqiTlQNO6aoD3Hf//Qv8LAAD//wMAUEsBAi0AFAAGAAgAAAAhALaDOJL+&#10;AAAA4QEAABMAAAAAAAAAAAAAAAAAAAAAAFtDb250ZW50X1R5cGVzXS54bWxQSwECLQAUAAYACAAA&#10;ACEAOP0h/9YAAACUAQAACwAAAAAAAAAAAAAAAAAvAQAAX3JlbHMvLnJlbHNQSwECLQAUAAYACAAA&#10;ACEA9tpvyFICAACyBAAADgAAAAAAAAAAAAAAAAAuAgAAZHJzL2Uyb0RvYy54bWxQSwECLQAUAAYA&#10;CAAAACEA780qz9wAAAAKAQAADwAAAAAAAAAAAAAAAACsBAAAZHJzL2Rvd25yZXYueG1sUEsFBgAA&#10;AAAEAAQA8wAAALUFAAAAAA==&#10;" fillcolor="white [3201]" strokeweight=".5pt">
                <v:textbox>
                  <w:txbxContent>
                    <w:p w14:paraId="194360C3" w14:textId="5E88A250" w:rsidR="001F245D" w:rsidRDefault="001F245D">
                      <w:r>
                        <w:rPr>
                          <w:rFonts w:ascii="Calibri" w:hAns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base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alle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indicazioni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Profilo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di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Funzionamento (o,</w:t>
                      </w:r>
                      <w:r>
                        <w:rPr>
                          <w:rFonts w:ascii="Calibri" w:hAns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non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è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stato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ancora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redatto,</w:t>
                      </w:r>
                      <w:r>
                        <w:rPr>
                          <w:rFonts w:ascii="Calibri" w:hAns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della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Diagnosi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Funzionale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>del Profilo Dinamico Funzionale) sono individuate le dimensioni rispetto alle quali è necessario definire nel PEI specifici interventi. Le sezioni del PEI non coinvolte vengono omesse.</w:t>
                      </w:r>
                    </w:p>
                  </w:txbxContent>
                </v:textbox>
              </v:shape>
            </w:pict>
          </mc:Fallback>
        </mc:AlternateContent>
      </w:r>
    </w:p>
    <w:p w14:paraId="3C935B35" w14:textId="77777777" w:rsidR="002E2691" w:rsidRDefault="002E2691">
      <w:pPr>
        <w:spacing w:line="279" w:lineRule="exact"/>
        <w:rPr>
          <w:rFonts w:ascii="Calibri" w:hAnsi="Calibri"/>
        </w:rPr>
      </w:pPr>
    </w:p>
    <w:p w14:paraId="449C33AB" w14:textId="77777777" w:rsidR="001F245D" w:rsidRDefault="001F245D">
      <w:pPr>
        <w:spacing w:line="279" w:lineRule="exact"/>
        <w:rPr>
          <w:rFonts w:ascii="Calibri" w:hAnsi="Calibri"/>
        </w:rPr>
      </w:pPr>
    </w:p>
    <w:p w14:paraId="6D4F994F" w14:textId="77777777" w:rsidR="001F245D" w:rsidRDefault="001F245D">
      <w:pPr>
        <w:spacing w:line="279" w:lineRule="exact"/>
        <w:rPr>
          <w:rFonts w:ascii="Calibri" w:hAnsi="Calibri"/>
        </w:rPr>
      </w:pPr>
    </w:p>
    <w:p w14:paraId="7AA94A1C" w14:textId="77777777" w:rsidR="001F245D" w:rsidRDefault="001F245D">
      <w:pPr>
        <w:spacing w:line="279" w:lineRule="exact"/>
        <w:rPr>
          <w:rFonts w:ascii="Calibri" w:hAnsi="Calibri"/>
        </w:rPr>
      </w:pPr>
    </w:p>
    <w:p w14:paraId="7D6AA32B" w14:textId="77777777" w:rsidR="001F245D" w:rsidRDefault="001F245D">
      <w:pPr>
        <w:spacing w:line="279" w:lineRule="exact"/>
        <w:rPr>
          <w:rFonts w:ascii="Calibri" w:hAnsi="Calibri"/>
        </w:rPr>
      </w:pPr>
    </w:p>
    <w:p w14:paraId="246114FC" w14:textId="77777777" w:rsidR="001F245D" w:rsidRDefault="001F245D">
      <w:pPr>
        <w:spacing w:line="279" w:lineRule="exact"/>
        <w:rPr>
          <w:rFonts w:ascii="Calibri" w:hAnsi="Calibri"/>
        </w:rPr>
      </w:pPr>
    </w:p>
    <w:p w14:paraId="24A488DA" w14:textId="77777777" w:rsidR="001F245D" w:rsidRDefault="001F245D">
      <w:pPr>
        <w:spacing w:line="279" w:lineRule="exact"/>
        <w:rPr>
          <w:rFonts w:ascii="Calibri" w:hAnsi="Calibri"/>
        </w:rPr>
      </w:pPr>
    </w:p>
    <w:p w14:paraId="6C8E41C2" w14:textId="77777777" w:rsidR="001F245D" w:rsidRDefault="001F245D">
      <w:pPr>
        <w:spacing w:line="279" w:lineRule="exact"/>
        <w:rPr>
          <w:rFonts w:ascii="Calibri" w:hAnsi="Calibri"/>
        </w:rPr>
      </w:pPr>
    </w:p>
    <w:p w14:paraId="74F823ED" w14:textId="77777777" w:rsidR="001F245D" w:rsidRDefault="001F245D">
      <w:pPr>
        <w:spacing w:line="279" w:lineRule="exact"/>
        <w:rPr>
          <w:rFonts w:ascii="Calibri" w:hAnsi="Calibri"/>
        </w:rPr>
      </w:pPr>
    </w:p>
    <w:p w14:paraId="53377F19" w14:textId="77777777" w:rsidR="001F245D" w:rsidRDefault="001F245D">
      <w:pPr>
        <w:spacing w:line="279" w:lineRule="exact"/>
        <w:rPr>
          <w:rFonts w:ascii="Calibri" w:hAnsi="Calibri"/>
        </w:rPr>
      </w:pPr>
    </w:p>
    <w:p w14:paraId="0E46E2F0" w14:textId="507CC304" w:rsidR="003A2840" w:rsidRDefault="003A2840">
      <w:pPr>
        <w:spacing w:line="279" w:lineRule="exact"/>
        <w:rPr>
          <w:rFonts w:ascii="Calibri" w:hAnsi="Calibri"/>
        </w:rPr>
      </w:pPr>
    </w:p>
    <w:p w14:paraId="5D524246" w14:textId="37C55EC2" w:rsidR="003A2840" w:rsidRDefault="003A2840">
      <w:pPr>
        <w:spacing w:line="279" w:lineRule="exact"/>
        <w:rPr>
          <w:rFonts w:ascii="Calibri" w:hAnsi="Calibri"/>
        </w:rPr>
      </w:pPr>
    </w:p>
    <w:p w14:paraId="29D0FE76" w14:textId="77777777" w:rsidR="003A2840" w:rsidRDefault="003A2840">
      <w:pPr>
        <w:spacing w:line="279" w:lineRule="exact"/>
        <w:rPr>
          <w:rFonts w:ascii="Calibri" w:hAnsi="Calibri"/>
        </w:rPr>
      </w:pPr>
    </w:p>
    <w:p w14:paraId="2B2BD645" w14:textId="37D81C30" w:rsidR="001F245D" w:rsidRPr="001F245D" w:rsidRDefault="003A2840" w:rsidP="001F245D">
      <w:pPr>
        <w:pStyle w:val="Paragrafoelenco"/>
        <w:numPr>
          <w:ilvl w:val="0"/>
          <w:numId w:val="7"/>
        </w:numPr>
        <w:tabs>
          <w:tab w:val="left" w:pos="511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78BE382C" wp14:editId="7A88C5C5">
                <wp:simplePos x="0" y="0"/>
                <wp:positionH relativeFrom="column">
                  <wp:posOffset>279400</wp:posOffset>
                </wp:positionH>
                <wp:positionV relativeFrom="paragraph">
                  <wp:posOffset>436245</wp:posOffset>
                </wp:positionV>
                <wp:extent cx="6482715" cy="3009900"/>
                <wp:effectExtent l="0" t="0" r="13335" b="19050"/>
                <wp:wrapTopAndBottom/>
                <wp:docPr id="69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2715" cy="30099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EDC7A5" w14:textId="2F5C0543" w:rsidR="001F245D" w:rsidRPr="003A2840" w:rsidRDefault="001F245D" w:rsidP="001F245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5"/>
                                <w:tab w:val="left" w:pos="9775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 w:rsidRPr="003A2840">
                              <w:rPr>
                                <w:spacing w:val="-4"/>
                                <w:sz w:val="21"/>
                              </w:rPr>
                              <w:t>Sintesi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dei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contenuti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del</w:t>
                            </w:r>
                            <w:r w:rsidRPr="003A2840"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Progetto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Individuale</w:t>
                            </w:r>
                            <w:r w:rsidRPr="003A2840"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e</w:t>
                            </w:r>
                            <w:r w:rsidRPr="003A2840"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sue</w:t>
                            </w:r>
                            <w:r w:rsidRPr="003A2840"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modalità</w:t>
                            </w:r>
                            <w:r w:rsidRPr="003A2840"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di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coordinamento</w:t>
                            </w:r>
                            <w:r w:rsidRPr="003A2840"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e</w:t>
                            </w:r>
                            <w:r w:rsidRPr="003A2840"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interazione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con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>il</w:t>
                            </w:r>
                            <w:r w:rsidRPr="003A2840"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 xml:space="preserve">presente </w:t>
                            </w:r>
                            <w:r w:rsidRPr="003A2840">
                              <w:rPr>
                                <w:sz w:val="21"/>
                              </w:rPr>
                              <w:t>PEI, tenendo conto delle considerazioni della famiglia (se il Progetto individuale è stato già redatto)</w:t>
                            </w:r>
                          </w:p>
                          <w:p w14:paraId="32D4F8DD" w14:textId="77777777" w:rsidR="003A2840" w:rsidRPr="003A2840" w:rsidRDefault="003A2840" w:rsidP="003A2840">
                            <w:pPr>
                              <w:tabs>
                                <w:tab w:val="left" w:pos="365"/>
                                <w:tab w:val="left" w:pos="9775"/>
                              </w:tabs>
                              <w:spacing w:line="230" w:lineRule="auto"/>
                              <w:ind w:left="139" w:right="389"/>
                              <w:rPr>
                                <w:sz w:val="21"/>
                              </w:rPr>
                            </w:pPr>
                          </w:p>
                          <w:p w14:paraId="4610CDC6" w14:textId="7842A00C" w:rsidR="001F245D" w:rsidRPr="003A2840" w:rsidRDefault="001F245D" w:rsidP="001F245D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0DB2EDB0" w14:textId="55872544" w:rsidR="001F245D" w:rsidRDefault="001F245D" w:rsidP="001F245D">
                            <w:pPr>
                              <w:spacing w:before="3"/>
                              <w:rPr>
                                <w:sz w:val="24"/>
                              </w:rPr>
                            </w:pPr>
                          </w:p>
                          <w:p w14:paraId="3CAD8CA0" w14:textId="77777777" w:rsidR="003A2840" w:rsidRPr="003A2840" w:rsidRDefault="003A2840" w:rsidP="001F245D">
                            <w:pPr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14:paraId="24553ABA" w14:textId="77777777" w:rsidR="001F245D" w:rsidRPr="003A2840" w:rsidRDefault="001F245D" w:rsidP="001F245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1"/>
                              </w:tabs>
                              <w:spacing w:line="248" w:lineRule="exact"/>
                              <w:ind w:left="371" w:hanging="232"/>
                              <w:rPr>
                                <w:sz w:val="21"/>
                              </w:rPr>
                            </w:pPr>
                            <w:r w:rsidRPr="003A2840">
                              <w:rPr>
                                <w:spacing w:val="-6"/>
                                <w:sz w:val="21"/>
                              </w:rPr>
                              <w:t>Indicazioni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da</w:t>
                            </w:r>
                            <w:r w:rsidRPr="003A2840"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considerare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nella</w:t>
                            </w:r>
                            <w:r w:rsidRPr="003A2840"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redazione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del</w:t>
                            </w:r>
                            <w:r w:rsidRPr="003A2840"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Progetto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individuale</w:t>
                            </w:r>
                            <w:r w:rsidRPr="003A2840"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di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cui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all’articolo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14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Legge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n.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328/00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(se</w:t>
                            </w:r>
                          </w:p>
                          <w:p w14:paraId="74BAB77A" w14:textId="77777777" w:rsidR="001F245D" w:rsidRPr="003A2840" w:rsidRDefault="001F245D" w:rsidP="001F245D">
                            <w:pPr>
                              <w:spacing w:line="248" w:lineRule="exact"/>
                              <w:ind w:left="139"/>
                              <w:rPr>
                                <w:spacing w:val="-6"/>
                                <w:sz w:val="21"/>
                              </w:rPr>
                            </w:pPr>
                            <w:r w:rsidRPr="003A2840">
                              <w:rPr>
                                <w:spacing w:val="-6"/>
                                <w:sz w:val="21"/>
                              </w:rPr>
                              <w:t>il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Progetto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individuale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è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stato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richiesto</w:t>
                            </w:r>
                            <w:r w:rsidRPr="003A2840"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e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deve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ancora</w:t>
                            </w:r>
                            <w:r w:rsidRPr="003A2840"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essere</w:t>
                            </w:r>
                            <w:r w:rsidRPr="003A2840"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 w:rsidRPr="003A2840">
                              <w:rPr>
                                <w:spacing w:val="-6"/>
                                <w:sz w:val="21"/>
                              </w:rPr>
                              <w:t>redatto)</w:t>
                            </w:r>
                          </w:p>
                          <w:p w14:paraId="3A1DAF38" w14:textId="77777777" w:rsidR="001F245D" w:rsidRPr="003A2840" w:rsidRDefault="001F245D" w:rsidP="001F245D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</w:p>
                          <w:p w14:paraId="1FD7C067" w14:textId="77777777" w:rsidR="001F245D" w:rsidRPr="003A2840" w:rsidRDefault="001F245D" w:rsidP="001F245D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E382C" id="Textbox 28" o:spid="_x0000_s1030" type="#_x0000_t202" style="position:absolute;left:0;text-align:left;margin-left:22pt;margin-top:34.35pt;width:510.45pt;height:237pt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2ZF0gEAAJMDAAAOAAAAZHJzL2Uyb0RvYy54bWysU8GO0zAQvSPxD5bvNGlZShs1XcFWi5AQ&#10;i7TLBziO01iyPcbjNunfM3abLrC3FTk4Y8/L87w3k83taA07qoAaXM3ns5Iz5SS02u1r/vPp/t2K&#10;M4zCtcKAUzU/KeS327dvNoOv1AJ6MK0KjEgcVoOveR+jr4oCZa+swBl45SjZQbAi0jbsizaIgdit&#10;KRZluSwGCK0PIBUine7OSb7N/F2nZHzoOlSRmZpTbTGvIa9NWovtRlT7IHyv5aUM8YoqrNCOLr1S&#10;7UQU7BD0CyqrZQCELs4k2AK6TkuVNZCaefmPmsdeeJW1kDnorzbh/6OV348/AtNtzZdrzpyw1KMn&#10;NcYGRrZYJXsGjxWhHj3h4vgZRmrzdI50mFSPXbDpTXoY5cno09VcImOSDpc3q8XH+QfOJOXel+V6&#10;XWb7i+fPfcD4RYFlKah5oO5lU8XxG0YqhaATJN1mHBuIt1wvMwrB6PZeG5NyGPbNnQnsKFLj85OK&#10;Joa/YIluJ7A/43LqAjOO0En7WWOK4tiM2aqbSX8D7YlsGWh+ao6/DiIozsxXRw1KwzYFYQqaKQjR&#10;3EEeyVSsg0+HCJ3OGtNNZ95LAdT5XPhlStNo/bnPqOd/afsbAAD//wMAUEsDBBQABgAIAAAAIQBY&#10;b+YH3gAAAAoBAAAPAAAAZHJzL2Rvd25yZXYueG1sTI/BboMwEETvlfIP1lbqrTGNgFDKEkVVcumh&#10;Emk+wMFbIMFrhJ1A/77OqT2OZjTzptjMphc3Gl1nGeFlGYEgrq3uuEE4fu2fMxDOK9aqt0wIP+Rg&#10;Uy4eCpVrO3FFt4NvRChhlyuE1vshl9LVLRnllnYgDt63HY3yQY6N1KOaQrnp5SqKUmlUx2GhVQO9&#10;t1RfDleDQNW5s3afTdXgm+OH2yXJ7jNBfHqct28gPM3+Lwx3/IAOZWA62StrJ3qEOA5XPEKarUHc&#10;/SiNX0GcEJJ4tQZZFvL/hfIXAAD//wMAUEsBAi0AFAAGAAgAAAAhALaDOJL+AAAA4QEAABMAAAAA&#10;AAAAAAAAAAAAAAAAAFtDb250ZW50X1R5cGVzXS54bWxQSwECLQAUAAYACAAAACEAOP0h/9YAAACU&#10;AQAACwAAAAAAAAAAAAAAAAAvAQAAX3JlbHMvLnJlbHNQSwECLQAUAAYACAAAACEAF4dmRdIBAACT&#10;AwAADgAAAAAAAAAAAAAAAAAuAgAAZHJzL2Uyb0RvYy54bWxQSwECLQAUAAYACAAAACEAWG/mB94A&#10;AAAKAQAADwAAAAAAAAAAAAAAAAAsBAAAZHJzL2Rvd25yZXYueG1sUEsFBgAAAAAEAAQA8wAAADcF&#10;AAAAAA==&#10;" filled="f" strokeweight=".48pt">
                <v:textbox inset="0,0,0,0">
                  <w:txbxContent>
                    <w:p w14:paraId="1DEDC7A5" w14:textId="2F5C0543" w:rsidR="001F245D" w:rsidRPr="003A2840" w:rsidRDefault="001F245D" w:rsidP="001F245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5"/>
                          <w:tab w:val="left" w:pos="9775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 w:rsidRPr="003A2840">
                        <w:rPr>
                          <w:spacing w:val="-4"/>
                          <w:sz w:val="21"/>
                        </w:rPr>
                        <w:t>Sintesi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dei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contenuti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del</w:t>
                      </w:r>
                      <w:r w:rsidRPr="003A2840">
                        <w:rPr>
                          <w:spacing w:val="-8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Progetto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Individuale</w:t>
                      </w:r>
                      <w:r w:rsidRPr="003A2840">
                        <w:rPr>
                          <w:spacing w:val="-10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e</w:t>
                      </w:r>
                      <w:r w:rsidRPr="003A2840">
                        <w:rPr>
                          <w:spacing w:val="-10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sue</w:t>
                      </w:r>
                      <w:r w:rsidRPr="003A2840">
                        <w:rPr>
                          <w:spacing w:val="-8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modalità</w:t>
                      </w:r>
                      <w:r w:rsidRPr="003A2840">
                        <w:rPr>
                          <w:spacing w:val="-10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di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coordinamento</w:t>
                      </w:r>
                      <w:r w:rsidRPr="003A2840">
                        <w:rPr>
                          <w:spacing w:val="-9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e</w:t>
                      </w:r>
                      <w:r w:rsidRPr="003A2840">
                        <w:rPr>
                          <w:spacing w:val="-10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interazione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con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>il</w:t>
                      </w:r>
                      <w:r w:rsidRPr="003A2840">
                        <w:rPr>
                          <w:spacing w:val="-1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4"/>
                          <w:sz w:val="21"/>
                        </w:rPr>
                        <w:t xml:space="preserve">presente </w:t>
                      </w:r>
                      <w:r w:rsidRPr="003A2840">
                        <w:rPr>
                          <w:sz w:val="21"/>
                        </w:rPr>
                        <w:t>PEI, tenendo conto delle considerazioni della famiglia (se il Progetto individuale è stato già redatto)</w:t>
                      </w:r>
                    </w:p>
                    <w:p w14:paraId="32D4F8DD" w14:textId="77777777" w:rsidR="003A2840" w:rsidRPr="003A2840" w:rsidRDefault="003A2840" w:rsidP="003A2840">
                      <w:pPr>
                        <w:tabs>
                          <w:tab w:val="left" w:pos="365"/>
                          <w:tab w:val="left" w:pos="9775"/>
                        </w:tabs>
                        <w:spacing w:line="230" w:lineRule="auto"/>
                        <w:ind w:left="139" w:right="389"/>
                        <w:rPr>
                          <w:sz w:val="21"/>
                        </w:rPr>
                      </w:pPr>
                    </w:p>
                    <w:p w14:paraId="4610CDC6" w14:textId="7842A00C" w:rsidR="001F245D" w:rsidRPr="003A2840" w:rsidRDefault="001F245D" w:rsidP="001F245D">
                      <w:pPr>
                        <w:rPr>
                          <w:sz w:val="24"/>
                        </w:rPr>
                      </w:pPr>
                    </w:p>
                    <w:p w14:paraId="0DB2EDB0" w14:textId="55872544" w:rsidR="001F245D" w:rsidRDefault="001F245D" w:rsidP="001F245D">
                      <w:pPr>
                        <w:spacing w:before="3"/>
                        <w:rPr>
                          <w:sz w:val="24"/>
                        </w:rPr>
                      </w:pPr>
                    </w:p>
                    <w:p w14:paraId="3CAD8CA0" w14:textId="77777777" w:rsidR="003A2840" w:rsidRPr="003A2840" w:rsidRDefault="003A2840" w:rsidP="001F245D">
                      <w:pPr>
                        <w:spacing w:before="3"/>
                        <w:rPr>
                          <w:sz w:val="25"/>
                        </w:rPr>
                      </w:pPr>
                    </w:p>
                    <w:p w14:paraId="24553ABA" w14:textId="77777777" w:rsidR="001F245D" w:rsidRPr="003A2840" w:rsidRDefault="001F245D" w:rsidP="001F245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1"/>
                        </w:tabs>
                        <w:spacing w:line="248" w:lineRule="exact"/>
                        <w:ind w:left="371" w:hanging="232"/>
                        <w:rPr>
                          <w:sz w:val="21"/>
                        </w:rPr>
                      </w:pPr>
                      <w:r w:rsidRPr="003A2840">
                        <w:rPr>
                          <w:spacing w:val="-6"/>
                          <w:sz w:val="21"/>
                        </w:rPr>
                        <w:t>Indicazioni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da</w:t>
                      </w:r>
                      <w:r w:rsidRPr="003A2840">
                        <w:rPr>
                          <w:spacing w:val="-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considerare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nella</w:t>
                      </w:r>
                      <w:r w:rsidRPr="003A2840">
                        <w:rPr>
                          <w:spacing w:val="-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redazione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del</w:t>
                      </w:r>
                      <w:r w:rsidRPr="003A2840">
                        <w:rPr>
                          <w:spacing w:val="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Progetto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individuale</w:t>
                      </w:r>
                      <w:r w:rsidRPr="003A2840">
                        <w:rPr>
                          <w:spacing w:val="-1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di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cui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all’articolo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14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Legge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n.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328/00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(se</w:t>
                      </w:r>
                    </w:p>
                    <w:p w14:paraId="74BAB77A" w14:textId="77777777" w:rsidR="001F245D" w:rsidRPr="003A2840" w:rsidRDefault="001F245D" w:rsidP="001F245D">
                      <w:pPr>
                        <w:spacing w:line="248" w:lineRule="exact"/>
                        <w:ind w:left="139"/>
                        <w:rPr>
                          <w:spacing w:val="-6"/>
                          <w:sz w:val="21"/>
                        </w:rPr>
                      </w:pPr>
                      <w:r w:rsidRPr="003A2840">
                        <w:rPr>
                          <w:spacing w:val="-6"/>
                          <w:sz w:val="21"/>
                        </w:rPr>
                        <w:t>il</w:t>
                      </w:r>
                      <w:r w:rsidRPr="003A2840">
                        <w:rPr>
                          <w:spacing w:val="-4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Progetto</w:t>
                      </w:r>
                      <w:r w:rsidRPr="003A2840">
                        <w:rPr>
                          <w:spacing w:val="-4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individuale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è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stato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richiesto</w:t>
                      </w:r>
                      <w:r w:rsidRPr="003A2840">
                        <w:rPr>
                          <w:spacing w:val="-4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e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deve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ancora</w:t>
                      </w:r>
                      <w:r w:rsidRPr="003A2840">
                        <w:rPr>
                          <w:spacing w:val="-3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essere</w:t>
                      </w:r>
                      <w:r w:rsidRPr="003A2840">
                        <w:rPr>
                          <w:spacing w:val="-2"/>
                          <w:sz w:val="21"/>
                        </w:rPr>
                        <w:t xml:space="preserve"> </w:t>
                      </w:r>
                      <w:r w:rsidRPr="003A2840">
                        <w:rPr>
                          <w:spacing w:val="-6"/>
                          <w:sz w:val="21"/>
                        </w:rPr>
                        <w:t>redatto)</w:t>
                      </w:r>
                    </w:p>
                    <w:p w14:paraId="3A1DAF38" w14:textId="77777777" w:rsidR="001F245D" w:rsidRPr="003A2840" w:rsidRDefault="001F245D" w:rsidP="001F245D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</w:p>
                    <w:p w14:paraId="1FD7C067" w14:textId="77777777" w:rsidR="001F245D" w:rsidRPr="003A2840" w:rsidRDefault="001F245D" w:rsidP="001F245D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F245D"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4BC7DC19" wp14:editId="76921F65">
                <wp:simplePos x="0" y="0"/>
                <wp:positionH relativeFrom="page">
                  <wp:posOffset>473710</wp:posOffset>
                </wp:positionH>
                <wp:positionV relativeFrom="paragraph">
                  <wp:posOffset>245110</wp:posOffset>
                </wp:positionV>
                <wp:extent cx="6746875" cy="6350"/>
                <wp:effectExtent l="0" t="0" r="0" b="0"/>
                <wp:wrapTopAndBottom/>
                <wp:docPr id="63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CAFC2" id="Graphic 24" o:spid="_x0000_s1026" style="position:absolute;margin-left:37.3pt;margin-top:19.3pt;width:531.25pt;height:.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duNwIAAOMEAAAOAAAAZHJzL2Uyb0RvYy54bWysVE1v2zAMvQ/YfxB0X5ymqdsacYqhRYsB&#10;RVegGXZWZDk2JouaqMTpvx8lW6m7nTbMB5kyn6j3+OHVzbHT7KActmBKfjabc6aMhKo1u5J/29x/&#10;uuIMvTCV0GBUyV8V8pv1xw+r3hZqAQ3oSjlGQQwWvS15470tsgxlozqBM7DKkLMG1wlPW7fLKid6&#10;it7pbDGf51kPrrIOpEKkr3eDk69j/LpW0n+ta1Se6ZITNx9XF9dtWLP1ShQ7J2zTypGG+AcWnWgN&#10;XXoKdSe8YHvX/hGqa6UDhNrPJHQZ1HUrVdRAas7mv6l5aYRVUQslB+0pTfj/wsqnw7NjbVXy/Jwz&#10;Izqq0cOYjsUypKe3WBDqxT67IBDtI8gfSI7snSdscMQca9cFLMljx5jr11Ou1dEzSR/zy2V+dXnB&#10;mSRffn4RS5GJIp2Ve/QPCmIccXhEP1SqSpZokiWPJpmO6h0qrWOlPWdUaccZVXo7VNoKH84FcsFk&#10;/YRIM/IIzg4OagMR5oOEwHZ5veQsCSGmbxhtplhqswkq+dLbxngDJp9f54EXBUvu9B5g02v/Cpyy&#10;mcJJDaiGm4LueOUpF3T9NNsIuq3uW62DfHS77a127CDCAMVnZDyBxU4Yih/aYAvVKzVVT21Ucvy5&#10;F05xpr8Yatswgslwydgmw3l9C3FQY+Yd+s3xu3CWWTJL7ql3niANhShSWxD/ABiw4aSBz3sPdRt6&#10;JnIbGI0bmqSof5z6MKrTfUS9/ZvWvwAAAP//AwBQSwMEFAAGAAgAAAAhAFiRdoreAAAACQEAAA8A&#10;AABkcnMvZG93bnJldi54bWxMj0FPwkAQhe8m/ofNmHiTbS0pULolhkRj8ATofWjHtqE7W7sLVH+9&#10;w0lPk5n38uZ7+Wq0nTrT4FvHBuJJBIq4dFXLtYH3/fPDHJQPyBV2jsnAN3lYFbc3OWaVu/CWzrtQ&#10;Kwlhn6GBJoQ+09qXDVn0E9cTi/bpBotB1qHW1YAXCbedfoyiVFtsWT402NO6ofK4O1kDX68fNSeb&#10;csMvU3zbrsMej/RjzP3d+LQEFWgMf2a44gs6FMJ0cCeuvOoMzKapOA0kc5lXPU5mMaiDXBYp6CLX&#10;/xsUvwAAAP//AwBQSwECLQAUAAYACAAAACEAtoM4kv4AAADhAQAAEwAAAAAAAAAAAAAAAAAAAAAA&#10;W0NvbnRlbnRfVHlwZXNdLnhtbFBLAQItABQABgAIAAAAIQA4/SH/1gAAAJQBAAALAAAAAAAAAAAA&#10;AAAAAC8BAABfcmVscy8ucmVsc1BLAQItABQABgAIAAAAIQDssOduNwIAAOMEAAAOAAAAAAAAAAAA&#10;AAAAAC4CAABkcnMvZTJvRG9jLnhtbFBLAQItABQABgAIAAAAIQBYkXaK3gAAAAkBAAAPAAAAAAAA&#10;AAAAAAAAAJEEAABkcnMvZG93bnJldi54bWxQSwUGAAAAAAQABADzAAAAnA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1F245D" w:rsidRPr="001F245D">
        <w:rPr>
          <w:b/>
          <w:sz w:val="24"/>
        </w:rPr>
        <w:t>Raccordo</w:t>
      </w:r>
      <w:r w:rsidR="001F245D" w:rsidRPr="001F245D">
        <w:rPr>
          <w:b/>
          <w:spacing w:val="-5"/>
          <w:sz w:val="24"/>
        </w:rPr>
        <w:t xml:space="preserve"> </w:t>
      </w:r>
      <w:r w:rsidR="001F245D" w:rsidRPr="001F245D">
        <w:rPr>
          <w:b/>
          <w:sz w:val="24"/>
        </w:rPr>
        <w:t>con</w:t>
      </w:r>
      <w:r w:rsidR="001F245D" w:rsidRPr="001F245D">
        <w:rPr>
          <w:b/>
          <w:spacing w:val="-5"/>
          <w:sz w:val="24"/>
        </w:rPr>
        <w:t xml:space="preserve"> </w:t>
      </w:r>
      <w:r w:rsidR="001F245D" w:rsidRPr="001F245D">
        <w:rPr>
          <w:b/>
          <w:sz w:val="24"/>
        </w:rPr>
        <w:t>il</w:t>
      </w:r>
      <w:r w:rsidR="001F245D" w:rsidRPr="001F245D">
        <w:rPr>
          <w:b/>
          <w:spacing w:val="-5"/>
          <w:sz w:val="24"/>
        </w:rPr>
        <w:t xml:space="preserve"> </w:t>
      </w:r>
      <w:r w:rsidR="001F245D" w:rsidRPr="001F245D">
        <w:rPr>
          <w:b/>
          <w:sz w:val="24"/>
        </w:rPr>
        <w:t>Progetto</w:t>
      </w:r>
      <w:r w:rsidR="001F245D" w:rsidRPr="001F245D">
        <w:rPr>
          <w:b/>
          <w:spacing w:val="-5"/>
          <w:sz w:val="24"/>
        </w:rPr>
        <w:t xml:space="preserve"> </w:t>
      </w:r>
      <w:r w:rsidR="001F245D" w:rsidRPr="001F245D">
        <w:rPr>
          <w:b/>
          <w:sz w:val="24"/>
        </w:rPr>
        <w:t>Individuale</w:t>
      </w:r>
      <w:r w:rsidR="001F245D" w:rsidRPr="001F245D">
        <w:rPr>
          <w:b/>
          <w:spacing w:val="-2"/>
          <w:sz w:val="24"/>
        </w:rPr>
        <w:t xml:space="preserve"> </w:t>
      </w:r>
      <w:r w:rsidR="001F245D" w:rsidRPr="001F245D">
        <w:rPr>
          <w:sz w:val="20"/>
        </w:rPr>
        <w:t>di</w:t>
      </w:r>
      <w:r w:rsidR="001F245D" w:rsidRPr="001F245D">
        <w:rPr>
          <w:spacing w:val="-4"/>
          <w:sz w:val="20"/>
        </w:rPr>
        <w:t xml:space="preserve"> </w:t>
      </w:r>
      <w:r w:rsidR="001F245D" w:rsidRPr="001F245D">
        <w:rPr>
          <w:sz w:val="20"/>
        </w:rPr>
        <w:t>cui</w:t>
      </w:r>
      <w:r w:rsidR="001F245D" w:rsidRPr="001F245D">
        <w:rPr>
          <w:spacing w:val="-4"/>
          <w:sz w:val="20"/>
        </w:rPr>
        <w:t xml:space="preserve"> </w:t>
      </w:r>
      <w:r w:rsidR="001F245D" w:rsidRPr="001F245D">
        <w:rPr>
          <w:sz w:val="20"/>
        </w:rPr>
        <w:t>all’art.</w:t>
      </w:r>
      <w:r w:rsidR="001F245D" w:rsidRPr="001F245D">
        <w:rPr>
          <w:spacing w:val="-5"/>
          <w:sz w:val="20"/>
        </w:rPr>
        <w:t xml:space="preserve"> </w:t>
      </w:r>
      <w:r w:rsidR="001F245D" w:rsidRPr="001F245D">
        <w:rPr>
          <w:sz w:val="20"/>
        </w:rPr>
        <w:t>14</w:t>
      </w:r>
      <w:r w:rsidR="001F245D" w:rsidRPr="001F245D">
        <w:rPr>
          <w:spacing w:val="-2"/>
          <w:sz w:val="20"/>
        </w:rPr>
        <w:t xml:space="preserve"> </w:t>
      </w:r>
      <w:r w:rsidR="001F245D" w:rsidRPr="001F245D">
        <w:rPr>
          <w:sz w:val="20"/>
        </w:rPr>
        <w:t>della</w:t>
      </w:r>
      <w:r w:rsidR="001F245D" w:rsidRPr="001F245D">
        <w:rPr>
          <w:spacing w:val="-3"/>
          <w:sz w:val="20"/>
        </w:rPr>
        <w:t xml:space="preserve"> </w:t>
      </w:r>
      <w:r w:rsidR="001F245D" w:rsidRPr="001F245D">
        <w:rPr>
          <w:sz w:val="20"/>
        </w:rPr>
        <w:t>Legge</w:t>
      </w:r>
      <w:r w:rsidR="001F245D" w:rsidRPr="001F245D">
        <w:rPr>
          <w:spacing w:val="-1"/>
          <w:sz w:val="20"/>
        </w:rPr>
        <w:t xml:space="preserve"> </w:t>
      </w:r>
      <w:r w:rsidR="001F245D" w:rsidRPr="001F245D">
        <w:rPr>
          <w:spacing w:val="-2"/>
          <w:sz w:val="20"/>
        </w:rPr>
        <w:t>328/2000</w:t>
      </w:r>
    </w:p>
    <w:p w14:paraId="17D4224F" w14:textId="71F2A8EC" w:rsidR="001F245D" w:rsidRDefault="001F245D">
      <w:pPr>
        <w:spacing w:line="279" w:lineRule="exact"/>
        <w:rPr>
          <w:rFonts w:ascii="Calibri" w:hAnsi="Calibri"/>
        </w:rPr>
        <w:sectPr w:rsidR="001F245D" w:rsidSect="001F245D">
          <w:pgSz w:w="11910" w:h="16840"/>
          <w:pgMar w:top="1134" w:right="853" w:bottom="780" w:left="560" w:header="0" w:footer="600" w:gutter="0"/>
          <w:cols w:space="720"/>
        </w:sectPr>
      </w:pPr>
    </w:p>
    <w:p w14:paraId="476A6C4C" w14:textId="77777777" w:rsidR="002E2691" w:rsidRDefault="002E2691">
      <w:pPr>
        <w:spacing w:before="3"/>
      </w:pPr>
    </w:p>
    <w:p w14:paraId="58C97434" w14:textId="77777777" w:rsidR="002E2691" w:rsidRDefault="002E2691">
      <w:pPr>
        <w:spacing w:before="7"/>
        <w:rPr>
          <w:sz w:val="11"/>
        </w:rPr>
      </w:pPr>
    </w:p>
    <w:p w14:paraId="437BCB81" w14:textId="126B6C94" w:rsidR="002E2691" w:rsidRDefault="00657A8B" w:rsidP="001F245D">
      <w:pPr>
        <w:pStyle w:val="Titolo1"/>
        <w:numPr>
          <w:ilvl w:val="0"/>
          <w:numId w:val="7"/>
        </w:numPr>
        <w:tabs>
          <w:tab w:val="left" w:pos="511"/>
        </w:tabs>
        <w:spacing w:before="100"/>
        <w:ind w:left="511" w:hanging="296"/>
      </w:pPr>
      <w:r>
        <w:t>Osservazioni</w:t>
      </w:r>
      <w:r>
        <w:rPr>
          <w:spacing w:val="-5"/>
        </w:rPr>
        <w:t xml:space="preserve"> </w:t>
      </w:r>
      <w:r>
        <w:t>sul/sulla</w:t>
      </w:r>
      <w:r>
        <w:rPr>
          <w:spacing w:val="-1"/>
        </w:rPr>
        <w:t xml:space="preserve"> </w:t>
      </w:r>
      <w:r>
        <w:t>bambino/a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progettare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interventi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</w:t>
      </w:r>
      <w:r>
        <w:rPr>
          <w:spacing w:val="-2"/>
        </w:rPr>
        <w:t xml:space="preserve"> didattico</w:t>
      </w:r>
    </w:p>
    <w:p w14:paraId="7F3ADAD1" w14:textId="77777777" w:rsidR="002E2691" w:rsidRDefault="00A92897">
      <w:pPr>
        <w:spacing w:before="25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9A9E3E2" wp14:editId="5ECB558F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87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5038D" id="Graphic 31" o:spid="_x0000_s1026" style="position:absolute;margin-left:37.3pt;margin-top:12.6pt;width:531.25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0zNwIAAOMEAAAOAAAAZHJzL2Uyb0RvYy54bWysVE1v2zAMvQ/YfxB0X5y0adoacYqhRYsB&#10;RVegGXZWZDk2JouaqMTuvx8lW6m7nTYsB5kSn6j3+JH1Td9qdlQOGzAFX8zmnCkjoWzMvuDftvef&#10;rjhDL0wpNBhV8FeF/Gbz8cO6s7k6gxp0qRyjIAbzzha89t7mWYayVq3AGVhlyFmBa4WnrdtnpRMd&#10;RW91djafr7IOXGkdSIVIp3eDk29i/KpS0n+tKlSe6YITNx9XF9ddWLPNWuR7J2zdyJGG+AcWrWgM&#10;PXoKdSe8YAfX/BGqbaQDhMrPJLQZVFUjVdRAahbz39S81MKqqIWSg/aUJvx/YeXT8dmxpiz4+YIz&#10;I1qq0cOYDjqh9HQWc0K92GcXBKJ9BPkDyZG984QNjpi+cm3AkjzWx1y/nnKtes8kHa4ul6urywvO&#10;JPlW5xexFJnI0115QP+gIMYRx0f0Q6XKZIk6WbI3yXRU71BpHSvtOaNKO86o0ruh0lb4cC+QCybr&#10;JkTqkUdwtnBUW4gwHyQEtsvrJWdJCDF9w2gzxVKbTVDJl742xhswq/n1KvCiYMmdvgNs+uxfgVM2&#10;UzipAdXwUtAdnzzlgp6fZhtBN+V9o3WQj26/u9WOHUUYoPgbGU9gsROG4oc22EH5Sk3VURsVHH8e&#10;hFOc6S+G2jaMYDJcMnbJcF7fQhzUmHmHftt/F84yS2bBPfXOE6ShEHlqC+IfAAM23DTw+eChakLP&#10;RG4Do3FDkxT1j1MfRnW6j6i3/6bNLwAAAP//AwBQSwMEFAAGAAgAAAAhACzI2MHeAAAACQEAAA8A&#10;AABkcnMvZG93bnJldi54bWxMj81uwjAQhO9IfQdrK/UGTgINVRoHVUitKnri777E2yQiXqexgZSn&#10;x5za4+yMZr7NF4NpxZl611hWEE8iEMSl1Q1XCnbb9/ELCOeRNbaWScEvOVgUD6McM20vvKbzxlci&#10;lLDLUEHtfZdJ6cqaDLqJ7YiD9217gz7IvpK6x0soN61MoiiVBhsOCzV2tKypPG5ORsHP577i6apc&#10;8ccMv9ZLv8UjXZV6ehzeXkF4GvxfGO74AR2KwHSwJ9ZOtArmszQkFSTPCYi7H0/nMYhDuKQJyCKX&#10;/z8obgAAAP//AwBQSwECLQAUAAYACAAAACEAtoM4kv4AAADhAQAAEwAAAAAAAAAAAAAAAAAAAAAA&#10;W0NvbnRlbnRfVHlwZXNdLnhtbFBLAQItABQABgAIAAAAIQA4/SH/1gAAAJQBAAALAAAAAAAAAAAA&#10;AAAAAC8BAABfcmVscy8ucmVsc1BLAQItABQABgAIAAAAIQB7Ic0zNwIAAOMEAAAOAAAAAAAAAAAA&#10;AAAAAC4CAABkcnMvZTJvRG9jLnhtbFBLAQItABQABgAIAAAAIQAsyNjB3gAAAAkBAAAPAAAAAAAA&#10;AAAAAAAAAJEEAABkcnMvZG93bnJldi54bWxQSwUGAAAAAAQABADzAAAAnA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b/>
          <w:sz w:val="16"/>
        </w:rPr>
        <w:t>Punti</w:t>
      </w:r>
      <w:r w:rsidR="00657A8B">
        <w:rPr>
          <w:b/>
          <w:spacing w:val="-9"/>
          <w:sz w:val="16"/>
        </w:rPr>
        <w:t xml:space="preserve"> </w:t>
      </w:r>
      <w:r w:rsidR="00657A8B">
        <w:rPr>
          <w:b/>
          <w:sz w:val="16"/>
        </w:rPr>
        <w:t>di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forza</w:t>
      </w:r>
      <w:r w:rsidR="00657A8B">
        <w:rPr>
          <w:b/>
          <w:spacing w:val="-7"/>
          <w:sz w:val="16"/>
        </w:rPr>
        <w:t xml:space="preserve"> </w:t>
      </w:r>
      <w:r w:rsidR="00657A8B">
        <w:rPr>
          <w:b/>
          <w:sz w:val="16"/>
        </w:rPr>
        <w:t>sui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quali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costruire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gli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interventi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educativo-</w:t>
      </w:r>
      <w:r w:rsidR="00657A8B">
        <w:rPr>
          <w:b/>
          <w:spacing w:val="-2"/>
          <w:sz w:val="16"/>
        </w:rPr>
        <w:t>didattici</w:t>
      </w:r>
    </w:p>
    <w:p w14:paraId="0FE984A8" w14:textId="77777777" w:rsidR="002E2691" w:rsidRPr="00477E3A" w:rsidRDefault="002E2691">
      <w:pPr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E2691" w14:paraId="6D28584B" w14:textId="77777777" w:rsidTr="003A2840">
        <w:trPr>
          <w:trHeight w:val="1288"/>
        </w:trPr>
        <w:tc>
          <w:tcPr>
            <w:tcW w:w="10209" w:type="dxa"/>
          </w:tcPr>
          <w:p w14:paraId="0C92D6C2" w14:textId="77777777"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19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  <w:p w14:paraId="78458D04" w14:textId="77777777" w:rsidR="00477E3A" w:rsidRDefault="00477E3A" w:rsidP="00477E3A">
            <w:pPr>
              <w:pStyle w:val="TableParagraph"/>
              <w:spacing w:before="119"/>
              <w:rPr>
                <w:sz w:val="20"/>
              </w:rPr>
            </w:pPr>
          </w:p>
          <w:p w14:paraId="1F3FC9AB" w14:textId="77777777" w:rsidR="00477E3A" w:rsidRDefault="00477E3A" w:rsidP="00477E3A">
            <w:pPr>
              <w:pStyle w:val="TableParagraph"/>
              <w:spacing w:before="119"/>
              <w:rPr>
                <w:sz w:val="20"/>
              </w:rPr>
            </w:pPr>
          </w:p>
        </w:tc>
      </w:tr>
      <w:tr w:rsidR="002E2691" w14:paraId="7C2B4B05" w14:textId="77777777" w:rsidTr="003A2840">
        <w:trPr>
          <w:trHeight w:val="1288"/>
        </w:trPr>
        <w:tc>
          <w:tcPr>
            <w:tcW w:w="10209" w:type="dxa"/>
          </w:tcPr>
          <w:p w14:paraId="3FD037C6" w14:textId="77777777"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  <w:p w14:paraId="31F86A71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22183DC8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1706D523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2E2691" w14:paraId="4E9FC8C5" w14:textId="77777777" w:rsidTr="003A2840">
        <w:trPr>
          <w:trHeight w:val="1288"/>
        </w:trPr>
        <w:tc>
          <w:tcPr>
            <w:tcW w:w="10209" w:type="dxa"/>
          </w:tcPr>
          <w:p w14:paraId="23E9FE92" w14:textId="77777777"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  <w:p w14:paraId="62D7F556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11EBDD54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2096A760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2E2691" w14:paraId="3DF7ED10" w14:textId="77777777" w:rsidTr="003A2840">
        <w:trPr>
          <w:trHeight w:val="1288"/>
        </w:trPr>
        <w:tc>
          <w:tcPr>
            <w:tcW w:w="10209" w:type="dxa"/>
          </w:tcPr>
          <w:p w14:paraId="62E5FE90" w14:textId="77777777" w:rsidR="002E2691" w:rsidRDefault="00657A8B" w:rsidP="00477E3A">
            <w:pPr>
              <w:pStyle w:val="TableParagraph"/>
              <w:numPr>
                <w:ilvl w:val="0"/>
                <w:numId w:val="8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  <w:p w14:paraId="2C63C1B7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0A0B566F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  <w:p w14:paraId="6FFFA8B4" w14:textId="77777777" w:rsidR="00477E3A" w:rsidRDefault="00477E3A" w:rsidP="00477E3A">
            <w:pPr>
              <w:pStyle w:val="TableParagraph"/>
              <w:spacing w:before="1"/>
              <w:rPr>
                <w:sz w:val="20"/>
              </w:rPr>
            </w:pPr>
          </w:p>
        </w:tc>
      </w:tr>
    </w:tbl>
    <w:p w14:paraId="6B4E5966" w14:textId="7FFFB50D" w:rsidR="002E2691" w:rsidRDefault="00657A8B">
      <w:pPr>
        <w:tabs>
          <w:tab w:val="left" w:pos="5812"/>
          <w:tab w:val="left" w:pos="7938"/>
        </w:tabs>
        <w:spacing w:before="124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55D5BD56" w14:textId="77777777" w:rsidTr="003A2840">
        <w:trPr>
          <w:trHeight w:val="1885"/>
        </w:trPr>
        <w:tc>
          <w:tcPr>
            <w:tcW w:w="2268" w:type="dxa"/>
          </w:tcPr>
          <w:p w14:paraId="37C88F0C" w14:textId="77777777" w:rsidR="002E2691" w:rsidRDefault="00657A8B">
            <w:pPr>
              <w:pStyle w:val="TableParagraph"/>
              <w:spacing w:before="1" w:line="256" w:lineRule="auto"/>
              <w:ind w:left="110" w:right="148"/>
              <w:rPr>
                <w:sz w:val="20"/>
              </w:rPr>
            </w:pPr>
            <w:r>
              <w:rPr>
                <w:sz w:val="20"/>
              </w:rPr>
              <w:t>Specificare i punti oggetto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eventuale </w:t>
            </w:r>
            <w:r>
              <w:rPr>
                <w:spacing w:val="-2"/>
                <w:sz w:val="20"/>
              </w:rPr>
              <w:t>revisione</w:t>
            </w:r>
          </w:p>
        </w:tc>
        <w:tc>
          <w:tcPr>
            <w:tcW w:w="7940" w:type="dxa"/>
          </w:tcPr>
          <w:p w14:paraId="242495E7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2A9790E4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139E49BB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3A7F48AD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4013E219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CD676F" w14:textId="77777777" w:rsidR="002E2691" w:rsidRPr="00477E3A" w:rsidRDefault="002E2691">
      <w:pPr>
        <w:spacing w:before="9"/>
        <w:rPr>
          <w:sz w:val="16"/>
        </w:rPr>
      </w:pPr>
    </w:p>
    <w:p w14:paraId="7A05C2F8" w14:textId="77777777" w:rsidR="002E2691" w:rsidRDefault="00A92897" w:rsidP="001F245D">
      <w:pPr>
        <w:pStyle w:val="Titolo1"/>
        <w:numPr>
          <w:ilvl w:val="0"/>
          <w:numId w:val="7"/>
        </w:numPr>
        <w:tabs>
          <w:tab w:val="left" w:pos="415"/>
        </w:tabs>
        <w:spacing w:before="1"/>
        <w:ind w:left="415" w:hanging="268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C364F3E" wp14:editId="399E3022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CB614" id="Graphic 32" o:spid="_x0000_s1026" style="position:absolute;margin-left:33.95pt;margin-top:16.85pt;width:534.6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RhNQIAAOMEAAAOAAAAZHJzL2Uyb0RvYy54bWysVN9v0zAQfkfif7D8TtN2ELao6YQ2bUKa&#10;xqQV8ew6ThPh+IzPbbL/nrMTdwGeQPTBOfs+n7/vfnRzPXSanZTDFkzJV4slZ8pIqFpzKPnX3d27&#10;S87QC1MJDUaV/EUhv96+fbPpbaHW0ICulGMUxGDR25I33tsiy1A2qhO4AKsMOWtwnfC0dYescqKn&#10;6J3O1stlnvXgKutAKkQ6vR2dfBvj17WS/ktdo/JMl5y4+bi6uO7Dmm03ojg4YZtWTjTEP7DoRGvo&#10;0XOoW+EFO7r2j1BdKx0g1H4hocugrlupogZSs1r+pua5EVZFLZQctOc04f8LKx9PT461Vckv1pwZ&#10;0VGN7qd00Amlp7dYEOrZPrkgEO0DyO9IjuwXT9jghBlq1wUsyWNDzPXLOddq8EzSYf7x8ur9mkoi&#10;yZdffIilyESR7soj+nsFMY44PaAfK1UlSzTJkoNJpqN6h0rrWGnPGVXacUaV3o+VtsKHe4FcMFk/&#10;I9JMPIKzg5PaQYT5ICGwXeU5Z0kIMX3FaDPHkqYZKvnS18Z4IyZfXuWBFwVL7vQdYfNn/wqcspnC&#10;SQ2oxpeC7vjkORf0/DzbCLqt7lqtg3x0h/2NduwkwgDF38R4BoudMBY/tMEeqhdqqp7aqOT44yic&#10;4kx/NtS2YQST4ZKxT4bz+gbioMbMO/S74ZtwllkyS+6pdx4hDYUoUlsQ/wAYseGmgU9HD3UbeiZy&#10;GxlNG5qkqH+a+jCq831Evf43bX8CAAD//wMAUEsDBBQABgAIAAAAIQBEDLuf3QAAAAkBAAAPAAAA&#10;ZHJzL2Rvd25yZXYueG1sTI9LT8MwEITvSPwHa5G4UScEJTTEqRAIcYU20Os23iYBP6LYecCvxz2V&#10;4+6MZr4pNotWbKLBddYIiFcRMDK1lZ1pBFS7l5t7YM6jkaisIQE/5GBTXl4UmEs7m3eatr5hIcS4&#10;HAW03vc5565uSaNb2Z5M0I520OjDOTRcDjiHcK34bRSlXGNnQkOLPT21VH9vRx1KqurZpr/7kd6O&#10;Sn/OH1+vE+6EuL5aHh+AeVr82Qwn/IAOZWA62NFIx5SANFsHp4AkyYCd9DjJYmCH8LnLgJcF/7+g&#10;/AMAAP//AwBQSwECLQAUAAYACAAAACEAtoM4kv4AAADhAQAAEwAAAAAAAAAAAAAAAAAAAAAAW0Nv&#10;bnRlbnRfVHlwZXNdLnhtbFBLAQItABQABgAIAAAAIQA4/SH/1gAAAJQBAAALAAAAAAAAAAAAAAAA&#10;AC8BAABfcmVscy8ucmVsc1BLAQItABQABgAIAAAAIQCokFRhNQIAAOMEAAAOAAAAAAAAAAAAAAAA&#10;AC4CAABkcnMvZTJvRG9jLnhtbFBLAQItABQABgAIAAAAIQBEDLuf3QAAAAkBAAAPAAAAAAAAAAAA&#10;AAAAAI8EAABkcnMvZG93bnJldi54bWxQSwUGAAAAAAQABADzAAAAmQUAAAAA&#10;" path="m6789166,l,,,6096r6789166,l6789166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spacing w:val="-10"/>
        </w:rPr>
        <w:t>Interventi</w:t>
      </w:r>
      <w:r w:rsidR="00657A8B">
        <w:rPr>
          <w:spacing w:val="-15"/>
        </w:rPr>
        <w:t xml:space="preserve"> </w:t>
      </w:r>
      <w:r w:rsidR="00657A8B">
        <w:rPr>
          <w:spacing w:val="-10"/>
        </w:rPr>
        <w:t>per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il/la</w:t>
      </w:r>
      <w:r w:rsidR="00657A8B">
        <w:rPr>
          <w:spacing w:val="-13"/>
        </w:rPr>
        <w:t xml:space="preserve"> </w:t>
      </w:r>
      <w:r w:rsidR="00657A8B">
        <w:rPr>
          <w:spacing w:val="-10"/>
        </w:rPr>
        <w:t>bambino/a:</w:t>
      </w:r>
      <w:r w:rsidR="00657A8B">
        <w:rPr>
          <w:spacing w:val="-17"/>
        </w:rPr>
        <w:t xml:space="preserve"> </w:t>
      </w:r>
      <w:r w:rsidR="00657A8B">
        <w:rPr>
          <w:spacing w:val="-10"/>
        </w:rPr>
        <w:t>obiettivi</w:t>
      </w:r>
      <w:r w:rsidR="00657A8B">
        <w:rPr>
          <w:spacing w:val="-16"/>
        </w:rPr>
        <w:t xml:space="preserve"> </w:t>
      </w:r>
      <w:r w:rsidR="00657A8B">
        <w:rPr>
          <w:spacing w:val="-10"/>
        </w:rPr>
        <w:t>educativo-didattici,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strumenti,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strategie</w:t>
      </w:r>
      <w:r w:rsidR="00657A8B">
        <w:rPr>
          <w:spacing w:val="-14"/>
        </w:rPr>
        <w:t xml:space="preserve"> </w:t>
      </w:r>
      <w:r w:rsidR="00657A8B">
        <w:rPr>
          <w:spacing w:val="-10"/>
        </w:rPr>
        <w:t>e</w:t>
      </w:r>
      <w:r w:rsidR="00657A8B">
        <w:rPr>
          <w:spacing w:val="-13"/>
        </w:rPr>
        <w:t xml:space="preserve"> </w:t>
      </w:r>
      <w:r w:rsidR="00657A8B">
        <w:rPr>
          <w:spacing w:val="-10"/>
        </w:rPr>
        <w:t>modalità</w:t>
      </w:r>
    </w:p>
    <w:p w14:paraId="4A15A665" w14:textId="77777777" w:rsidR="002E2691" w:rsidRDefault="00657A8B">
      <w:pPr>
        <w:pStyle w:val="Paragrafoelenco"/>
        <w:numPr>
          <w:ilvl w:val="0"/>
          <w:numId w:val="5"/>
        </w:numPr>
        <w:tabs>
          <w:tab w:val="left" w:pos="432"/>
        </w:tabs>
        <w:spacing w:before="159" w:line="247" w:lineRule="auto"/>
        <w:ind w:right="567" w:firstLine="0"/>
        <w:rPr>
          <w:i/>
          <w:sz w:val="17"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sfera</w:t>
      </w:r>
      <w:r>
        <w:rPr>
          <w:i/>
          <w:spacing w:val="-3"/>
          <w:sz w:val="17"/>
        </w:rPr>
        <w:t xml:space="preserve"> </w:t>
      </w:r>
      <w:r>
        <w:rPr>
          <w:i/>
          <w:spacing w:val="-2"/>
          <w:sz w:val="17"/>
        </w:rPr>
        <w:t>affettivo relazionale,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considerando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l’area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sé,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rapporto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altri,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verso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relazione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consapevole,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anche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gruppo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pari,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le interazioni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adulti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nel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contesto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scolastico,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all’apprendimento</w:t>
      </w:r>
    </w:p>
    <w:p w14:paraId="3B9D45BC" w14:textId="77777777" w:rsidR="002E2691" w:rsidRDefault="00A92897">
      <w:pPr>
        <w:spacing w:before="168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422B0C7" wp14:editId="5109986D">
                <wp:simplePos x="0" y="0"/>
                <wp:positionH relativeFrom="page">
                  <wp:posOffset>698500</wp:posOffset>
                </wp:positionH>
                <wp:positionV relativeFrom="paragraph">
                  <wp:posOffset>275590</wp:posOffset>
                </wp:positionV>
                <wp:extent cx="6483350" cy="1193800"/>
                <wp:effectExtent l="0" t="0" r="12700" b="2540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193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12F6DA" w14:textId="77777777" w:rsidR="001F245D" w:rsidRDefault="001F245D">
                            <w:pPr>
                              <w:spacing w:line="241" w:lineRule="exact"/>
                              <w:ind w:left="105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attesi</w:t>
                            </w:r>
                          </w:p>
                          <w:p w14:paraId="4394CA75" w14:textId="77777777" w:rsidR="001F245D" w:rsidRDefault="001F245D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3E27CC5C" w14:textId="77777777" w:rsidR="001F245D" w:rsidRDefault="001F245D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17D7C7CE" w14:textId="77777777" w:rsidR="001F245D" w:rsidRDefault="001F245D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4C18F045" w14:textId="77777777" w:rsidR="001F245D" w:rsidRDefault="001F245D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2B0C7" id="Textbox 33" o:spid="_x0000_s1031" type="#_x0000_t202" style="position:absolute;left:0;text-align:left;margin-left:55pt;margin-top:21.7pt;width:510.5pt;height:94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Jm3QEAAKwDAAAOAAAAZHJzL2Uyb0RvYy54bWysU8Fu2zAMvQ/YPwi6L3aaNUiNOMXWoMOA&#10;YivQ7gNkWY6FyaImKrHz96NkOw222zAfZFp8enqPpLf3Q2fYSXnUYEu+XOScKSuh1vZQ8h+vjx82&#10;nGEQthYGrCr5WSG/371/t+1doW6gBVMrz4jEYtG7krchuCLLULaqE7gApywlG/CdCPTpD1ntRU/s&#10;nclu8nyd9eBr50EqRNrdj0m+S/xNo2T43jSoAjMlJ20hrT6tVVyz3VYUBy9cq+UkQ/yDik5oS5de&#10;qPYiCHb0+i+qTksPCE1YSOgyaBotVfJAbpb5H25eWuFU8kLFQXcpE/4/Wvnt9OyZrku+WnFmRUc9&#10;elVDqGBgtEPl6R0WhHpxhAvDZxiozckquieQP5Eg2RVmPICEjuUYGt/FNxlldJA6cL5UnW5hkjbX&#10;Hzer1S2lJOWWy7vVJk99yd6OO4/hi4KOxaDkntqaJIjTE4YoQBQzJN5mLOuJN79bj0LB6PpRGxNz&#10;6A/Vg/HsJOJEpCe6JAa8hkW6vcB2xKXUBDN2Mjx6jNbDUA2phrdzwSqoz1Svngar5PjrKLzizHy1&#10;1Lk4hXPg56CaAx/MA6RZjWItfDoGaHTyGG8aeScBNBJJ+DS+ceauvxPq7Sfb/QYAAP//AwBQSwME&#10;FAAGAAgAAAAhAC3rT/HeAAAACwEAAA8AAABkcnMvZG93bnJldi54bWxMj8FOwzAQRO9I/IO1SNyo&#10;4yZKUYhToUjlwgHR9gPceEki4nWI3TT9e7YnOM7saPZNuV3cIGacQu9Jg1olIJAab3tqNRwPu6dn&#10;ECEasmbwhBquGGBb3d+VprD+Qp8472MruIRCYTR0MY6FlKHp0Jmw8iMS37785ExkObXSTubC5W6Q&#10;6yTJpTM98YfOjFh32Hzvz07D28chxh91zCi8z7tNnY/5tR61fnxYXl9ARFziXxhu+IwOFTOd/Jls&#10;EANrlfCWqCFLMxC3gEoVOycN61RlIKtS/t9Q/QIAAP//AwBQSwECLQAUAAYACAAAACEAtoM4kv4A&#10;AADhAQAAEwAAAAAAAAAAAAAAAAAAAAAAW0NvbnRlbnRfVHlwZXNdLnhtbFBLAQItABQABgAIAAAA&#10;IQA4/SH/1gAAAJQBAAALAAAAAAAAAAAAAAAAAC8BAABfcmVscy8ucmVsc1BLAQItABQABgAIAAAA&#10;IQCwxAJm3QEAAKwDAAAOAAAAAAAAAAAAAAAAAC4CAABkcnMvZTJvRG9jLnhtbFBLAQItABQABgAI&#10;AAAAIQAt60/x3gAAAAsBAAAPAAAAAAAAAAAAAAAAADcEAABkcnMvZG93bnJldi54bWxQSwUGAAAA&#10;AAQABADzAAAAQgUAAAAA&#10;" filled="f" strokeweight=".48pt">
                <v:path arrowok="t"/>
                <v:textbox inset="0,0,0,0">
                  <w:txbxContent>
                    <w:p w14:paraId="0512F6DA" w14:textId="77777777" w:rsidR="001F245D" w:rsidRDefault="001F245D">
                      <w:pPr>
                        <w:spacing w:line="241" w:lineRule="exact"/>
                        <w:ind w:left="105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attesi</w:t>
                      </w:r>
                    </w:p>
                    <w:p w14:paraId="4394CA75" w14:textId="77777777" w:rsidR="001F245D" w:rsidRDefault="001F245D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3E27CC5C" w14:textId="77777777" w:rsidR="001F245D" w:rsidRDefault="001F245D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17D7C7CE" w14:textId="77777777" w:rsidR="001F245D" w:rsidRDefault="001F245D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4C18F045" w14:textId="77777777" w:rsidR="001F245D" w:rsidRDefault="001F245D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57A8B">
        <w:rPr>
          <w:b/>
          <w:spacing w:val="-2"/>
          <w:sz w:val="20"/>
        </w:rPr>
        <w:t>OBIETTIVI</w:t>
      </w:r>
    </w:p>
    <w:p w14:paraId="1B891D5C" w14:textId="77777777" w:rsidR="002E2691" w:rsidRDefault="00657A8B">
      <w:pPr>
        <w:spacing w:before="126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 w14:paraId="4EB7CCE1" w14:textId="77777777" w:rsidTr="003A2840">
        <w:trPr>
          <w:trHeight w:val="1871"/>
        </w:trPr>
        <w:tc>
          <w:tcPr>
            <w:tcW w:w="4254" w:type="dxa"/>
          </w:tcPr>
          <w:p w14:paraId="763800A6" w14:textId="77777777" w:rsidR="002E2691" w:rsidRDefault="00657A8B">
            <w:pPr>
              <w:pStyle w:val="TableParagraph"/>
              <w:spacing w:before="1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14:paraId="5D7DE347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4185081D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27951AE7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1E35C5A5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0FEC077D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14:paraId="6CE7F0E4" w14:textId="77777777" w:rsidR="002E2691" w:rsidRDefault="00657A8B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14:paraId="19115AA9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49CFB439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4041DCB4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39BCB1BE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16FBA363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14:paraId="7C3BAB40" w14:textId="77777777" w:rsidR="002E2691" w:rsidRDefault="002E2691">
      <w:pPr>
        <w:spacing w:line="240" w:lineRule="exact"/>
        <w:rPr>
          <w:sz w:val="20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p w14:paraId="1825BC73" w14:textId="0FF79922" w:rsidR="002E2691" w:rsidRDefault="00657A8B">
      <w:pPr>
        <w:pStyle w:val="Paragrafoelenco"/>
        <w:numPr>
          <w:ilvl w:val="0"/>
          <w:numId w:val="5"/>
        </w:numPr>
        <w:tabs>
          <w:tab w:val="left" w:pos="432"/>
        </w:tabs>
        <w:spacing w:before="77" w:line="247" w:lineRule="auto"/>
        <w:ind w:right="476" w:firstLine="0"/>
        <w:rPr>
          <w:i/>
          <w:sz w:val="17"/>
        </w:rPr>
      </w:pPr>
      <w:r>
        <w:rPr>
          <w:b/>
          <w:spacing w:val="-4"/>
        </w:rPr>
        <w:lastRenderedPageBreak/>
        <w:t xml:space="preserve">Dimensione: COMUNICAZIONE / LINGUAGGIO </w:t>
      </w:r>
      <w:r>
        <w:rPr>
          <w:rFonts w:ascii="Arial" w:hAnsi="Arial"/>
          <w:b/>
          <w:spacing w:val="-4"/>
        </w:rPr>
        <w:t>→</w:t>
      </w:r>
      <w:r>
        <w:rPr>
          <w:rFonts w:ascii="Arial" w:hAnsi="Arial"/>
          <w:b/>
        </w:rPr>
        <w:t xml:space="preserve"> </w:t>
      </w:r>
      <w:r>
        <w:rPr>
          <w:i/>
          <w:spacing w:val="-4"/>
          <w:sz w:val="17"/>
        </w:rPr>
        <w:t>si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faccia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riferimento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alla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competenza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linguistica,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intesa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 xml:space="preserve">come </w:t>
      </w:r>
      <w:r>
        <w:rPr>
          <w:i/>
          <w:spacing w:val="-8"/>
          <w:sz w:val="17"/>
        </w:rPr>
        <w:t>comprensione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del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linguaggio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orale,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produzione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verbale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relativo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uso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comunicativo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del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linguaggio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verbale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di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linguaggi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alternativi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integrativi;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si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consideri anche la dimensione comunicazionale, intesa come modalità di interazione, presenza e tipologia di contenuti prevalenti, utilizzo di mezzi privilegiati</w:t>
      </w:r>
    </w:p>
    <w:p w14:paraId="7ABB478A" w14:textId="77777777" w:rsidR="002E2691" w:rsidRDefault="00657A8B">
      <w:pPr>
        <w:spacing w:before="168" w:after="19"/>
        <w:ind w:left="147"/>
        <w:rPr>
          <w:b/>
          <w:sz w:val="20"/>
        </w:rPr>
      </w:pPr>
      <w:r>
        <w:rPr>
          <w:b/>
          <w:spacing w:val="-2"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E2691" w14:paraId="132CD2BB" w14:textId="77777777">
        <w:trPr>
          <w:trHeight w:val="1137"/>
        </w:trPr>
        <w:tc>
          <w:tcPr>
            <w:tcW w:w="10209" w:type="dxa"/>
          </w:tcPr>
          <w:p w14:paraId="7DB46912" w14:textId="77777777" w:rsidR="002E2691" w:rsidRDefault="00657A8B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attesi</w:t>
            </w:r>
          </w:p>
          <w:p w14:paraId="0D2FE5FB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01968D34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07B3AE27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</w:tr>
    </w:tbl>
    <w:p w14:paraId="399D16A1" w14:textId="77777777" w:rsidR="002E2691" w:rsidRDefault="00657A8B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 w14:paraId="393A2311" w14:textId="77777777">
        <w:trPr>
          <w:trHeight w:val="1944"/>
        </w:trPr>
        <w:tc>
          <w:tcPr>
            <w:tcW w:w="4254" w:type="dxa"/>
          </w:tcPr>
          <w:p w14:paraId="5A79F3A5" w14:textId="77777777" w:rsidR="002E2691" w:rsidRDefault="00657A8B">
            <w:pPr>
              <w:pStyle w:val="TableParagraph"/>
              <w:spacing w:before="1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14:paraId="1384D850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6A6B2098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2ACE5584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48B36AD1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2615A0CE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26C6C040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14:paraId="31CA20AE" w14:textId="77777777" w:rsidR="00477E3A" w:rsidRDefault="00477E3A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14:paraId="32548D5A" w14:textId="77777777" w:rsidR="002E2691" w:rsidRDefault="00657A8B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14:paraId="70BF7CE0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7D268CA4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4AEE65BD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36C1EEBC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48F06B6D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4A56193A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14:paraId="64129DBC" w14:textId="77777777" w:rsidR="00477E3A" w:rsidRDefault="00477E3A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</w:tr>
    </w:tbl>
    <w:p w14:paraId="066020FD" w14:textId="77777777" w:rsidR="002E2691" w:rsidRDefault="00657A8B">
      <w:pPr>
        <w:pStyle w:val="Paragrafoelenco"/>
        <w:numPr>
          <w:ilvl w:val="0"/>
          <w:numId w:val="5"/>
        </w:numPr>
        <w:tabs>
          <w:tab w:val="left" w:pos="427"/>
        </w:tabs>
        <w:spacing w:before="120" w:line="249" w:lineRule="auto"/>
        <w:ind w:right="302" w:firstLine="0"/>
        <w:rPr>
          <w:i/>
          <w:sz w:val="17"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persona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 xml:space="preserve">sociale, </w:t>
      </w:r>
      <w:r>
        <w:rPr>
          <w:i/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14:paraId="30DE4D46" w14:textId="77777777" w:rsidR="002E2691" w:rsidRDefault="00A92897">
      <w:pPr>
        <w:spacing w:before="127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FD13B19" wp14:editId="6ECA3EC2">
                <wp:simplePos x="0" y="0"/>
                <wp:positionH relativeFrom="page">
                  <wp:posOffset>701040</wp:posOffset>
                </wp:positionH>
                <wp:positionV relativeFrom="paragraph">
                  <wp:posOffset>247015</wp:posOffset>
                </wp:positionV>
                <wp:extent cx="6483350" cy="812800"/>
                <wp:effectExtent l="0" t="0" r="0" b="635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050707" w14:textId="77777777" w:rsidR="001F245D" w:rsidRDefault="001F245D">
                            <w:pPr>
                              <w:spacing w:before="1"/>
                              <w:ind w:left="105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attesi</w:t>
                            </w:r>
                          </w:p>
                          <w:p w14:paraId="2AEB5177" w14:textId="77777777" w:rsidR="001F245D" w:rsidRDefault="001F245D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20A1055E" w14:textId="77777777" w:rsidR="001F245D" w:rsidRDefault="001F245D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5C57B765" w14:textId="77777777" w:rsidR="001F245D" w:rsidRDefault="001F245D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2C238C23" w14:textId="77777777" w:rsidR="001F245D" w:rsidRDefault="001F245D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13B19" id="Textbox 35" o:spid="_x0000_s1032" type="#_x0000_t202" style="position:absolute;left:0;text-align:left;margin-left:55.2pt;margin-top:19.45pt;width:510.5pt;height:64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hiM3AEAAKsDAAAOAAAAZHJzL2Uyb0RvYy54bWysU8GO0zAQvSPxD5bvNGnLViVquoKtFiGt&#10;AGmXD3Acp7FwPMbjNunfM3aSbgU3RA6O43l+M+/NZHc/dIadlUcNtuTLRc6ZshJqbY8l//Hy+G7L&#10;GQZha2HAqpJfFPL7/ds3u94VagUtmFp5RiQWi96VvA3BFVmGslWdwAU4ZSnYgO9EoE9/zGovemLv&#10;TLbK803Wg6+dB6kQ6fQwBvk+8TeNkuFb06AKzJScagtp9Wmt4prtd6I4euFaLacyxD9U0QltKemV&#10;6iCCYCev/6LqtPSA0ISFhC6DptFSJQ2kZpn/oea5FU4lLWQOuqtN+P9o5dfzd890XfL1HWdWdNSj&#10;FzWECgZGJ2RP77Ag1LMjXBg+wUBtTlLRPYH8iQTJbjDjBSR0tGNofBffJJTRRerA5eo6ZWGSDjfv&#10;t+v1HYUkxbbL1TZPbclebzuP4bOCjsVNyT11NVUgzk8YYn5RzJCYzFjWE23+YTPWCUbXj9qYGEN/&#10;rB6MZ2cRByI9USQx4C0s0h0EtiMuhSaYsZPeUWJUHoZqSBZuZr8qqC9kV09zVXL8dRJecWa+WGpc&#10;HMJ54+dNNW98MA+QRjUWa+HjKUCjk8aYaeSdCqCJSIVP0xtH7vY7oV7/sf1vAAAA//8DAFBLAwQU&#10;AAYACAAAACEAhSnf4N4AAAALAQAADwAAAGRycy9kb3ducmV2LnhtbEyPwW7CMBBE75X6D9ZW6q04&#10;LshAiIOqSPTSQ1XgA0xskqjx2o1NCH/f5dTednZHs2+K7eR6Ntohdh4ViFkGzGLtTYeNguNh97IC&#10;FpNGo3uPVsHNRtiWjw+Fzo2/4pcd96lhFIIx1wralELOeaxb63Sc+WCRbmc/OJ1IDg03g75SuOv5&#10;a5ZJ7nSH9KHVwVatrb/3F6fg/fOQ0o84LjB+jLtlJYO8VUGp56fpbQMs2Sn9meGOT+hQEtPJX9BE&#10;1pMW2YKsCuarNbC7QcwFbU40SbkGXhb8f4fyFwAA//8DAFBLAQItABQABgAIAAAAIQC2gziS/gAA&#10;AOEBAAATAAAAAAAAAAAAAAAAAAAAAABbQ29udGVudF9UeXBlc10ueG1sUEsBAi0AFAAGAAgAAAAh&#10;ADj9If/WAAAAlAEAAAsAAAAAAAAAAAAAAAAALwEAAF9yZWxzLy5yZWxzUEsBAi0AFAAGAAgAAAAh&#10;AFK+GIzcAQAAqwMAAA4AAAAAAAAAAAAAAAAALgIAAGRycy9lMm9Eb2MueG1sUEsBAi0AFAAGAAgA&#10;AAAhAIUp3+DeAAAACwEAAA8AAAAAAAAAAAAAAAAANgQAAGRycy9kb3ducmV2LnhtbFBLBQYAAAAA&#10;BAAEAPMAAABBBQAAAAA=&#10;" filled="f" strokeweight=".48pt">
                <v:path arrowok="t"/>
                <v:textbox inset="0,0,0,0">
                  <w:txbxContent>
                    <w:p w14:paraId="1B050707" w14:textId="77777777" w:rsidR="001F245D" w:rsidRDefault="001F245D">
                      <w:pPr>
                        <w:spacing w:before="1"/>
                        <w:ind w:left="105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attesi</w:t>
                      </w:r>
                    </w:p>
                    <w:p w14:paraId="2AEB5177" w14:textId="77777777" w:rsidR="001F245D" w:rsidRDefault="001F245D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  <w:p w14:paraId="20A1055E" w14:textId="77777777" w:rsidR="001F245D" w:rsidRDefault="001F245D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  <w:p w14:paraId="5C57B765" w14:textId="77777777" w:rsidR="001F245D" w:rsidRDefault="001F245D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  <w:p w14:paraId="2C238C23" w14:textId="77777777" w:rsidR="001F245D" w:rsidRDefault="001F245D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57A8B">
        <w:rPr>
          <w:b/>
          <w:spacing w:val="-2"/>
          <w:sz w:val="20"/>
        </w:rPr>
        <w:t>OBIETTIVI</w:t>
      </w:r>
    </w:p>
    <w:p w14:paraId="5B473538" w14:textId="77777777" w:rsidR="002E2691" w:rsidRDefault="00657A8B">
      <w:pPr>
        <w:spacing w:before="12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 w14:paraId="281938AC" w14:textId="77777777">
        <w:trPr>
          <w:trHeight w:val="1943"/>
        </w:trPr>
        <w:tc>
          <w:tcPr>
            <w:tcW w:w="4254" w:type="dxa"/>
          </w:tcPr>
          <w:p w14:paraId="55D1876D" w14:textId="77777777" w:rsidR="002E2691" w:rsidRDefault="00657A8B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14:paraId="62453185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13899BC1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2128E5D3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390597A9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2697F73A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2EF434D4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699B6ACD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14:paraId="0A5D26BF" w14:textId="77777777" w:rsidR="002E2691" w:rsidRDefault="00657A8B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14:paraId="32A432EC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604250CA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6B22330A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1A0D08C9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0116CE21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62EE89EC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742E1CF1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14:paraId="6A9FE058" w14:textId="77777777" w:rsidR="002E2691" w:rsidRDefault="002E2691">
      <w:pPr>
        <w:spacing w:before="7"/>
        <w:rPr>
          <w:b/>
          <w:sz w:val="21"/>
        </w:rPr>
      </w:pPr>
    </w:p>
    <w:p w14:paraId="126E8336" w14:textId="77777777" w:rsidR="002E2691" w:rsidRDefault="00657A8B">
      <w:pPr>
        <w:pStyle w:val="Paragrafoelenco"/>
        <w:numPr>
          <w:ilvl w:val="0"/>
          <w:numId w:val="5"/>
        </w:numPr>
        <w:tabs>
          <w:tab w:val="left" w:pos="436"/>
        </w:tabs>
        <w:spacing w:before="0" w:line="247" w:lineRule="auto"/>
        <w:ind w:right="161" w:firstLine="0"/>
        <w:jc w:val="both"/>
        <w:rPr>
          <w:i/>
          <w:sz w:val="17"/>
        </w:rPr>
      </w:pPr>
      <w:r>
        <w:rPr>
          <w:b/>
          <w:spacing w:val="-2"/>
        </w:rPr>
        <w:t>Dimensione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COGNITIVA,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NEUROPSICOLOGICA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 xml:space="preserve">DELL'APPRENDIMENTO </w:t>
      </w:r>
      <w:r>
        <w:rPr>
          <w:rFonts w:ascii="Arial" w:hAnsi="Arial"/>
          <w:i/>
          <w:spacing w:val="-2"/>
          <w:sz w:val="16"/>
        </w:rPr>
        <w:t>→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i/>
          <w:spacing w:val="-2"/>
          <w:sz w:val="17"/>
        </w:rPr>
        <w:t>capacità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mnesiche,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 xml:space="preserve">intellettive </w:t>
      </w:r>
      <w:r>
        <w:rPr>
          <w:i/>
          <w:spacing w:val="-4"/>
          <w:sz w:val="17"/>
        </w:rPr>
        <w:t xml:space="preserve">e organizzazione spazio-temporale; livello di sviluppo raggiunto in ordine alle strategie utilizzate per la risoluzione di compiti propri per la fascia d’età, </w:t>
      </w:r>
      <w:r>
        <w:rPr>
          <w:i/>
          <w:spacing w:val="-2"/>
          <w:sz w:val="17"/>
        </w:rPr>
        <w:t>agli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stili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cognitivi,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capacità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integrare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competenze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diverse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per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risoluzione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compiti</w:t>
      </w:r>
    </w:p>
    <w:p w14:paraId="34AC7008" w14:textId="77777777" w:rsidR="002E2691" w:rsidRDefault="00A92897">
      <w:pPr>
        <w:spacing w:before="168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75D213F" wp14:editId="5FD68B6A">
                <wp:simplePos x="0" y="0"/>
                <wp:positionH relativeFrom="page">
                  <wp:posOffset>701040</wp:posOffset>
                </wp:positionH>
                <wp:positionV relativeFrom="paragraph">
                  <wp:posOffset>274955</wp:posOffset>
                </wp:positionV>
                <wp:extent cx="6483350" cy="82296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088E96" w14:textId="77777777" w:rsidR="001F245D" w:rsidRDefault="001F245D">
                            <w:pPr>
                              <w:spacing w:line="241" w:lineRule="exact"/>
                              <w:ind w:left="105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attesi</w:t>
                            </w:r>
                          </w:p>
                          <w:p w14:paraId="5852F904" w14:textId="77777777" w:rsidR="001F245D" w:rsidRDefault="001F245D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0227F748" w14:textId="77777777" w:rsidR="001F245D" w:rsidRDefault="001F245D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52463D0D" w14:textId="77777777" w:rsidR="001F245D" w:rsidRDefault="001F245D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6BA108E5" w14:textId="77777777" w:rsidR="001F245D" w:rsidRDefault="001F245D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D213F" id="Textbox 36" o:spid="_x0000_s1033" type="#_x0000_t202" style="position:absolute;left:0;text-align:left;margin-left:55.2pt;margin-top:21.65pt;width:510.5pt;height:64.8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jO3AEAAKsDAAAOAAAAZHJzL2Uyb0RvYy54bWysU8GO0zAQvSPxD5bvNNkWSjdquoKtFiGt&#10;WKRdPsBxnMbC8RiP26R/z9hJuhXcEDk4juf5zbw3k+3d0Bl2Uh412JLfLHLOlJVQa3so+Y+Xh3cb&#10;zjAIWwsDVpX8rJDf7d6+2fauUEtowdTKMyKxWPSu5G0IrsgylK3qBC7AKUvBBnwnAn36Q1Z70RN7&#10;Z7Jlnq+zHnztPEiFSKf7Mch3ib9plAxPTYMqMFNyqi2k1ae1imu224ri4IVrtZzKEP9QRSe0paQX&#10;qr0Igh29/ouq09IDQhMWEroMmkZLlTSQmpv8DzXPrXAqaSFz0F1swv9HK7+dvnum65Kv1pxZ0VGP&#10;XtQQKhgYnZA9vcOCUM+OcGH4DAO1OUlF9wjyJxIku8KMF5DQ0Y6h8V18k1BGF6kD54vrlIVJOly/&#10;36xWHygkKbZZLm/XqS3Z623nMXxR0LG4KbmnrqYKxOkRQ8wvihkSkxnLeqLNb9djnWB0/aCNiTH0&#10;h+reeHYScSDSE0USA17DIt1eYDviUmiCGTvpHSVG5WGohmThx9mvCuoz2dXTXJUcfx2FV5yZr5Ya&#10;F4dw3vh5U80bH8w9pFGNxVr4dAzQ6KQxZhp5pwJoIlLh0/TGkbv+TqjXf2z3GwAA//8DAFBLAwQU&#10;AAYACAAAACEAdv6Udt8AAAALAQAADwAAAGRycy9kb3ducmV2LnhtbEyPwU7DMBBE70j8g7VI3Kjj&#10;JkpLGqdCkcqFA6LtB7ixSaLGaxO7afr3bE9w29kdzb4pt7Md2GTG0DuUIBYJMION0z22Eo6H3csa&#10;WIgKtRocGgk3E2BbPT6UqtDuil9m2seWUQiGQknoYvQF56HpjFVh4bxBun270apIcmy5HtWVwu3A&#10;l0mSc6t6pA+d8qbuTHPeX6yE989DjD/imGH4mHarOvf5rfZSPj/Nbxtg0czxzwx3fEKHiphO7oI6&#10;sIG0SDKySsjSFNjdIFJBmxNNq+Ur8Krk/ztUvwAAAP//AwBQSwECLQAUAAYACAAAACEAtoM4kv4A&#10;AADhAQAAEwAAAAAAAAAAAAAAAAAAAAAAW0NvbnRlbnRfVHlwZXNdLnhtbFBLAQItABQABgAIAAAA&#10;IQA4/SH/1gAAAJQBAAALAAAAAAAAAAAAAAAAAC8BAABfcmVscy8ucmVsc1BLAQItABQABgAIAAAA&#10;IQBgymjO3AEAAKsDAAAOAAAAAAAAAAAAAAAAAC4CAABkcnMvZTJvRG9jLnhtbFBLAQItABQABgAI&#10;AAAAIQB2/pR23wAAAAsBAAAPAAAAAAAAAAAAAAAAADYEAABkcnMvZG93bnJldi54bWxQSwUGAAAA&#10;AAQABADzAAAAQgUAAAAA&#10;" filled="f" strokeweight=".48pt">
                <v:path arrowok="t"/>
                <v:textbox inset="0,0,0,0">
                  <w:txbxContent>
                    <w:p w14:paraId="79088E96" w14:textId="77777777" w:rsidR="001F245D" w:rsidRDefault="001F245D">
                      <w:pPr>
                        <w:spacing w:line="241" w:lineRule="exact"/>
                        <w:ind w:left="105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attesi</w:t>
                      </w:r>
                    </w:p>
                    <w:p w14:paraId="5852F904" w14:textId="77777777" w:rsidR="001F245D" w:rsidRDefault="001F245D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0227F748" w14:textId="77777777" w:rsidR="001F245D" w:rsidRDefault="001F245D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52463D0D" w14:textId="77777777" w:rsidR="001F245D" w:rsidRDefault="001F245D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  <w:p w14:paraId="6BA108E5" w14:textId="77777777" w:rsidR="001F245D" w:rsidRDefault="001F245D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57A8B">
        <w:rPr>
          <w:b/>
          <w:spacing w:val="-2"/>
          <w:sz w:val="20"/>
        </w:rPr>
        <w:t>OBIETTIVI</w:t>
      </w:r>
    </w:p>
    <w:p w14:paraId="5652AC56" w14:textId="77777777" w:rsidR="002E2691" w:rsidRDefault="00657A8B">
      <w:pPr>
        <w:spacing w:before="127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E2691" w14:paraId="76CCD57B" w14:textId="77777777">
        <w:trPr>
          <w:trHeight w:val="1679"/>
        </w:trPr>
        <w:tc>
          <w:tcPr>
            <w:tcW w:w="4254" w:type="dxa"/>
          </w:tcPr>
          <w:p w14:paraId="3CAA3962" w14:textId="77777777" w:rsidR="002E2691" w:rsidRDefault="00657A8B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14:paraId="69682BC8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5C6486EC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179901D3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63E7B951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4BBD4512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14:paraId="370FABEA" w14:textId="77777777" w:rsidR="00477E3A" w:rsidRDefault="00477E3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14:paraId="6F430AD1" w14:textId="77777777" w:rsidR="002E2691" w:rsidRDefault="00657A8B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14:paraId="7A02F9D2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5F36DDE8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56EBE76B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3319E16B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02E98EC8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14:paraId="55173804" w14:textId="77777777" w:rsidR="00477E3A" w:rsidRDefault="00477E3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14:paraId="2B26D356" w14:textId="77777777" w:rsidR="002E2691" w:rsidRDefault="002E2691">
      <w:pPr>
        <w:spacing w:line="240" w:lineRule="exact"/>
        <w:rPr>
          <w:sz w:val="20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p w14:paraId="0B864344" w14:textId="2F08CF26" w:rsidR="002E2691" w:rsidRDefault="00657A8B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3CA318FB" w14:textId="77777777">
        <w:trPr>
          <w:trHeight w:val="1334"/>
        </w:trPr>
        <w:tc>
          <w:tcPr>
            <w:tcW w:w="2268" w:type="dxa"/>
          </w:tcPr>
          <w:p w14:paraId="38CF43F2" w14:textId="77777777" w:rsidR="002E2691" w:rsidRDefault="00657A8B">
            <w:pPr>
              <w:pStyle w:val="TableParagraph"/>
              <w:spacing w:before="4" w:line="256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 revisione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alle diverse Dimensioni </w:t>
            </w:r>
            <w:r>
              <w:rPr>
                <w:spacing w:val="-2"/>
                <w:sz w:val="18"/>
              </w:rPr>
              <w:t>interessate</w:t>
            </w:r>
          </w:p>
        </w:tc>
        <w:tc>
          <w:tcPr>
            <w:tcW w:w="7940" w:type="dxa"/>
          </w:tcPr>
          <w:p w14:paraId="026E7641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62BB5F32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493FFB39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3695A66E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61E92F1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7DF7FE3D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DE1706F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023A09" w14:textId="77E53400" w:rsidR="002E2691" w:rsidRDefault="00A92897">
      <w:pPr>
        <w:tabs>
          <w:tab w:val="left" w:pos="7229"/>
          <w:tab w:val="left" w:pos="9145"/>
        </w:tabs>
        <w:spacing w:before="121"/>
        <w:ind w:left="1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450EC74D" wp14:editId="44AF53EC">
                <wp:simplePos x="0" y="0"/>
                <wp:positionH relativeFrom="column">
                  <wp:posOffset>1798320</wp:posOffset>
                </wp:positionH>
                <wp:positionV relativeFrom="paragraph">
                  <wp:posOffset>240665</wp:posOffset>
                </wp:positionV>
                <wp:extent cx="5001895" cy="704215"/>
                <wp:effectExtent l="0" t="0" r="8255" b="635"/>
                <wp:wrapNone/>
                <wp:docPr id="77" name="Casella di test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01895" cy="704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9DB19" w14:textId="77777777" w:rsidR="001F245D" w:rsidRPr="00477E3A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67373807" w14:textId="77777777" w:rsidR="001F245D" w:rsidRPr="00477E3A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C6D5E9A" w14:textId="77777777" w:rsidR="001F245D" w:rsidRPr="00477E3A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1AD30FAA" w14:textId="77777777" w:rsidR="001F245D" w:rsidRPr="00477E3A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EC74D" id="Casella di testo 77" o:spid="_x0000_s1034" type="#_x0000_t202" style="position:absolute;left:0;text-align:left;margin-left:141.6pt;margin-top:18.95pt;width:393.85pt;height:55.45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2QEXwIAAMsEAAAOAAAAZHJzL2Uyb0RvYy54bWysVFFP2zAQfp+0/2D5fSTpWgoVKeqKmCZV&#10;gAQTz1fHoRaOz7PdJuzX7+ykpcCepr24du7z57vvvuvFZddotpPOKzQlL05yzqQRWCnzVPKfD9df&#10;zjjzAUwFGo0s+Yv0/HL++dNFa2dyhBvUlXSMSIyftbbkmxDsLMu82MgG/AlaaShYo2sg0NE9ZZWD&#10;ltgbnY3y/DRr0VXWoZDe09erPsjnib+upQi3de1lYLrklFtIq0vrOq7Z/AJmTw7sRokhDfiHLBpQ&#10;hh49UF1BALZ16gNVo4RDj3U4EdhkWNdKyFQDVVPk76q534CVqRYSx9uDTP7/0Yqb3Z1jqir5dMqZ&#10;gYZ6tAQvtQZWKRakD8goRDq11s8Ifm/pQui+YUf9TjV7u0Lx7AmSHWH6C57QUZeudk38pYoZXaRW&#10;vBzkl11ggj5O8rw4O59wJig2zcejYhLfzV5vW+fDd4kNi5uSO2pvygB2Kx966B4SH/OoVXWttE6H&#10;aCm51I7tgMygQzGQv0Fpw9qSn36d5H1pxwyR+nB/rUE8f2SgZLUZhOhrj5KEbt0lkc/2Qq6xeiEd&#10;HfaO9FZcK6JfgQ934MiCpBCNVbilpdZIOeGw42yD7vffvkc8OYOinLVk6ZL7X1twkjP9w5Bnzovx&#10;OM5AOown0xEd3HFkfRwx22aJJFRBA2xF2kZ80Ptt7bB5pOlbxFcpBEbQ2yUP++0y9ING0yvkYpFA&#10;5HoLYWXurdjbJ8r60D2Cs0NbAxniBvfmh9m77vbY2FKDi23AWqXWR517VQf5aWKSeYbpjiN5fE6o&#10;1/+g+R8AAAD//wMAUEsDBBQABgAIAAAAIQB4wMiN4gAAAAsBAAAPAAAAZHJzL2Rvd25yZXYueG1s&#10;TI/BTsMwDIbvSLxDZCRuLKEDVkrTaUIgIaEe1oHYMWuStlrjVE22lbfHO43bb/nT78/5cnI9O5ox&#10;dB4l3M8EMIO11x02Er4273cpsBAVatV7NBJ+TYBlcX2Vq0z7E67NsYoNoxIMmZLQxjhknIe6NU6F&#10;mR8M0s760alI49hwPaoTlbueJ0I8cac6pAutGsxra+p9dXAStLWb/WP7YdefP3b7Xb6Vq21VSnl7&#10;M61egEUzxQsMZ31Sh4Kcdv6AOrBeQpLOE0IlzBfPwM6AWAhKO0oPaQq8yPn/H4o/AAAA//8DAFBL&#10;AQItABQABgAIAAAAIQC2gziS/gAAAOEBAAATAAAAAAAAAAAAAAAAAAAAAABbQ29udGVudF9UeXBl&#10;c10ueG1sUEsBAi0AFAAGAAgAAAAhADj9If/WAAAAlAEAAAsAAAAAAAAAAAAAAAAALwEAAF9yZWxz&#10;Ly5yZWxzUEsBAi0AFAAGAAgAAAAhAMtvZARfAgAAywQAAA4AAAAAAAAAAAAAAAAALgIAAGRycy9l&#10;Mm9Eb2MueG1sUEsBAi0AFAAGAAgAAAAhAHjAyI3iAAAACwEAAA8AAAAAAAAAAAAAAAAAuQQAAGRy&#10;cy9kb3ducmV2LnhtbFBLBQYAAAAABAAEAPMAAADIBQAAAAA=&#10;" fillcolor="white [3201]" strokeweight=".5pt">
                <v:path arrowok="t"/>
                <v:textbox>
                  <w:txbxContent>
                    <w:p w14:paraId="5959DB19" w14:textId="77777777" w:rsidR="001F245D" w:rsidRPr="00477E3A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7373807" w14:textId="77777777" w:rsidR="001F245D" w:rsidRPr="00477E3A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C6D5E9A" w14:textId="77777777" w:rsidR="001F245D" w:rsidRPr="00477E3A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1AD30FAA" w14:textId="77777777" w:rsidR="001F245D" w:rsidRPr="00477E3A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2E307CDD" wp14:editId="15336C97">
                <wp:simplePos x="0" y="0"/>
                <wp:positionH relativeFrom="column">
                  <wp:posOffset>345440</wp:posOffset>
                </wp:positionH>
                <wp:positionV relativeFrom="paragraph">
                  <wp:posOffset>243840</wp:posOffset>
                </wp:positionV>
                <wp:extent cx="1454785" cy="704215"/>
                <wp:effectExtent l="0" t="0" r="0" b="635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785" cy="70421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00BAB4" w14:textId="77777777" w:rsidR="001F245D" w:rsidRDefault="001F245D">
                            <w:pPr>
                              <w:spacing w:before="4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Con verifica dei risultati conseguiti e valutazione sull'efficacia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interventi, strategie e strumenti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07CDD" id="Textbox 40" o:spid="_x0000_s1035" type="#_x0000_t202" style="position:absolute;left:0;text-align:left;margin-left:27.2pt;margin-top:19.2pt;width:114.55pt;height:55.45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21Z2gEAAKsDAAAOAAAAZHJzL2Uyb0RvYy54bWysU9uO0zAQfUfiHyy/06RVu5eo6Qq2WoS0&#10;AqRdPsBxnMbC8RiP26R/z9hJuhW8IfLgjDPHZ+YcT7YPQ2fYSXnUYEu+XOScKSuh1vZQ8h+vTx/u&#10;OMMgbC0MWFXys0L+sHv/btu7Qq2gBVMrz4jEYtG7krchuCLLULaqE7gApywlG/CdCLT1h6z2oif2&#10;zmSrPL/JevC18yAVIn3dj0m+S/xNo2T41jSoAjMlp95CWn1aq7hmu60oDl64VsupDfEPXXRCWyp6&#10;odqLINjR67+oOi09IDRhIaHLoGm0VEkDqVnmf6h5aYVTSQuZg+5iE/4/Wvn19N0zXZd8TfZY0dEd&#10;vaohVDAw+kL29A4LQr04woXhEwx0zUkqumeQP5Eg2RVmPICEjnYMje/im4QyOkglzhfXqQqTkW29&#10;Wd/ebTiTlLvN16vlJtbN3k47j+Gzgo7FoOSebjV1IE7PGEboDInFjGV9yW/y+83YJxhdP2ljYg79&#10;oXo0np1EHIj0TMXwGhbp9gLbEZdSE8zYSe8oMSoPQzUkC+9nvyqoz2RXT3NVcvx1FF5xZr5Yurg4&#10;hHPg56CaAx/MI6RRjc1a+HgM0OikMVYaeacGaCKSS9P0xpG73ifU2z+2+w0AAP//AwBQSwMEFAAG&#10;AAgAAAAhABmOIIngAAAACQEAAA8AAABkcnMvZG93bnJldi54bWxMj01PwzAMhu9I/IfISFwQS2k7&#10;VErTCfFx4ICAMThnjWkrEqdqsrXj12NOcLKs99Hrx9VqdlbscQy9JwUXiwQEUuNNT62CzdvDeQEi&#10;RE1GW0+o4IABVvXxUaVL4yd6xf06toJLKJRaQRfjUEoZmg6dDgs/IHH26UenI69jK82oJy53VqZJ&#10;cimd7okvdHrA2w6br/XOKXiKd2OwH9Ph5f778fk9P2vSTRKUOj2Zb65BRJzjHwy/+qwONTtt/Y5M&#10;EFbBMs+ZVJAVPDlPi2wJYstgfpWBrCv5/4P6BwAA//8DAFBLAQItABQABgAIAAAAIQC2gziS/gAA&#10;AOEBAAATAAAAAAAAAAAAAAAAAAAAAABbQ29udGVudF9UeXBlc10ueG1sUEsBAi0AFAAGAAgAAAAh&#10;ADj9If/WAAAAlAEAAAsAAAAAAAAAAAAAAAAALwEAAF9yZWxzLy5yZWxzUEsBAi0AFAAGAAgAAAAh&#10;AGJvbVnaAQAAqwMAAA4AAAAAAAAAAAAAAAAALgIAAGRycy9lMm9Eb2MueG1sUEsBAi0AFAAGAAgA&#10;AAAhABmOIIngAAAACQEAAA8AAAAAAAAAAAAAAAAANAQAAGRycy9kb3ducmV2LnhtbFBLBQYAAAAA&#10;BAAEAPMAAABBBQAAAAA=&#10;" filled="f" strokeweight=".16931mm">
                <v:path arrowok="t"/>
                <v:textbox inset="0,0,0,0">
                  <w:txbxContent>
                    <w:p w14:paraId="3A00BAB4" w14:textId="77777777" w:rsidR="001F245D" w:rsidRDefault="001F245D">
                      <w:pPr>
                        <w:spacing w:before="4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Con verifica dei risultati conseguiti e valutazione sull'efficacia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interventi, strategie e strumenti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57A8B">
        <w:rPr>
          <w:b/>
          <w:sz w:val="20"/>
        </w:rPr>
        <w:t>Verifica</w:t>
      </w:r>
      <w:r w:rsidR="00657A8B">
        <w:rPr>
          <w:b/>
          <w:spacing w:val="-10"/>
          <w:sz w:val="20"/>
        </w:rPr>
        <w:t xml:space="preserve"> </w:t>
      </w:r>
      <w:r w:rsidR="00657A8B">
        <w:rPr>
          <w:b/>
          <w:sz w:val="20"/>
        </w:rPr>
        <w:t>conclusiva</w:t>
      </w:r>
      <w:r w:rsidR="00657A8B">
        <w:rPr>
          <w:b/>
          <w:spacing w:val="-9"/>
          <w:sz w:val="20"/>
        </w:rPr>
        <w:t xml:space="preserve"> </w:t>
      </w:r>
      <w:r w:rsidR="00657A8B">
        <w:rPr>
          <w:b/>
          <w:sz w:val="20"/>
        </w:rPr>
        <w:t>degli</w:t>
      </w:r>
      <w:r w:rsidR="00657A8B">
        <w:rPr>
          <w:b/>
          <w:spacing w:val="-9"/>
          <w:sz w:val="20"/>
        </w:rPr>
        <w:t xml:space="preserve"> </w:t>
      </w:r>
      <w:r w:rsidR="00657A8B">
        <w:rPr>
          <w:b/>
          <w:spacing w:val="-2"/>
          <w:sz w:val="20"/>
        </w:rPr>
        <w:t>esiti</w:t>
      </w:r>
      <w:r w:rsidR="00657A8B">
        <w:rPr>
          <w:b/>
          <w:sz w:val="20"/>
        </w:rPr>
        <w:tab/>
      </w:r>
      <w:r w:rsidR="00657A8B">
        <w:rPr>
          <w:sz w:val="18"/>
        </w:rPr>
        <w:t xml:space="preserve">Data: </w:t>
      </w:r>
    </w:p>
    <w:p w14:paraId="687957D7" w14:textId="77777777" w:rsidR="002E2691" w:rsidRDefault="002E2691">
      <w:pPr>
        <w:spacing w:before="7"/>
        <w:rPr>
          <w:sz w:val="11"/>
        </w:rPr>
      </w:pPr>
    </w:p>
    <w:p w14:paraId="122BB484" w14:textId="77777777" w:rsidR="002E2691" w:rsidRDefault="00A92897" w:rsidP="001F245D">
      <w:pPr>
        <w:pStyle w:val="Titolo1"/>
        <w:numPr>
          <w:ilvl w:val="0"/>
          <w:numId w:val="7"/>
        </w:numPr>
        <w:tabs>
          <w:tab w:val="left" w:pos="511"/>
        </w:tabs>
        <w:spacing w:before="100"/>
        <w:ind w:left="511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DC558BD" wp14:editId="70D986E3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875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BEBAB" id="Graphic 41" o:spid="_x0000_s1026" style="position:absolute;margin-left:37.3pt;margin-top:21.8pt;width:531.25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2tbNgIAAOMEAAAOAAAAZHJzL2Uyb0RvYy54bWysVE1v2zAMvQ/YfxB0X5x0qdsacYqhRYsB&#10;RVegGXZWZDk2JosapcTJvx8lW6m3nTYsB5kSn6j3+JHV7bHT7KDQtWBKvpjNOVNGQtWaXcm/bh4+&#10;XHPmvDCV0GBUyU/K8dv1+3er3hbqAhrQlUJGQYwrelvyxntbZJmTjeqEm4FVhpw1YCc8bXGXVSh6&#10;it7p7GI+z7MesLIIUjlHp/eDk69j/LpW0n+pa6c80yUnbj6uGNdtWLP1ShQ7FLZp5UhD/AOLTrSG&#10;Hj2HuhdesD22f4TqWongoPYzCV0Gdd1KFTWQmsX8NzWvjbAqaqHkOHtOk/t/YeXz4QVZW5V8ueDM&#10;iI5q9Dimg04oPb11BaFe7QsGgc4+gfzuyJH94gkbN2KONXYBS/LYMeb6dM61Onom6TC/WubXV5ec&#10;SfLlHy9jKTJRpLty7/yjghhHHJ6cHypVJUs0yZJHk0ykeodK61hpzxlVGjmjSm+HSlvhw71ALpis&#10;nxBpRh7B2cFBbSDCfJAQ2C5vlpwlIcT0DaPNFEttNkElX/raGG/A5PObPPCiYMmdvgNs+uxfgVM2&#10;UzipwanhpaA7PnnOBT0/zbYD3VYPrdZBvsPd9k4jO4gwQPE3Mp7AYicMxQ9tsIXqRE3VUxuV3P3Y&#10;C1Sc6c+G2jaMYDIwGdtkoNd3EAc1Zh6d3xy/CbTMkllyT73zDGkoRJHagvgHwIANNw182nuo29Az&#10;kdvAaNzQJEX949SHUZ3uI+rtv2n9EwAA//8DAFBLAwQUAAYACAAAACEAQt+HndwAAAAJAQAADwAA&#10;AGRycy9kb3ducmV2LnhtbEyPQU/DMAyF70j8h8hI3FhaWm2oNJ3QJBAap21w9xrTVmuc0mRb4dfj&#10;neBk2e/p+XvlcnK9OtEYOs8G0lkCirj2tuPGwPvu+e4BVIjIFnvPZOCbAiyr66sSC+vPvKHTNjZK&#10;QjgUaKCNcSi0DnVLDsPMD8SiffrRYZR1bLQd8Szhrtf3STLXDjuWDy0OtGqpPmyPzsDX60fD2bpe&#10;80uOb5tV3OGBfoy5vZmeHkFFmuKfGS74gg6VMO39kW1QvYFFPhengTyTedHTbJGC2stFFF2V+n+D&#10;6hcAAP//AwBQSwECLQAUAAYACAAAACEAtoM4kv4AAADhAQAAEwAAAAAAAAAAAAAAAAAAAAAAW0Nv&#10;bnRlbnRfVHlwZXNdLnhtbFBLAQItABQABgAIAAAAIQA4/SH/1gAAAJQBAAALAAAAAAAAAAAAAAAA&#10;AC8BAABfcmVscy8ucmVsc1BLAQItABQABgAIAAAAIQBne2tbNgIAAOMEAAAOAAAAAAAAAAAAAAAA&#10;AC4CAABkcnMvZTJvRG9jLnhtbFBLAQItABQABgAIAAAAIQBC34ed3AAAAAkBAAAPAAAAAAAAAAAA&#10;AAAAAJAEAABkcnMvZG93bnJldi54bWxQSwUGAAAAAAQABADzAAAAmQ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Osservazioni</w:t>
      </w:r>
      <w:r w:rsidR="00657A8B">
        <w:rPr>
          <w:spacing w:val="-3"/>
        </w:rPr>
        <w:t xml:space="preserve"> </w:t>
      </w:r>
      <w:r w:rsidR="00657A8B">
        <w:t>sul</w:t>
      </w:r>
      <w:r w:rsidR="00657A8B">
        <w:rPr>
          <w:spacing w:val="-3"/>
        </w:rPr>
        <w:t xml:space="preserve"> </w:t>
      </w:r>
      <w:r w:rsidR="00657A8B">
        <w:t>contesto:</w:t>
      </w:r>
      <w:r w:rsidR="00657A8B">
        <w:rPr>
          <w:spacing w:val="-3"/>
        </w:rPr>
        <w:t xml:space="preserve"> </w:t>
      </w:r>
      <w:r w:rsidR="00657A8B">
        <w:t>barriere</w:t>
      </w:r>
      <w:r w:rsidR="00657A8B">
        <w:rPr>
          <w:spacing w:val="-1"/>
        </w:rPr>
        <w:t xml:space="preserve"> </w:t>
      </w:r>
      <w:r w:rsidR="00657A8B">
        <w:t>e</w:t>
      </w:r>
      <w:r w:rsidR="00657A8B">
        <w:rPr>
          <w:spacing w:val="-3"/>
        </w:rPr>
        <w:t xml:space="preserve"> </w:t>
      </w:r>
      <w:r w:rsidR="00657A8B">
        <w:rPr>
          <w:spacing w:val="-2"/>
        </w:rPr>
        <w:t>facilitatori</w:t>
      </w:r>
    </w:p>
    <w:p w14:paraId="31B8E486" w14:textId="77777777" w:rsidR="002E2691" w:rsidRDefault="00657A8B">
      <w:pPr>
        <w:spacing w:before="160"/>
        <w:ind w:left="147"/>
        <w:rPr>
          <w:sz w:val="20"/>
        </w:rPr>
      </w:pPr>
      <w:r>
        <w:rPr>
          <w:sz w:val="20"/>
        </w:rPr>
        <w:t>Osservazioni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contesto</w:t>
      </w:r>
      <w:r>
        <w:rPr>
          <w:spacing w:val="-5"/>
          <w:sz w:val="20"/>
        </w:rPr>
        <w:t xml:space="preserve"> </w:t>
      </w:r>
      <w:r>
        <w:rPr>
          <w:sz w:val="20"/>
        </w:rPr>
        <w:t>scolastico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fisico,</w:t>
      </w:r>
      <w:r>
        <w:rPr>
          <w:spacing w:val="-6"/>
          <w:sz w:val="20"/>
        </w:rPr>
        <w:t xml:space="preserve"> </w:t>
      </w:r>
      <w:r>
        <w:rPr>
          <w:sz w:val="20"/>
        </w:rPr>
        <w:t>organizzativo,</w:t>
      </w:r>
      <w:r>
        <w:rPr>
          <w:spacing w:val="-8"/>
          <w:sz w:val="20"/>
        </w:rPr>
        <w:t xml:space="preserve"> </w:t>
      </w:r>
      <w:r>
        <w:rPr>
          <w:sz w:val="20"/>
        </w:rPr>
        <w:t>relazionale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indicazione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barriere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facilitatori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1D23C7D7" w14:textId="77777777" w:rsidR="002E2691" w:rsidRDefault="00657A8B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7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6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bambino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bambina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sezione</w:t>
      </w:r>
    </w:p>
    <w:p w14:paraId="00B650CF" w14:textId="77777777" w:rsidR="002E2691" w:rsidRDefault="00A92897">
      <w:pPr>
        <w:spacing w:before="1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13D9C262" wp14:editId="6418AED8">
                <wp:simplePos x="0" y="0"/>
                <wp:positionH relativeFrom="column">
                  <wp:posOffset>340360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6985" b="0"/>
                <wp:wrapNone/>
                <wp:docPr id="78" name="Casella di test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9065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AF0F80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2F2823C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C7AFE61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57DAD20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61676EF4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81867AC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3B4E13F1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3D5FD1F4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0064978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C3D538A" w14:textId="77777777" w:rsidR="001F245D" w:rsidRPr="00477E3A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C262" id="Casella di testo 78" o:spid="_x0000_s1036" type="#_x0000_t202" style="position:absolute;margin-left:26.8pt;margin-top:9pt;width:510.95pt;height:114pt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qkiYAIAAM0EAAAOAAAAZHJzL2Uyb0RvYy54bWysVMFu2zAMvQ/YPwi6r3aypE2NOEWWosOA&#10;oC3QDj0zspwIlUVNUmJ3Xz9KTtK03WnYRZbER4p8j/T0qms020nnFZqSD85yzqQRWCmzLvnPx5sv&#10;E858AFOBRiNL/iI9v5p9/jRtbSGHuEFdSccoiPFFa0u+CcEWWebFRjbgz9BKQ8YaXQOBjm6dVQ5a&#10;it7obJjn51mLrrIOhfSebq97I5+l+HUtRbiray8D0yWn3EJaXVpXcc1mUyjWDuxGiX0a8A9ZNKAM&#10;PXoMdQ0B2NapD6EaJRx6rMOZwCbDulZCphqomkH+rpqHDViZaiFyvD3S5P9fWHG7u3dMVSW/IKUM&#10;NKTRArzUGlilWJA+ICMT8dRaXxD8wZJD6L5hR3qnmr1donj2BMlOML2DJ3TkpatdE79UMSNHkuLl&#10;SL/sAhN0eT6aXObnY84E2Qaj0cUkTwJlr+7W+fBdYsPipuSO9E0pwG7pQ0wAigMkvuZRq+pGaZ0O&#10;safkQju2A+oGHQaxKvJ4g9KGtZTK13He13YaIYY++q80iOePESieNnsm+uIjJ6FbdYnlQaooXq2w&#10;eiEmHfY96a24URR/CT7cg6MmJI5osMIdLbVGSgr3O8426H7/7T7iqTfIyllLTV1y/2sLTnKmfxjq&#10;mktiNU5BOozGF0M6uFPL6tRits0CiakBjbAVaRvxQR+2tcPmieZvHl8lExhBb5c8HLaL0I8aza+Q&#10;83kCUd9bCEvzYMWhgSKvj90TOLvXNVBL3OKh/aF4J2+PjZoanG8D1ipp/8rqnn+amSTwfr7jUJ6e&#10;E+r1LzT7AwAA//8DAFBLAwQUAAYACAAAACEA6Uhv/+EAAAAKAQAADwAAAGRycy9kb3ducmV2Lnht&#10;bEyPwU7DMBBE70j8g7VI3KhDIaEKcaoKgYSEcmhK1R7deB1Hje0odtvw92xPcNyZ0eybYjnZnp1x&#10;DJ13Ah5nCTB0jVedawV8bz4eFsBClE7J3jsU8IMBluXtTSFz5S9ujec6toxKXMilABPjkHMeGoNW&#10;hpkf0JGn/WhlpHNsuRrlhcptz+dJknErO0cfjBzwzWBzrE9WgNJ6c0zNp15/7fR+W71Xq31dCXF/&#10;N61egUWc4l8YrviEDiUxHfzJqcB6AelTRknSFzTp6icvaQrsIGD+nCXAy4L/n1D+AgAA//8DAFBL&#10;AQItABQABgAIAAAAIQC2gziS/gAAAOEBAAATAAAAAAAAAAAAAAAAAAAAAABbQ29udGVudF9UeXBl&#10;c10ueG1sUEsBAi0AFAAGAAgAAAAhADj9If/WAAAAlAEAAAsAAAAAAAAAAAAAAAAALwEAAF9yZWxz&#10;Ly5yZWxzUEsBAi0AFAAGAAgAAAAhAJU6qSJgAgAAzQQAAA4AAAAAAAAAAAAAAAAALgIAAGRycy9l&#10;Mm9Eb2MueG1sUEsBAi0AFAAGAAgAAAAhAOlIb//hAAAACgEAAA8AAAAAAAAAAAAAAAAAugQAAGRy&#10;cy9kb3ducmV2LnhtbFBLBQYAAAAABAAEAPMAAADIBQAAAAA=&#10;" fillcolor="white [3201]" strokeweight=".5pt">
                <v:path arrowok="t"/>
                <v:textbox>
                  <w:txbxContent>
                    <w:p w14:paraId="3CAF0F80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2F2823C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C7AFE61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57DAD20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1676EF4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81867AC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B4E13F1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D5FD1F4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0064978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C3D538A" w14:textId="77777777" w:rsidR="001F245D" w:rsidRPr="00477E3A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08B700A" wp14:editId="21F88264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447800">
                              <a:moveTo>
                                <a:pt x="6488938" y="0"/>
                              </a:moveTo>
                              <a:lnTo>
                                <a:pt x="6482842" y="0"/>
                              </a:lnTo>
                              <a:lnTo>
                                <a:pt x="6482842" y="6096"/>
                              </a:lnTo>
                              <a:lnTo>
                                <a:pt x="6482842" y="1441704"/>
                              </a:lnTo>
                              <a:lnTo>
                                <a:pt x="6096" y="1441704"/>
                              </a:lnTo>
                              <a:lnTo>
                                <a:pt x="6096" y="6096"/>
                              </a:lnTo>
                              <a:lnTo>
                                <a:pt x="6482842" y="6096"/>
                              </a:ln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441704"/>
                              </a:lnTo>
                              <a:lnTo>
                                <a:pt x="0" y="1447800"/>
                              </a:lnTo>
                              <a:lnTo>
                                <a:pt x="6096" y="1447800"/>
                              </a:lnTo>
                              <a:lnTo>
                                <a:pt x="6482842" y="1447800"/>
                              </a:lnTo>
                              <a:lnTo>
                                <a:pt x="6488938" y="1447800"/>
                              </a:lnTo>
                              <a:lnTo>
                                <a:pt x="6488938" y="1441704"/>
                              </a:lnTo>
                              <a:lnTo>
                                <a:pt x="6488938" y="6096"/>
                              </a:lnTo>
                              <a:lnTo>
                                <a:pt x="6488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F6230" id="Graphic 42" o:spid="_x0000_s1026" style="position:absolute;margin-left:54.95pt;margin-top:9pt;width:510.95pt;height:114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9065,144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1DVjQIAAFYHAAAOAAAAZHJzL2Uyb0RvYy54bWysVVFv2yAQfp+0/4B4X+xkWZpYcaqpVatJ&#10;VVepmfZMMI6tYWBAYvff78DGcdOpSablAQ7zcfm+u+NYXjcVR3umTSlFisejGCMmqMxKsU3xj/Xd&#10;pzlGxhKRES4FS/ELM/h69fHDslYJm8hC8oxpBE6ESWqV4sJalUSRoQWriBlJxQRs5lJXxMJSb6NM&#10;kxq8VzyaxPEsqqXOlJaUGQNfb9tNvPL+85xR+z3PDbOIpxi4WT9qP27cGK2WJNlqooqSdjTIP7Co&#10;SCngT3tXt8QStNPlG1dVSbU0MrcjKqtI5nlJmdcAasbxkZrngijmtUBwjOrDZP6fW/q4f9KozFI8&#10;nWAkSAU5uu/CAV8gPLUyCaCe1ZN2Ao16kPSXgY3o1Y5bmA7T5LpyWJCHGh/rlz7WrLGIwsfZdL6I&#10;Z18worA3nk6v5rHPRkSScJzujL1n0rsi+wdj22RlwSJFsGgjgqkh5S7Z3CfbYgTJ1hhBsjdtshWx&#10;7pzj50xUD7gUBypuv5J7tpYeaZ0Q4DxffIaKDnKA7AHDxRF2MncxHWADIswqeO2Rs3gxczTBcQCF&#10;+S0Yoja+iqfv451Dx+Ei8EU0LgKHHAdVYe7UBbbvw+Ain4xqiznJrYWdE5weOajUwD7MRypel3UA&#10;hfmvCT3tfFCDZ/rva/YcmcMaPxm9Ifg4ZZRLw9pSdvfM13R/96C+h7fbSF5mdyXn7q4Zvd3ccI32&#10;xPVs/+tKfADzzaftN67zbGT2An2shs6VYvN7RzTDiH8T0CkhbzYYOhibYGjLb6R/G/w118aum59E&#10;K6TATLGFdvUoQx8mSWhDwN8BWqw7KeTXnZV56XqU59Yy6hbQvL3+7qFxr8Nw7VGH53D1BwAA//8D&#10;AFBLAwQUAAYACAAAACEAMLaTu+AAAAALAQAADwAAAGRycy9kb3ducmV2LnhtbEyPTUvDQBCG74L/&#10;YRnBi9jdVClNzKaIKBQ8iFVKj5vsmESzs2l22yb/3ulJb/MyD+9HvhpdJ444hNaThmSmQCBV3rZU&#10;a/j8eLldggjRkDWdJ9QwYYBVcXmRm8z6E73jcRNrwSYUMqOhibHPpAxVg86Eme+R+PflB2ciy6GW&#10;djAnNnednCu1kM60xAmN6fGpwepnc3Aavrc369dp9zaVbu2eK9vuMUn3Wl9fjY8PICKO8Q+Gc32u&#10;DgV3Kv2BbBAda5WmjPKx5E1nILlLeEypYX6/UCCLXP7fUPwCAAD//wMAUEsBAi0AFAAGAAgAAAAh&#10;ALaDOJL+AAAA4QEAABMAAAAAAAAAAAAAAAAAAAAAAFtDb250ZW50X1R5cGVzXS54bWxQSwECLQAU&#10;AAYACAAAACEAOP0h/9YAAACUAQAACwAAAAAAAAAAAAAAAAAvAQAAX3JlbHMvLnJlbHNQSwECLQAU&#10;AAYACAAAACEALGNQ1Y0CAABWBwAADgAAAAAAAAAAAAAAAAAuAgAAZHJzL2Uyb0RvYy54bWxQSwEC&#10;LQAUAAYACAAAACEAMLaTu+AAAAALAQAADwAAAAAAAAAAAAAAAADnBAAAZHJzL2Rvd25yZXYueG1s&#10;UEsFBgAAAAAEAAQA8wAAAPQFAAAAAA==&#10;" path="m6488938,r-6096,l6482842,6096r,1435608l6096,1441704,6096,6096r6476746,l6482842,,6096,,,,,6096,,1441704r,6096l6096,1447800r6476746,l6488938,1447800r,-6096l648893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46D689" w14:textId="5DA0ABA1" w:rsidR="002E2691" w:rsidRDefault="00657A8B">
      <w:pPr>
        <w:tabs>
          <w:tab w:val="left" w:pos="7229"/>
          <w:tab w:val="left" w:pos="9354"/>
        </w:tabs>
        <w:spacing w:before="121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60C9C52B" w14:textId="77777777">
        <w:trPr>
          <w:trHeight w:val="863"/>
        </w:trPr>
        <w:tc>
          <w:tcPr>
            <w:tcW w:w="2268" w:type="dxa"/>
          </w:tcPr>
          <w:p w14:paraId="51A12E98" w14:textId="77777777" w:rsidR="002E2691" w:rsidRDefault="00657A8B">
            <w:pPr>
              <w:pStyle w:val="TableParagraph"/>
              <w:spacing w:before="2" w:line="256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14:paraId="2F8566F2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2BCB10B5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84CAB79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05B11E2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9DFA0F" w14:textId="77777777" w:rsidR="002E2691" w:rsidRDefault="002E2691">
      <w:pPr>
        <w:spacing w:before="11"/>
        <w:rPr>
          <w:sz w:val="19"/>
        </w:rPr>
      </w:pPr>
    </w:p>
    <w:p w14:paraId="428ED975" w14:textId="77777777" w:rsidR="002E2691" w:rsidRDefault="00A92897" w:rsidP="001F245D">
      <w:pPr>
        <w:pStyle w:val="Titolo1"/>
        <w:numPr>
          <w:ilvl w:val="0"/>
          <w:numId w:val="7"/>
        </w:numPr>
        <w:tabs>
          <w:tab w:val="left" w:pos="511"/>
        </w:tabs>
        <w:spacing w:before="0"/>
        <w:ind w:left="511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B04AEB1" wp14:editId="55AEFBB6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875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EBAFC" id="Graphic 43" o:spid="_x0000_s1026" style="position:absolute;margin-left:37.3pt;margin-top:16.7pt;width:531.25pt;height:.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4s5NwIAAOMEAAAOAAAAZHJzL2Uyb0RvYy54bWysVE1v2zAMvQ/YfxB0X5y2qdsacYqhRYsB&#10;RVegGXZWZDk2JosapcTJvx8lW6m7nTYsB5kSn6j3+JHl7aHTbK/QtWBKfjabc6aMhKo125J/Wz98&#10;uubMeWEqocGokh+V47erjx+WvS3UOTSgK4WMghhX9Lbkjfe2yDInG9UJNwOrDDlrwE542uI2q1D0&#10;FL3T2fl8nmc9YGURpHKOTu8HJ1/F+HWtpP9a1055pktO3HxcMa6bsGarpSi2KGzTypGG+AcWnWgN&#10;PXoKdS+8YDts/wjVtRLBQe1nEroM6rqVKmogNWfz39S8NsKqqIWS4+wpTe7/hZXP+xdkbVXyxQVn&#10;RnRUo8cxHXRC6emtKwj1al8wCHT2CeQPR47snSds3Ig51NgFLMljh5jr4ynX6uCZpMP8apFfX11y&#10;JsmXX1zGUmSiSHflzvlHBTGO2D85P1SqSpZokiUPJplI9Q6V1rHSnjOqNHJGld4MlbbCh3uBXDBZ&#10;PyHSjDyCs4O9WkOE+SAhsF3cLDhLQojpG0abKZbabIJKvvS1Md6Ayec3eeBFwZI7fQfY9Nm/Aqds&#10;pnBSg1PDS0F3fPKUC3p+mm0Huq0eWq2DfIfbzZ1GthdhgOJvZDyBxU4Yih/aYAPVkZqqpzYqufu5&#10;E6g4018MtW0YwWRgMjbJQK/vIA5qzDw6vz58F2iZJbPknnrnGdJQiCK1BfEPgAEbbhr4vPNQt6Fn&#10;IreB0bihSYr6x6kPozrdR9Tbf9PqFwAAAP//AwBQSwMEFAAGAAgAAAAhAIpDi2jdAAAACQEAAA8A&#10;AABkcnMvZG93bnJldi54bWxMj8FuwjAQRO+V+g/WVuJWnDQWVGkcVCGBED0B7X2Jt0lEvE5jA2m/&#10;vubUHmdnNPO2WIy2ExcafOtYQzpNQBBXzrRca3g/rB6fQfiAbLBzTBq+ycOivL8rMDfuyju67EMt&#10;Ygn7HDU0IfS5lL5qyKKfup44ep9usBiiHGppBrzGctvJpySZSYstx4UGe1o2VJ32Z6vha/NRc7at&#10;trxW+LZbhgOe6EfrycP4+gIi0Bj+wnDDj+hQRqajO7PxotMwV7OY1JBlCsTNT7N5CuIYL0qBLAv5&#10;/4PyFwAA//8DAFBLAQItABQABgAIAAAAIQC2gziS/gAAAOEBAAATAAAAAAAAAAAAAAAAAAAAAABb&#10;Q29udGVudF9UeXBlc10ueG1sUEsBAi0AFAAGAAgAAAAhADj9If/WAAAAlAEAAAsAAAAAAAAAAAAA&#10;AAAALwEAAF9yZWxzLy5yZWxzUEsBAi0AFAAGAAgAAAAhAPCPizk3AgAA4wQAAA4AAAAAAAAAAAAA&#10;AAAALgIAAGRycy9lMm9Eb2MueG1sUEsBAi0AFAAGAAgAAAAhAIpDi2j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Interventi</w:t>
      </w:r>
      <w:r w:rsidR="00657A8B">
        <w:rPr>
          <w:spacing w:val="-5"/>
        </w:rPr>
        <w:t xml:space="preserve"> </w:t>
      </w:r>
      <w:r w:rsidR="00657A8B">
        <w:t>sul</w:t>
      </w:r>
      <w:r w:rsidR="00657A8B">
        <w:rPr>
          <w:spacing w:val="-4"/>
        </w:rPr>
        <w:t xml:space="preserve"> </w:t>
      </w:r>
      <w:r w:rsidR="00657A8B">
        <w:t>contesto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4"/>
        </w:rPr>
        <w:t xml:space="preserve"> </w:t>
      </w:r>
      <w:r w:rsidR="00657A8B">
        <w:t>realizzare</w:t>
      </w:r>
      <w:r w:rsidR="00657A8B">
        <w:rPr>
          <w:spacing w:val="-1"/>
        </w:rPr>
        <w:t xml:space="preserve"> </w:t>
      </w:r>
      <w:r w:rsidR="00657A8B">
        <w:t>un</w:t>
      </w:r>
      <w:r w:rsidR="00657A8B">
        <w:rPr>
          <w:spacing w:val="-3"/>
        </w:rPr>
        <w:t xml:space="preserve"> </w:t>
      </w:r>
      <w:r w:rsidR="00657A8B">
        <w:t>ambiente</w:t>
      </w:r>
      <w:r w:rsidR="00657A8B">
        <w:rPr>
          <w:spacing w:val="-1"/>
        </w:rPr>
        <w:t xml:space="preserve"> </w:t>
      </w:r>
      <w:r w:rsidR="00657A8B">
        <w:t>di apprendimento</w:t>
      </w:r>
      <w:r w:rsidR="00657A8B">
        <w:rPr>
          <w:spacing w:val="-2"/>
        </w:rPr>
        <w:t xml:space="preserve"> inclusivo</w:t>
      </w:r>
    </w:p>
    <w:p w14:paraId="7D392655" w14:textId="77777777" w:rsidR="002E2691" w:rsidRDefault="00657A8B">
      <w:pPr>
        <w:spacing w:before="158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5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1"/>
          <w:sz w:val="18"/>
        </w:rPr>
        <w:t xml:space="preserve"> </w:t>
      </w:r>
      <w:r>
        <w:rPr>
          <w:sz w:val="18"/>
        </w:rPr>
        <w:t>gli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3"/>
          <w:sz w:val="18"/>
        </w:rPr>
        <w:t xml:space="preserve"> </w:t>
      </w:r>
      <w:r>
        <w:rPr>
          <w:sz w:val="18"/>
        </w:rPr>
        <w:t>previsti</w:t>
      </w:r>
      <w:r>
        <w:rPr>
          <w:spacing w:val="-4"/>
          <w:sz w:val="18"/>
        </w:rPr>
        <w:t xml:space="preserve"> </w:t>
      </w:r>
      <w:r>
        <w:rPr>
          <w:sz w:val="18"/>
        </w:rPr>
        <w:t>sul</w:t>
      </w:r>
      <w:r>
        <w:rPr>
          <w:spacing w:val="-3"/>
          <w:sz w:val="18"/>
        </w:rPr>
        <w:t xml:space="preserve"> </w:t>
      </w:r>
      <w:r>
        <w:rPr>
          <w:sz w:val="18"/>
        </w:rPr>
        <w:t>contesto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apprendimento</w:t>
      </w:r>
    </w:p>
    <w:p w14:paraId="14807A00" w14:textId="77777777" w:rsidR="002E2691" w:rsidRDefault="00A92897">
      <w:pPr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4761FE35" wp14:editId="34FB569A">
                <wp:simplePos x="0" y="0"/>
                <wp:positionH relativeFrom="column">
                  <wp:posOffset>340360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6985" b="0"/>
                <wp:wrapNone/>
                <wp:docPr id="79" name="Casella di test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9065" cy="155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77315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3016E51D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7960665E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02442661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0B80FEE1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6EBEB496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522CDD4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33F056C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63BFDE0B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2B635B8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3337B900" w14:textId="77777777" w:rsidR="001F245D" w:rsidRPr="00477E3A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1FE35" id="Casella di testo 79" o:spid="_x0000_s1037" type="#_x0000_t202" style="position:absolute;margin-left:26.8pt;margin-top:8.85pt;width:510.95pt;height:122.05pt;z-index:4876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6EXwIAAM0EAAAOAAAAZHJzL2Uyb0RvYy54bWysVMtu2zAQvBfoPxC8N5IcOw8jcuA6SFHA&#10;SAIkRc5rirKJUFyWpC2lX98lJTtu0lPRC0Vyh/uYndXVdddotpPOKzQlL05yzqQRWCmzLvmPp9sv&#10;F5z5AKYCjUaW/FV6fj37/OmqtVM5wg3qSjpGToyftrbkmxDsNMu82MgG/AlaachYo2sg0NGts8pB&#10;S94bnY3y/Cxr0VXWoZDe0+1Nb+Sz5L+upQj3de1lYLrklFtIq0vrKq7Z7Aqmawd2o8SQBvxDFg0o&#10;Q0EPrm4gANs69cFVo4RDj3U4EdhkWNdKyFQDVVPk76p53ICVqRYix9sDTf7/uRV3uwfHVFXy80vO&#10;DDTUowV4qTWwSrEgfUBGJuKptX5K8EdLD0L3FTvqd6rZ2yWKF0+Q7AjTP/CEjrx0tWvilypm9JBa&#10;8XqgX3aBCbo8G19c5mcTzgTZiskkz08nMXD29tw6H75JbFjclNxRf1MKsFv60EP3kBjNo1bVrdI6&#10;HaKm5EI7tgNSgw7F4PwPlDaspVROJ3lf27GH6PrwfqVBvHz0QMlqMzDRFx85Cd2qSywXKWi8WmH1&#10;Skw67DXprbhV5H8JPjyAIxESRzRY4Z6WWiMlhcOOsw26X3+7j3jSBlk5a0nUJfc/t+AkZ/q7IdVc&#10;FuNxnIJ0GE/OR3Rwx5bVscVsmwUSUwWNsBVpG/FB77e1w+aZ5m8eo5IJjKDYJQ/77SL0o0bzK+R8&#10;nkCkewthaR6t2Aso8vrUPYOzQ18DSeIO9/KH6bv29tjYU4PzbcBapd6/sTrwTzOT1DPMdxzK43NC&#10;vf2FZr8BAAD//wMAUEsDBBQABgAIAAAAIQA7bAPO4QAAAAoBAAAPAAAAZHJzL2Rvd25yZXYueG1s&#10;TI/BasMwEETvhf6D2EBvjZwU28GxHEJpoVB8iNPSHBVrbZlYK2Mpifv3VU7pcXaGmbf5ZjI9u+Do&#10;OksCFvMIGFJtVUetgK/9+/MKmPOSlOwtoYBfdLApHh9ymSl7pR1eKt+yUEIukwK090PGuas1Gunm&#10;dkAKXmNHI32QY8vVKK+h3PR8GUUJN7KjsKDlgK8a61N1NgJU0+xPsf5odp8/zeG7fCu3h6oU4mk2&#10;bdfAPE7+HoYbfkCHIjAd7ZmUY72A+CUJyXBPU2A3P0rjGNhRwDJZrIAXOf//QvEHAAD//wMAUEsB&#10;Ai0AFAAGAAgAAAAhALaDOJL+AAAA4QEAABMAAAAAAAAAAAAAAAAAAAAAAFtDb250ZW50X1R5cGVz&#10;XS54bWxQSwECLQAUAAYACAAAACEAOP0h/9YAAACUAQAACwAAAAAAAAAAAAAAAAAvAQAAX3JlbHMv&#10;LnJlbHNQSwECLQAUAAYACAAAACEAUyWuhF8CAADNBAAADgAAAAAAAAAAAAAAAAAuAgAAZHJzL2Uy&#10;b0RvYy54bWxQSwECLQAUAAYACAAAACEAO2wDzuEAAAAKAQAADwAAAAAAAAAAAAAAAAC5BAAAZHJz&#10;L2Rvd25yZXYueG1sUEsFBgAAAAAEAAQA8wAAAMcFAAAAAA==&#10;" fillcolor="white [3201]" strokeweight=".5pt">
                <v:path arrowok="t"/>
                <v:textbox>
                  <w:txbxContent>
                    <w:p w14:paraId="60477315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016E51D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7960665E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02442661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0B80FEE1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EBEB496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522CDD4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33F056C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63BFDE0B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52B635B8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3337B900" w14:textId="77777777" w:rsidR="001F245D" w:rsidRPr="00477E3A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E3C5721" wp14:editId="2936117C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550035">
                              <a:moveTo>
                                <a:pt x="6488938" y="0"/>
                              </a:moveTo>
                              <a:lnTo>
                                <a:pt x="6482842" y="0"/>
                              </a:lnTo>
                              <a:lnTo>
                                <a:pt x="6482842" y="6096"/>
                              </a:lnTo>
                              <a:lnTo>
                                <a:pt x="6482842" y="1543812"/>
                              </a:lnTo>
                              <a:lnTo>
                                <a:pt x="6096" y="1543812"/>
                              </a:lnTo>
                              <a:lnTo>
                                <a:pt x="6096" y="6096"/>
                              </a:lnTo>
                              <a:lnTo>
                                <a:pt x="6482842" y="6096"/>
                              </a:ln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43812"/>
                              </a:lnTo>
                              <a:lnTo>
                                <a:pt x="0" y="1549908"/>
                              </a:lnTo>
                              <a:lnTo>
                                <a:pt x="6096" y="1549908"/>
                              </a:lnTo>
                              <a:lnTo>
                                <a:pt x="6482842" y="1549908"/>
                              </a:lnTo>
                              <a:lnTo>
                                <a:pt x="6488938" y="1549908"/>
                              </a:lnTo>
                              <a:lnTo>
                                <a:pt x="6488938" y="1543812"/>
                              </a:lnTo>
                              <a:lnTo>
                                <a:pt x="6488938" y="6096"/>
                              </a:lnTo>
                              <a:lnTo>
                                <a:pt x="6488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0A2D8" id="Graphic 44" o:spid="_x0000_s1026" style="position:absolute;margin-left:54.95pt;margin-top:8.85pt;width:510.95pt;height:122.0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9065,155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7kBkAIAAFYHAAAOAAAAZHJzL2Uyb0RvYy54bWysVd9v2yAQfp+0/wHxvtj5KceKU02tWk2q&#10;ukpNtWeCcWwNAwMSp//9DmyctJ2apJof4OA+zt/dccfial9ztGPaVFJkeDiIMWKCyrwSmww/r26/&#10;JRgZS0ROuBQswy/M4Kvl1y+LRqVsJEvJc6YRGBEmbVSGS2tVGkWGlqwmZiAVE6AspK6JhaXeRLkm&#10;DViveTSK41nUSJ0rLSkzBnZvWiVeevtFwaj9WRSGWcQzDNysH7Uf126MlguSbjRRZUU7GuQTLGpS&#10;Cfhpb+qGWIK2unpnqq6olkYWdkBlHcmiqCjzPoA3w/iNN08lUcz7AsExqg+T+X9m6cPuUaMqz/Bk&#10;gpEgNeTorgsH7EB4GmVSQD2pR+0cNOpe0t8GFNErjVuYDrMvdO2w4B7a+1i/9LFme4sobM4myTye&#10;TTGioBtOp3E8nrrfRSQNx+nW2DsmvSmyuze2TVYeJFIGie5FEDWk3CWb+2RbjCDZGiNI9rpNtiLW&#10;nXP8nIiaIy7lgYrT13LHVtIjrXMEOCfzMdzo4A6QPWC4eIMdJZPRK2xAhFkFqz1yFs9nXRQCKMzv&#10;wcPpZJwMRx/jnUHH9yLwRTQuAvuKg7AFr8LceRfYfgyDQj7KQDAR5tZUiznJrYWdE5weOZ/Hydkx&#10;Pw2eJH32gcY5+P4OfgJ/+sIc3fGT0ftXQYQ0UC4Nawva1Zmv7L724AYcV7eRvMpvK85drRm9WV9z&#10;jXbE9Wz/deE+gvnm0/Yb13nWMn+BPtZA58qw+bMlmmHEfwjolJA3GwQdhHUQtOXX0r8Nvsy1sav9&#10;L6IVUiBm2EK7epChD5M0tCHg7wAt1p0U8vvWyqJyPcpzaxl1C2je3v/uoXGvw/Haow7P4fIvAAAA&#10;//8DAFBLAwQUAAYACAAAACEAgiJm6d4AAAALAQAADwAAAGRycy9kb3ducmV2LnhtbEyPzU7DMBCE&#10;75V4B2uRuLWOg9SfEKdCIMSJQ0tBcHPjJY6I11HspuHt2Z7gNqP9NDtTbiffiRGH2AbSoBYZCKQ6&#10;2JYaDYfXp/kaREyGrOkCoYYfjLCtrmalKWw40w7HfWoEh1AsjAaXUl9IGWuH3sRF6JH49hUGbxLb&#10;oZF2MGcO953Ms2wpvWmJPzjT44PD+nt/8hqse3x5Gz/ks1K790Mi16/z8Kn1zfV0fwci4ZT+YLjU&#10;5+pQcadjOJGNomOfbTaMslitQFwAdat4zFFDvmQhq1L+31D9AgAA//8DAFBLAQItABQABgAIAAAA&#10;IQC2gziS/gAAAOEBAAATAAAAAAAAAAAAAAAAAAAAAABbQ29udGVudF9UeXBlc10ueG1sUEsBAi0A&#10;FAAGAAgAAAAhADj9If/WAAAAlAEAAAsAAAAAAAAAAAAAAAAALwEAAF9yZWxzLy5yZWxzUEsBAi0A&#10;FAAGAAgAAAAhAA43uQGQAgAAVgcAAA4AAAAAAAAAAAAAAAAALgIAAGRycy9lMm9Eb2MueG1sUEsB&#10;Ai0AFAAGAAgAAAAhAIIiZuneAAAACwEAAA8AAAAAAAAAAAAAAAAA6gQAAGRycy9kb3ducmV2Lnht&#10;bFBLBQYAAAAABAAEAPMAAAD1BQAAAAA=&#10;" path="m6488938,r-6096,l6482842,6096r,1537716l6096,1543812,6096,6096r6476746,l6482842,,6096,,,,,6096,,1543812r,6096l6096,1549908r6476746,l6488938,1549908r,-6096l648893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D513DD" w14:textId="3125D43C" w:rsidR="002E2691" w:rsidRDefault="00657A8B">
      <w:pPr>
        <w:tabs>
          <w:tab w:val="left" w:pos="7229"/>
          <w:tab w:val="left" w:pos="9145"/>
        </w:tabs>
        <w:spacing w:before="122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45DBF7A6" w14:textId="77777777">
        <w:trPr>
          <w:trHeight w:val="921"/>
        </w:trPr>
        <w:tc>
          <w:tcPr>
            <w:tcW w:w="2268" w:type="dxa"/>
          </w:tcPr>
          <w:p w14:paraId="4C67D229" w14:textId="77777777" w:rsidR="002E2691" w:rsidRDefault="00657A8B">
            <w:pPr>
              <w:pStyle w:val="TableParagraph"/>
              <w:spacing w:before="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40" w:type="dxa"/>
          </w:tcPr>
          <w:p w14:paraId="45F656AC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1667CDEB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7536426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4535CCFD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3C05CED1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B87F56" w14:textId="134BCA68" w:rsidR="002E2691" w:rsidRDefault="00657A8B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0D1D9D13" w14:textId="77777777">
        <w:trPr>
          <w:trHeight w:val="1261"/>
        </w:trPr>
        <w:tc>
          <w:tcPr>
            <w:tcW w:w="2268" w:type="dxa"/>
          </w:tcPr>
          <w:p w14:paraId="1AF9CC87" w14:textId="77777777" w:rsidR="002E2691" w:rsidRDefault="00657A8B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strumenti.</w:t>
            </w:r>
          </w:p>
        </w:tc>
        <w:tc>
          <w:tcPr>
            <w:tcW w:w="7940" w:type="dxa"/>
          </w:tcPr>
          <w:p w14:paraId="7C28190D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295608E7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64A03F16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72A11F88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A439DDE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7F0C120E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1F8A4A" w14:textId="77777777" w:rsidR="002E2691" w:rsidRDefault="002E2691">
      <w:pPr>
        <w:rPr>
          <w:rFonts w:ascii="Times New Roman"/>
          <w:sz w:val="18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p w14:paraId="09090F0E" w14:textId="10B43B9B" w:rsidR="002E2691" w:rsidRDefault="00657A8B" w:rsidP="001F245D">
      <w:pPr>
        <w:pStyle w:val="Titolo1"/>
        <w:numPr>
          <w:ilvl w:val="0"/>
          <w:numId w:val="7"/>
        </w:numPr>
        <w:tabs>
          <w:tab w:val="left" w:pos="511"/>
        </w:tabs>
        <w:ind w:left="511" w:hanging="296"/>
      </w:pPr>
      <w:r>
        <w:lastRenderedPageBreak/>
        <w:t>Interventi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rPr>
          <w:spacing w:val="-2"/>
        </w:rPr>
        <w:t>curricolare</w:t>
      </w:r>
    </w:p>
    <w:p w14:paraId="3B933B37" w14:textId="77777777" w:rsidR="002E2691" w:rsidRDefault="002E2691">
      <w:pPr>
        <w:rPr>
          <w:b/>
          <w:sz w:val="28"/>
        </w:rPr>
      </w:pPr>
    </w:p>
    <w:p w14:paraId="1A53907D" w14:textId="77777777" w:rsidR="002E2691" w:rsidRDefault="002E2691">
      <w:pPr>
        <w:spacing w:before="4"/>
        <w:rPr>
          <w:b/>
          <w:sz w:val="24"/>
        </w:rPr>
      </w:pPr>
    </w:p>
    <w:p w14:paraId="12DAC748" w14:textId="77777777" w:rsidR="002E2691" w:rsidRDefault="00657A8B" w:rsidP="001F245D">
      <w:pPr>
        <w:pStyle w:val="Paragrafoelenco"/>
        <w:numPr>
          <w:ilvl w:val="1"/>
          <w:numId w:val="7"/>
        </w:numPr>
        <w:tabs>
          <w:tab w:val="left" w:pos="578"/>
        </w:tabs>
        <w:spacing w:before="0"/>
        <w:ind w:left="578" w:hanging="431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esperienza</w:t>
      </w:r>
    </w:p>
    <w:p w14:paraId="6E1BCDA6" w14:textId="77777777" w:rsidR="002E2691" w:rsidRDefault="00A92897">
      <w:pPr>
        <w:spacing w:before="11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31657ED" wp14:editId="676B2C23">
                <wp:simplePos x="0" y="0"/>
                <wp:positionH relativeFrom="page">
                  <wp:posOffset>698500</wp:posOffset>
                </wp:positionH>
                <wp:positionV relativeFrom="paragraph">
                  <wp:posOffset>114935</wp:posOffset>
                </wp:positionV>
                <wp:extent cx="6483350" cy="2679700"/>
                <wp:effectExtent l="0" t="0" r="12700" b="25400"/>
                <wp:wrapTopAndBottom/>
                <wp:docPr id="7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26797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DF93C4" w14:textId="77777777" w:rsidR="001F245D" w:rsidRDefault="001F245D">
                            <w:pPr>
                              <w:spacing w:before="162"/>
                              <w:ind w:left="105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inclusione</w:t>
                            </w:r>
                          </w:p>
                          <w:p w14:paraId="2334A6A3" w14:textId="77777777" w:rsidR="001F245D" w:rsidRDefault="001F245D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35E98C4A" w14:textId="77777777" w:rsidR="001F245D" w:rsidRDefault="001F245D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5BB7BAE3" w14:textId="77777777" w:rsidR="001F245D" w:rsidRDefault="001F245D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328985A9" w14:textId="77777777" w:rsidR="001F245D" w:rsidRDefault="001F245D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60D96D26" w14:textId="77777777" w:rsidR="001F245D" w:rsidRDefault="001F245D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103D32F5" w14:textId="77777777" w:rsidR="001F245D" w:rsidRDefault="001F245D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16D8A6EA" w14:textId="77777777" w:rsidR="001F245D" w:rsidRDefault="001F245D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  <w:p w14:paraId="1088248B" w14:textId="77777777" w:rsidR="001F245D" w:rsidRDefault="001F245D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657ED" id="Textbox 46" o:spid="_x0000_s1038" type="#_x0000_t202" style="position:absolute;margin-left:55pt;margin-top:9.05pt;width:510.5pt;height:21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Xem3gEAAKwDAAAOAAAAZHJzL2Uyb0RvYy54bWysU8Fu2zAMvQ/YPwi6L3bSLmmNOMXWoMOA&#10;Yh3Q9gNkWY6FyaImKrHz96PkOA2221AfZMp8enqPpNd3Q2fYQXnUYEs+n+WcKSuh1nZX8teXh083&#10;nGEQthYGrCr5USG/23z8sO5doRbQgqmVZ0RisehdydsQXJFlKFvVCZyBU5aSDfhOBNr6XVZ70RN7&#10;Z7JFni+zHnztPEiFSF+3Y5JvEn/TKBmemgZVYKbkpC2k1ae1imu2WYti54VrtTzJEP+hohPa0qVn&#10;qq0Igu29/oeq09IDQhNmEroMmkZLlTyQm3n+l5vnVjiVvFBx0J3LhO9HK38cfnqm65KvOLOioxa9&#10;qCFUMLDrZaxO77Ag0LMjWBi+wkBdTk7RPYL8hQTJLjDjASR0rMbQ+C6+ySejg9SA47nodAuT9HF5&#10;fXN19ZlSknKL5ep2lae2ZG/HncfwTUHHYlByT11NEsThEUMUIIoJEm8zlvXEm98uR6FgdP2gjYk5&#10;9Lvq3nh2EHEg0hNdEgNewiLdVmA74lLqBDP2ZHj0GK2HoRpSCeeLqWIV1EcqWE+DVXL8vRdecWa+&#10;W+pcnMIp8FNQTYEP5h7SrEa1Fr7sAzQ6mYxXjbwnBTQSSflpfOPMXe4T6u0n2/wBAAD//wMAUEsD&#10;BBQABgAIAAAAIQBIGwnS3QAAAAsBAAAPAAAAZHJzL2Rvd25yZXYueG1sTI/BTsMwEETvSPyDtUjc&#10;qGOIQhXiVChSuXBAtP0AN16SiHhtYjdN/57tCW47u6PZN9VmcaOYcYqDJw1qlYFAar0dqNNw2G8f&#10;1iBiMmTN6Ak1XDDCpr69qUxp/Zk+cd6lTnAIxdJo6FMKpZSx7dGZuPIBiW9ffnImsZw6aSdz5nA3&#10;yscsK6QzA/GH3gRsemy/dyen4e1jn9KPOuQU3+ftc1OE4tIEre/vltcXEAmX9GeGKz6jQ81MR38i&#10;G8XIWmXcJfGwViCuBvWkeHPUkOeZAllX8n+H+hcAAP//AwBQSwECLQAUAAYACAAAACEAtoM4kv4A&#10;AADhAQAAEwAAAAAAAAAAAAAAAAAAAAAAW0NvbnRlbnRfVHlwZXNdLnhtbFBLAQItABQABgAIAAAA&#10;IQA4/SH/1gAAAJQBAAALAAAAAAAAAAAAAAAAAC8BAABfcmVscy8ucmVsc1BLAQItABQABgAIAAAA&#10;IQC5DXem3gEAAKwDAAAOAAAAAAAAAAAAAAAAAC4CAABkcnMvZTJvRG9jLnhtbFBLAQItABQABgAI&#10;AAAAIQBIGwnS3QAAAAsBAAAPAAAAAAAAAAAAAAAAADgEAABkcnMvZG93bnJldi54bWxQSwUGAAAA&#10;AAQABADzAAAAQgUAAAAA&#10;" filled="f" strokeweight=".48pt">
                <v:path arrowok="t"/>
                <v:textbox inset="0,0,0,0">
                  <w:txbxContent>
                    <w:p w14:paraId="33DF93C4" w14:textId="77777777" w:rsidR="001F245D" w:rsidRDefault="001F245D">
                      <w:pPr>
                        <w:spacing w:before="162"/>
                        <w:ind w:left="105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inclusione</w:t>
                      </w:r>
                    </w:p>
                    <w:p w14:paraId="2334A6A3" w14:textId="77777777" w:rsidR="001F245D" w:rsidRDefault="001F245D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14:paraId="35E98C4A" w14:textId="77777777" w:rsidR="001F245D" w:rsidRDefault="001F245D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14:paraId="5BB7BAE3" w14:textId="77777777" w:rsidR="001F245D" w:rsidRDefault="001F245D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14:paraId="328985A9" w14:textId="77777777" w:rsidR="001F245D" w:rsidRDefault="001F245D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14:paraId="60D96D26" w14:textId="77777777" w:rsidR="001F245D" w:rsidRDefault="001F245D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14:paraId="103D32F5" w14:textId="77777777" w:rsidR="001F245D" w:rsidRDefault="001F245D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14:paraId="16D8A6EA" w14:textId="77777777" w:rsidR="001F245D" w:rsidRDefault="001F245D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  <w:p w14:paraId="1088248B" w14:textId="77777777" w:rsidR="001F245D" w:rsidRDefault="001F245D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AD57DC" w14:textId="356118D8" w:rsidR="002E2691" w:rsidRDefault="00657A8B" w:rsidP="003A2840">
      <w:pPr>
        <w:tabs>
          <w:tab w:val="left" w:pos="7229"/>
          <w:tab w:val="left" w:pos="9145"/>
        </w:tabs>
        <w:spacing w:before="126" w:after="17"/>
        <w:ind w:left="578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2E2691" w14:paraId="48DBAC8E" w14:textId="77777777" w:rsidTr="003A2840">
        <w:trPr>
          <w:trHeight w:val="2296"/>
        </w:trPr>
        <w:tc>
          <w:tcPr>
            <w:tcW w:w="2235" w:type="dxa"/>
          </w:tcPr>
          <w:p w14:paraId="041064D3" w14:textId="77777777" w:rsidR="002E2691" w:rsidRDefault="00657A8B">
            <w:pPr>
              <w:pStyle w:val="TableParagraph"/>
              <w:spacing w:before="2" w:line="259" w:lineRule="auto"/>
              <w:ind w:left="144" w:right="113"/>
              <w:rPr>
                <w:sz w:val="18"/>
              </w:rPr>
            </w:pPr>
            <w:r>
              <w:rPr>
                <w:sz w:val="18"/>
              </w:rPr>
              <w:t>Specificare i punti oggetto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eventuale </w:t>
            </w:r>
            <w:r>
              <w:rPr>
                <w:spacing w:val="-2"/>
                <w:sz w:val="18"/>
              </w:rPr>
              <w:t>revisione</w:t>
            </w:r>
          </w:p>
        </w:tc>
        <w:tc>
          <w:tcPr>
            <w:tcW w:w="7975" w:type="dxa"/>
          </w:tcPr>
          <w:p w14:paraId="03F8943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725B1091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A977DEB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10C661C9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25A22574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588386EA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E778C7E" w14:textId="6902F2B4" w:rsidR="002E2691" w:rsidRDefault="00657A8B" w:rsidP="003A2840">
      <w:pPr>
        <w:tabs>
          <w:tab w:val="left" w:pos="3688"/>
          <w:tab w:val="left" w:pos="5604"/>
        </w:tabs>
        <w:spacing w:before="121" w:after="19"/>
        <w:ind w:left="56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2E2691" w14:paraId="4120A582" w14:textId="77777777">
        <w:trPr>
          <w:trHeight w:val="3655"/>
        </w:trPr>
        <w:tc>
          <w:tcPr>
            <w:tcW w:w="2235" w:type="dxa"/>
          </w:tcPr>
          <w:p w14:paraId="3B558D7F" w14:textId="77777777" w:rsidR="002E2691" w:rsidRDefault="00657A8B">
            <w:pPr>
              <w:pStyle w:val="TableParagraph"/>
              <w:spacing w:before="2" w:line="259" w:lineRule="auto"/>
              <w:ind w:left="110" w:right="113"/>
              <w:rPr>
                <w:sz w:val="18"/>
              </w:rPr>
            </w:pPr>
            <w:r>
              <w:rPr>
                <w:sz w:val="18"/>
              </w:rPr>
              <w:t xml:space="preserve">Con verifica dei risultati </w:t>
            </w:r>
            <w:r>
              <w:rPr>
                <w:spacing w:val="-2"/>
                <w:sz w:val="18"/>
              </w:rPr>
              <w:t xml:space="preserve">educativo-didattici </w:t>
            </w:r>
            <w:r>
              <w:rPr>
                <w:sz w:val="18"/>
              </w:rPr>
              <w:t>conseguiti e valutazione sull'efficacia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interventi, strategie e strumenti riferiti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all'ambiente di apprendimento</w:t>
            </w:r>
          </w:p>
          <w:p w14:paraId="5C22252A" w14:textId="77777777" w:rsidR="002E2691" w:rsidRDefault="002E2691">
            <w:pPr>
              <w:pStyle w:val="TableParagraph"/>
              <w:spacing w:before="7"/>
              <w:rPr>
                <w:sz w:val="31"/>
              </w:rPr>
            </w:pPr>
          </w:p>
          <w:p w14:paraId="24F8A8E8" w14:textId="77777777" w:rsidR="002E2691" w:rsidRDefault="00657A8B">
            <w:pPr>
              <w:pStyle w:val="TableParagraph"/>
              <w:spacing w:line="244" w:lineRule="auto"/>
              <w:ind w:left="110" w:right="113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NB: la valutazione dei </w:t>
            </w:r>
            <w:r>
              <w:rPr>
                <w:i/>
                <w:spacing w:val="-2"/>
                <w:sz w:val="17"/>
              </w:rPr>
              <w:t>traguardi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di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sviluppo</w:t>
            </w:r>
            <w:r>
              <w:rPr>
                <w:i/>
                <w:spacing w:val="-11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 xml:space="preserve">delle </w:t>
            </w:r>
            <w:r>
              <w:rPr>
                <w:i/>
                <w:sz w:val="17"/>
              </w:rPr>
              <w:t>competenze previste nei campi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z w:val="17"/>
              </w:rPr>
              <w:t>di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z w:val="17"/>
              </w:rPr>
              <w:t>esperienza</w:t>
            </w:r>
            <w:r>
              <w:rPr>
                <w:i/>
                <w:spacing w:val="-9"/>
                <w:sz w:val="17"/>
              </w:rPr>
              <w:t xml:space="preserve"> </w:t>
            </w:r>
            <w:r>
              <w:rPr>
                <w:i/>
                <w:sz w:val="17"/>
              </w:rPr>
              <w:t xml:space="preserve">delle indicazioni nazionali è </w:t>
            </w:r>
            <w:r>
              <w:rPr>
                <w:i/>
                <w:spacing w:val="-4"/>
                <w:sz w:val="17"/>
              </w:rPr>
              <w:t>effettuata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>da</w:t>
            </w:r>
            <w:r>
              <w:rPr>
                <w:i/>
                <w:spacing w:val="-9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>tutti</w:t>
            </w:r>
            <w:r>
              <w:rPr>
                <w:i/>
                <w:spacing w:val="-9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>i</w:t>
            </w:r>
            <w:r>
              <w:rPr>
                <w:i/>
                <w:spacing w:val="-10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 xml:space="preserve">docenti </w:t>
            </w:r>
            <w:r>
              <w:rPr>
                <w:i/>
                <w:sz w:val="17"/>
              </w:rPr>
              <w:t>della sezione</w:t>
            </w:r>
          </w:p>
        </w:tc>
        <w:tc>
          <w:tcPr>
            <w:tcW w:w="7975" w:type="dxa"/>
          </w:tcPr>
          <w:p w14:paraId="72748E4A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7C83AE0E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62B954FB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7AFE11CC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7FFDBF88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44A9D159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41D1106F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0C7048A5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4A9F9F02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68A3EAFD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737ACEE3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495FD8A5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7D070748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11AF5117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0DC6A378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1879EA58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181FEAD8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  <w:p w14:paraId="1B810EC7" w14:textId="77777777" w:rsidR="00477E3A" w:rsidRDefault="00477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7A556E" w14:textId="77777777" w:rsidR="002E2691" w:rsidRDefault="002E2691">
      <w:pPr>
        <w:rPr>
          <w:rFonts w:ascii="Times New Roman"/>
          <w:sz w:val="18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p w14:paraId="1C2C1157" w14:textId="6D5F5F7B" w:rsidR="002E2691" w:rsidRDefault="00A92897" w:rsidP="001F245D">
      <w:pPr>
        <w:pStyle w:val="Titolo1"/>
        <w:numPr>
          <w:ilvl w:val="0"/>
          <w:numId w:val="7"/>
        </w:numPr>
        <w:tabs>
          <w:tab w:val="left" w:pos="511"/>
        </w:tabs>
        <w:ind w:left="511" w:hanging="29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1152" behindDoc="1" locked="0" layoutInCell="1" allowOverlap="1" wp14:anchorId="5F022D97" wp14:editId="151C2312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875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D4113" id="Graphic 47" o:spid="_x0000_s1026" style="position:absolute;margin-left:37.3pt;margin-top:20.5pt;width:531.25pt;height:.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r8NgIAAOMEAAAOAAAAZHJzL2Uyb0RvYy54bWysVE1v2zAMvQ/YfxB0X5x2qdMacYqhRYsB&#10;RVegGXZWZDk2JouaqMTJvx8lW6m3nTYsB5kSn6j3+JHV7bHT7KActmBKfjGbc6aMhKo1u5J/3Tx8&#10;uOYMvTCV0GBUyU8K+e36/btVbwt1CQ3oSjlGQQwWvS15470tsgxlozqBM7DKkLMG1wlPW7fLKid6&#10;it7p7HI+z7MeXGUdSIVIp/eDk69j/LpW0n+pa1Se6ZITNx9XF9dtWLP1ShQ7J2zTypGG+AcWnWgN&#10;PXoOdS+8YHvX/hGqa6UDhNrPJHQZ1HUrVdRAai7mv6l5bYRVUQslB+05Tfj/wsrnw4tjbVXyxZIz&#10;Izqq0eOYDjqh9PQWC0K92hcXBKJ9AvkdyZH94gkbHDHH2nUBS/LYMeb6dM61Onom6TBfLvLr5RVn&#10;knz5x6tYikwU6a7co39UEOOIwxP6oVJVskSTLHk0yXRU71BpHSvtOaNKO86o0tuh0lb4cC+QCybr&#10;J0SakUdwdnBQG4gwHyQEtoubBWdJCDF9w2gzxVKbTVDJl742xhsw+fwmD7woWHKn7wCbPvtX4JTN&#10;FE5qQDW8FHTHJ8+5oOen2UbQbfXQah3ko9tt77RjBxEGKP5GxhNY7ISh+KENtlCdqKl6aqOS44+9&#10;cIoz/dlQ24YRTIZLxjYZzus7iIMaM+/Qb47fhLPMkllyT73zDGkoRJHagvgHwIANNw182nuo29Az&#10;kdvAaNzQJEX949SHUZ3uI+rtv2n9EwAA//8DAFBLAwQUAAYACAAAACEAwcra8N0AAAAJAQAADwAA&#10;AGRycy9kb3ducmV2LnhtbEyPQU/CQBCF7yb+h82YeJNtoQFTuyWGRGPwBOh96I5tQ3e2dheo/nqH&#10;Ex7nvZc33yuWo+vUiYbQejaQThJQxJW3LdcGPnYvD4+gQkS22HkmAz8UYFne3hSYW3/mDZ22sVZS&#10;wiFHA02Mfa51qBpyGCa+Jxbvyw8Oo5xDre2AZyl3nZ4myVw7bFk+NNjTqqHqsD06A99vnzXP1tWa&#10;XzN836ziDg/0a8z93fj8BCrSGK9huOALOpTCtPdHtkF1BhbZXJIGslQmXfx0tkhB7UWZJqDLQv9f&#10;UP4BAAD//wMAUEsBAi0AFAAGAAgAAAAhALaDOJL+AAAA4QEAABMAAAAAAAAAAAAAAAAAAAAAAFtD&#10;b250ZW50X1R5cGVzXS54bWxQSwECLQAUAAYACAAAACEAOP0h/9YAAACUAQAACwAAAAAAAAAAAAAA&#10;AAAvAQAAX3JlbHMvLnJlbHNQSwECLQAUAAYACAAAACEA3mZK/DYCAADjBAAADgAAAAAAAAAAAAAA&#10;AAAuAgAAZHJzL2Uyb0RvYy54bWxQSwECLQAUAAYACAAAACEAwcra8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Organizzazione</w:t>
      </w:r>
      <w:r w:rsidR="00657A8B">
        <w:rPr>
          <w:spacing w:val="-5"/>
        </w:rPr>
        <w:t xml:space="preserve"> </w:t>
      </w:r>
      <w:r w:rsidR="00657A8B">
        <w:t>generale</w:t>
      </w:r>
      <w:r w:rsidR="00657A8B">
        <w:rPr>
          <w:spacing w:val="-3"/>
        </w:rPr>
        <w:t xml:space="preserve"> </w:t>
      </w:r>
      <w:r w:rsidR="00657A8B">
        <w:t>del progetto</w:t>
      </w:r>
      <w:r w:rsidR="00657A8B">
        <w:rPr>
          <w:spacing w:val="-2"/>
        </w:rPr>
        <w:t xml:space="preserve"> </w:t>
      </w:r>
      <w:r w:rsidR="00657A8B">
        <w:t>di</w:t>
      </w:r>
      <w:r w:rsidR="00657A8B">
        <w:rPr>
          <w:spacing w:val="-2"/>
        </w:rPr>
        <w:t xml:space="preserve"> </w:t>
      </w:r>
      <w:r w:rsidR="00657A8B">
        <w:t>inclusione</w:t>
      </w:r>
      <w:r w:rsidR="00657A8B">
        <w:rPr>
          <w:spacing w:val="-3"/>
        </w:rPr>
        <w:t xml:space="preserve"> </w:t>
      </w:r>
      <w:r w:rsidR="00657A8B">
        <w:t>e</w:t>
      </w:r>
      <w:r w:rsidR="00657A8B">
        <w:rPr>
          <w:spacing w:val="-1"/>
        </w:rPr>
        <w:t xml:space="preserve"> </w:t>
      </w:r>
      <w:r w:rsidR="00657A8B">
        <w:t>utilizzo</w:t>
      </w:r>
      <w:r w:rsidR="00657A8B">
        <w:rPr>
          <w:spacing w:val="-2"/>
        </w:rPr>
        <w:t xml:space="preserve"> </w:t>
      </w:r>
      <w:r w:rsidR="00657A8B">
        <w:t>delle</w:t>
      </w:r>
      <w:r w:rsidR="00657A8B">
        <w:rPr>
          <w:spacing w:val="-2"/>
        </w:rPr>
        <w:t xml:space="preserve"> risorse</w:t>
      </w:r>
    </w:p>
    <w:p w14:paraId="61A1E8CE" w14:textId="77777777" w:rsidR="002E2691" w:rsidRDefault="00657A8B">
      <w:pPr>
        <w:spacing w:before="160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14:paraId="1B6D1B80" w14:textId="77777777" w:rsidR="002E2691" w:rsidRDefault="00657A8B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6"/>
          <w:sz w:val="16"/>
        </w:rPr>
        <w:t xml:space="preserve"> </w:t>
      </w:r>
      <w:r>
        <w:rPr>
          <w:sz w:val="16"/>
        </w:rPr>
        <w:t>adattare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cura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4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4"/>
          <w:sz w:val="16"/>
        </w:rPr>
        <w:t xml:space="preserve"> </w:t>
      </w:r>
      <w:r>
        <w:rPr>
          <w:sz w:val="16"/>
        </w:rPr>
        <w:t>orario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sezione)</w:t>
      </w:r>
    </w:p>
    <w:p w14:paraId="43C4D039" w14:textId="77777777" w:rsidR="002E2691" w:rsidRDefault="002E2691">
      <w:pPr>
        <w:spacing w:before="7"/>
        <w:rPr>
          <w:sz w:val="14"/>
        </w:rPr>
      </w:pPr>
    </w:p>
    <w:p w14:paraId="7074E290" w14:textId="77777777" w:rsidR="002E2691" w:rsidRDefault="00657A8B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14:paraId="4F248F92" w14:textId="77777777" w:rsidR="002E2691" w:rsidRDefault="00657A8B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6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 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  <w:t>Pres.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5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14:paraId="48A4A509" w14:textId="77777777" w:rsidR="002E2691" w:rsidRDefault="00657A8B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pacing w:val="-10"/>
          <w:sz w:val="18"/>
        </w:rPr>
        <w:t></w:t>
      </w:r>
    </w:p>
    <w:p w14:paraId="6F5C31AB" w14:textId="77777777" w:rsidR="002E2691" w:rsidRDefault="00657A8B">
      <w:pPr>
        <w:pStyle w:val="Paragrafoelenco"/>
        <w:numPr>
          <w:ilvl w:val="0"/>
          <w:numId w:val="4"/>
        </w:numPr>
        <w:tabs>
          <w:tab w:val="left" w:pos="550"/>
          <w:tab w:val="left" w:pos="6521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14:paraId="3EEA6070" w14:textId="77777777" w:rsidR="002E2691" w:rsidRDefault="002E2691">
      <w:pPr>
        <w:pStyle w:val="Corpotesto"/>
        <w:rPr>
          <w:rFonts w:ascii="Wingdings" w:hAnsi="Wingdings"/>
          <w:i w:val="0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2E2691" w14:paraId="357E3F36" w14:textId="77777777">
        <w:trPr>
          <w:trHeight w:val="419"/>
        </w:trPr>
        <w:tc>
          <w:tcPr>
            <w:tcW w:w="1481" w:type="dxa"/>
          </w:tcPr>
          <w:p w14:paraId="40827125" w14:textId="77777777" w:rsidR="002E2691" w:rsidRDefault="00657A8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18" w:type="dxa"/>
          </w:tcPr>
          <w:p w14:paraId="673B64B7" w14:textId="77777777" w:rsidR="002E2691" w:rsidRDefault="00657A8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6" w:type="dxa"/>
          </w:tcPr>
          <w:p w14:paraId="6C93BD3C" w14:textId="77777777" w:rsidR="002E2691" w:rsidRDefault="00657A8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418" w:type="dxa"/>
          </w:tcPr>
          <w:p w14:paraId="7ACF9131" w14:textId="77777777" w:rsidR="002E2691" w:rsidRDefault="00657A8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57" w:type="dxa"/>
          </w:tcPr>
          <w:p w14:paraId="0802024F" w14:textId="77777777" w:rsidR="002E2691" w:rsidRDefault="00657A8B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481" w:type="dxa"/>
          </w:tcPr>
          <w:p w14:paraId="501F4DC4" w14:textId="77777777" w:rsidR="002E2691" w:rsidRDefault="00657A8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394" w:type="dxa"/>
          </w:tcPr>
          <w:p w14:paraId="5BF73377" w14:textId="77777777" w:rsidR="002E2691" w:rsidRDefault="00657A8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2E2691" w14:paraId="3C7FB4D6" w14:textId="77777777">
        <w:trPr>
          <w:trHeight w:val="578"/>
        </w:trPr>
        <w:tc>
          <w:tcPr>
            <w:tcW w:w="1481" w:type="dxa"/>
          </w:tcPr>
          <w:p w14:paraId="474BD26F" w14:textId="77777777"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18" w:type="dxa"/>
          </w:tcPr>
          <w:p w14:paraId="42D4C1AB" w14:textId="77777777"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771692B0" w14:textId="77777777" w:rsidR="002E2691" w:rsidRDefault="00657A8B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14:paraId="3806546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5E11E5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85562B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EB8FD6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29DDC94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3631756C" w14:textId="77777777">
        <w:trPr>
          <w:trHeight w:val="577"/>
        </w:trPr>
        <w:tc>
          <w:tcPr>
            <w:tcW w:w="1481" w:type="dxa"/>
          </w:tcPr>
          <w:p w14:paraId="0A493BE1" w14:textId="77777777"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26"/>
                <w:sz w:val="18"/>
              </w:rPr>
              <w:t xml:space="preserve"> 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10.00</w:t>
            </w:r>
          </w:p>
        </w:tc>
        <w:tc>
          <w:tcPr>
            <w:tcW w:w="1418" w:type="dxa"/>
          </w:tcPr>
          <w:p w14:paraId="368ADAD0" w14:textId="77777777"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07F9409F" w14:textId="77777777" w:rsidR="002E2691" w:rsidRDefault="00657A8B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14:paraId="0030CC30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B15F84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4E3518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5FBC837C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5E0D102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0AD3CFC9" w14:textId="77777777">
        <w:trPr>
          <w:trHeight w:val="580"/>
        </w:trPr>
        <w:tc>
          <w:tcPr>
            <w:tcW w:w="1481" w:type="dxa"/>
          </w:tcPr>
          <w:p w14:paraId="22726E21" w14:textId="77777777" w:rsidR="002E2691" w:rsidRDefault="00657A8B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11.00</w:t>
            </w:r>
          </w:p>
        </w:tc>
        <w:tc>
          <w:tcPr>
            <w:tcW w:w="1418" w:type="dxa"/>
          </w:tcPr>
          <w:p w14:paraId="1AF79CD1" w14:textId="77777777" w:rsidR="002E2691" w:rsidRDefault="00657A8B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2847B394" w14:textId="77777777" w:rsidR="002E2691" w:rsidRDefault="00657A8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14:paraId="61C0EA5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0EAE09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DB6407F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23D4FA7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C9A69A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3C648449" w14:textId="77777777">
        <w:trPr>
          <w:trHeight w:val="577"/>
        </w:trPr>
        <w:tc>
          <w:tcPr>
            <w:tcW w:w="1481" w:type="dxa"/>
          </w:tcPr>
          <w:p w14:paraId="7AD71A9F" w14:textId="77777777"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12.00</w:t>
            </w:r>
          </w:p>
        </w:tc>
        <w:tc>
          <w:tcPr>
            <w:tcW w:w="1418" w:type="dxa"/>
          </w:tcPr>
          <w:p w14:paraId="29254657" w14:textId="77777777"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160845C2" w14:textId="77777777" w:rsidR="002E2691" w:rsidRDefault="00657A8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14:paraId="5668E842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1A32271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3A6D0332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03206D35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0E0A4E2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6BCBD5D0" w14:textId="77777777">
        <w:trPr>
          <w:trHeight w:val="578"/>
        </w:trPr>
        <w:tc>
          <w:tcPr>
            <w:tcW w:w="1481" w:type="dxa"/>
          </w:tcPr>
          <w:p w14:paraId="7733C0C1" w14:textId="77777777" w:rsidR="002E2691" w:rsidRDefault="00657A8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13.00</w:t>
            </w:r>
          </w:p>
        </w:tc>
        <w:tc>
          <w:tcPr>
            <w:tcW w:w="1418" w:type="dxa"/>
          </w:tcPr>
          <w:p w14:paraId="17769CF5" w14:textId="77777777" w:rsidR="002E2691" w:rsidRDefault="00657A8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3C702B9C" w14:textId="77777777" w:rsidR="002E2691" w:rsidRDefault="00657A8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6" w:type="dxa"/>
          </w:tcPr>
          <w:p w14:paraId="3645D9E3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0C4A79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35F1D30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72EF642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64E2CC7D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6C10474D" w14:textId="77777777">
        <w:trPr>
          <w:trHeight w:val="419"/>
        </w:trPr>
        <w:tc>
          <w:tcPr>
            <w:tcW w:w="1481" w:type="dxa"/>
          </w:tcPr>
          <w:p w14:paraId="05D676D1" w14:textId="77777777" w:rsidR="002E2691" w:rsidRDefault="00657A8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14:paraId="0F98D2C5" w14:textId="77777777" w:rsidR="002E2691" w:rsidRDefault="00657A8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14:paraId="74DA94CC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08B500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B8997A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688C82B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71808F8F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7A8B" w14:paraId="5BC2D5DB" w14:textId="77777777">
        <w:trPr>
          <w:trHeight w:val="421"/>
        </w:trPr>
        <w:tc>
          <w:tcPr>
            <w:tcW w:w="1481" w:type="dxa"/>
          </w:tcPr>
          <w:p w14:paraId="478C3375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89EEB4A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33B56347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0AE7C20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50DCAF97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3D491723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809670B" w14:textId="77777777" w:rsidR="00657A8B" w:rsidRDefault="00657A8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028FAD9F" w14:textId="77777777">
        <w:trPr>
          <w:trHeight w:val="421"/>
        </w:trPr>
        <w:tc>
          <w:tcPr>
            <w:tcW w:w="1481" w:type="dxa"/>
          </w:tcPr>
          <w:p w14:paraId="5C9309A0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FE51B8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635D4901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CC69218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38DF5752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6B25ABE5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1F40587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046A0D" w14:textId="77777777" w:rsidR="002E2691" w:rsidRDefault="002E2691">
      <w:pPr>
        <w:pStyle w:val="Corpotesto"/>
        <w:rPr>
          <w:rFonts w:ascii="Wingdings" w:hAnsi="Wingdings"/>
          <w:i w:val="0"/>
          <w:sz w:val="20"/>
        </w:rPr>
      </w:pPr>
    </w:p>
    <w:p w14:paraId="0D6564E5" w14:textId="77777777" w:rsidR="002E2691" w:rsidRDefault="002E2691">
      <w:pPr>
        <w:pStyle w:val="Corpotesto"/>
        <w:spacing w:before="8"/>
        <w:rPr>
          <w:rFonts w:ascii="Wingdings" w:hAnsi="Wingdings"/>
          <w:i w:val="0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626D0881" w14:textId="77777777">
        <w:trPr>
          <w:trHeight w:val="1389"/>
        </w:trPr>
        <w:tc>
          <w:tcPr>
            <w:tcW w:w="2268" w:type="dxa"/>
          </w:tcPr>
          <w:p w14:paraId="05DC6C74" w14:textId="77777777" w:rsidR="002E2691" w:rsidRDefault="00657A8B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frequenta con orario ridotto?</w:t>
            </w:r>
          </w:p>
        </w:tc>
        <w:tc>
          <w:tcPr>
            <w:tcW w:w="7940" w:type="dxa"/>
          </w:tcPr>
          <w:p w14:paraId="743947A6" w14:textId="77777777" w:rsidR="002E2691" w:rsidRDefault="00F5386C">
            <w:pPr>
              <w:pStyle w:val="TableParagraph"/>
              <w:tabs>
                <w:tab w:val="left" w:leader="dot" w:pos="1495"/>
                <w:tab w:val="left" w:pos="2894"/>
                <w:tab w:val="left" w:pos="5456"/>
              </w:tabs>
              <w:spacing w:before="79" w:line="242" w:lineRule="auto"/>
              <w:ind w:left="110" w:right="613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63830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z w:val="20"/>
              </w:rPr>
              <w:t xml:space="preserve"> </w:t>
            </w:r>
            <w:r w:rsidR="00657A8B">
              <w:rPr>
                <w:sz w:val="18"/>
              </w:rPr>
              <w:t xml:space="preserve">Sì: è presente a scuola per </w:t>
            </w:r>
            <w:r w:rsidR="00657A8B">
              <w:rPr>
                <w:sz w:val="18"/>
                <w:u w:val="single"/>
              </w:rPr>
              <w:tab/>
            </w:r>
            <w:r w:rsidR="00657A8B">
              <w:rPr>
                <w:sz w:val="18"/>
              </w:rPr>
              <w:t xml:space="preserve">ore settimanali rispetto alle </w:t>
            </w:r>
            <w:r w:rsidR="00657A8B">
              <w:rPr>
                <w:sz w:val="18"/>
                <w:u w:val="single"/>
              </w:rPr>
              <w:tab/>
            </w:r>
            <w:r w:rsidR="00657A8B">
              <w:rPr>
                <w:sz w:val="18"/>
              </w:rPr>
              <w:t xml:space="preserve">ore della classe, nel </w:t>
            </w:r>
            <w:r w:rsidR="00657A8B">
              <w:rPr>
                <w:spacing w:val="-2"/>
                <w:sz w:val="18"/>
              </w:rPr>
              <w:t>periodo</w:t>
            </w:r>
            <w:r w:rsidR="00657A8B">
              <w:rPr>
                <w:sz w:val="18"/>
              </w:rPr>
              <w:tab/>
              <w:t>(indicare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il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periodo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dell’anno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scolastico),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su</w:t>
            </w:r>
            <w:r w:rsidR="00657A8B">
              <w:rPr>
                <w:spacing w:val="-6"/>
                <w:sz w:val="18"/>
              </w:rPr>
              <w:t xml:space="preserve"> </w:t>
            </w:r>
            <w:r w:rsidR="00657A8B">
              <w:rPr>
                <w:sz w:val="18"/>
              </w:rPr>
              <w:t>richiesta</w:t>
            </w:r>
            <w:r w:rsidR="00657A8B">
              <w:rPr>
                <w:spacing w:val="-6"/>
                <w:sz w:val="18"/>
              </w:rPr>
              <w:t xml:space="preserve"> </w:t>
            </w:r>
            <w:r w:rsidR="00657A8B">
              <w:rPr>
                <w:sz w:val="18"/>
              </w:rPr>
              <w:t>della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famiglia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degli</w:t>
            </w:r>
          </w:p>
          <w:p w14:paraId="547E9D45" w14:textId="77777777" w:rsidR="002E2691" w:rsidRDefault="00657A8B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motivazioni:………………………</w:t>
            </w:r>
          </w:p>
          <w:p w14:paraId="1864448C" w14:textId="77777777" w:rsidR="002E2691" w:rsidRDefault="00657A8B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14:paraId="59A67896" w14:textId="77777777" w:rsidR="002E2691" w:rsidRDefault="00F5386C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48143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="00657A8B">
              <w:rPr>
                <w:sz w:val="18"/>
              </w:rPr>
              <w:t>No,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frequenta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regolarmente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tutte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le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ore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previste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per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la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classe</w:t>
            </w:r>
          </w:p>
        </w:tc>
      </w:tr>
      <w:tr w:rsidR="002E2691" w14:paraId="1321467F" w14:textId="77777777">
        <w:trPr>
          <w:trHeight w:val="1912"/>
        </w:trPr>
        <w:tc>
          <w:tcPr>
            <w:tcW w:w="2268" w:type="dxa"/>
          </w:tcPr>
          <w:p w14:paraId="0BEC19ED" w14:textId="77777777" w:rsidR="002E2691" w:rsidRDefault="00657A8B">
            <w:pPr>
              <w:pStyle w:val="TableParagraph"/>
              <w:spacing w:before="122" w:line="259" w:lineRule="auto"/>
              <w:ind w:left="110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 nella sezione?</w:t>
            </w:r>
          </w:p>
        </w:tc>
        <w:tc>
          <w:tcPr>
            <w:tcW w:w="7940" w:type="dxa"/>
          </w:tcPr>
          <w:p w14:paraId="7BAB6380" w14:textId="77777777" w:rsidR="002E2691" w:rsidRDefault="00F5386C">
            <w:pPr>
              <w:pStyle w:val="TableParagraph"/>
              <w:spacing w:before="79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17470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="00657A8B">
              <w:rPr>
                <w:spacing w:val="-5"/>
                <w:sz w:val="18"/>
              </w:rPr>
              <w:t>Sì</w:t>
            </w:r>
          </w:p>
          <w:p w14:paraId="79150D7F" w14:textId="77777777" w:rsidR="002E2691" w:rsidRDefault="002E2691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37B3C5D6" w14:textId="77777777" w:rsidR="002E2691" w:rsidRDefault="00F5386C">
            <w:pPr>
              <w:pStyle w:val="TableParagraph"/>
              <w:tabs>
                <w:tab w:val="left" w:pos="4321"/>
              </w:tabs>
              <w:spacing w:before="1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</w:rPr>
                <w:id w:val="-29074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3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7A8B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="00657A8B">
              <w:rPr>
                <w:sz w:val="18"/>
              </w:rPr>
              <w:t>No,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in base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all’orario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svolge</w:t>
            </w:r>
            <w:r w:rsidR="00657A8B">
              <w:rPr>
                <w:spacing w:val="1"/>
                <w:sz w:val="18"/>
              </w:rPr>
              <w:t xml:space="preserve"> </w:t>
            </w:r>
            <w:r w:rsidR="00657A8B">
              <w:rPr>
                <w:sz w:val="18"/>
              </w:rPr>
              <w:t>nel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periodo</w:t>
            </w:r>
            <w:r w:rsidR="00657A8B">
              <w:rPr>
                <w:rFonts w:ascii="Times New Roman" w:hAnsi="Times New Roman"/>
                <w:sz w:val="18"/>
                <w:u w:val="single"/>
              </w:rPr>
              <w:tab/>
            </w:r>
            <w:r w:rsidR="00657A8B">
              <w:rPr>
                <w:sz w:val="18"/>
              </w:rPr>
              <w:t>(indicare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il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periodo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z w:val="18"/>
              </w:rPr>
              <w:t>dell’anno</w:t>
            </w:r>
            <w:r w:rsidR="00657A8B">
              <w:rPr>
                <w:spacing w:val="-2"/>
                <w:sz w:val="18"/>
              </w:rPr>
              <w:t xml:space="preserve"> scolastico),</w:t>
            </w:r>
          </w:p>
          <w:p w14:paraId="06B97099" w14:textId="77777777" w:rsidR="002E2691" w:rsidRDefault="00657A8B">
            <w:pPr>
              <w:pStyle w:val="TableParagraph"/>
              <w:tabs>
                <w:tab w:val="left" w:pos="750"/>
                <w:tab w:val="left" w:pos="5082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altri spazi per le seguenti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 un gruppo di compagni 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2E2691" w14:paraId="6F7C5C4D" w14:textId="77777777">
        <w:trPr>
          <w:trHeight w:val="710"/>
        </w:trPr>
        <w:tc>
          <w:tcPr>
            <w:tcW w:w="2268" w:type="dxa"/>
          </w:tcPr>
          <w:p w14:paraId="7E9A305A" w14:textId="77777777" w:rsidR="002E2691" w:rsidRDefault="00657A8B">
            <w:pPr>
              <w:pStyle w:val="TableParagraph"/>
              <w:spacing w:before="12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attività di sostegno</w:t>
            </w:r>
          </w:p>
        </w:tc>
        <w:tc>
          <w:tcPr>
            <w:tcW w:w="7940" w:type="dxa"/>
          </w:tcPr>
          <w:p w14:paraId="7C3DF210" w14:textId="77777777" w:rsidR="002E2691" w:rsidRDefault="00657A8B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2E2691" w14:paraId="509696B1" w14:textId="77777777">
        <w:trPr>
          <w:trHeight w:val="841"/>
        </w:trPr>
        <w:tc>
          <w:tcPr>
            <w:tcW w:w="2268" w:type="dxa"/>
          </w:tcPr>
          <w:p w14:paraId="10EDE5FE" w14:textId="77777777" w:rsidR="002E2691" w:rsidRDefault="00657A8B">
            <w:pPr>
              <w:pStyle w:val="TableParagraph"/>
              <w:spacing w:before="81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7940" w:type="dxa"/>
          </w:tcPr>
          <w:p w14:paraId="119D0A08" w14:textId="77777777" w:rsidR="002E2691" w:rsidRDefault="00A92897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21216" behindDoc="1" locked="0" layoutInCell="1" allowOverlap="1" wp14:anchorId="04EEEC76" wp14:editId="737A275A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374650</wp:posOffset>
                      </wp:positionV>
                      <wp:extent cx="3808730" cy="7620"/>
                      <wp:effectExtent l="0" t="0" r="0" b="0"/>
                      <wp:wrapNone/>
                      <wp:docPr id="6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08730" cy="7620"/>
                                <a:chOff x="0" y="0"/>
                                <a:chExt cx="3808729" cy="7620"/>
                              </a:xfrm>
                            </wpg:grpSpPr>
                            <wps:wsp>
                              <wps:cNvPr id="51" name="Graphic 50"/>
                              <wps:cNvSpPr/>
                              <wps:spPr>
                                <a:xfrm>
                                  <a:off x="0" y="3600"/>
                                  <a:ext cx="380872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08729">
                                      <a:moveTo>
                                        <a:pt x="0" y="0"/>
                                      </a:moveTo>
                                      <a:lnTo>
                                        <a:pt x="380855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E48D08" id="Group 49" o:spid="_x0000_s1026" style="position:absolute;margin-left:5.5pt;margin-top:29.5pt;width:299.9pt;height:.6pt;z-index:-16395264;mso-wrap-distance-left:0;mso-wrap-distance-right:0" coordsize="3808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C1fwIAALUFAAAOAAAAZHJzL2Uyb0RvYy54bWykVMlu2zAQvRfoPxC817Kd2k6EyEERN0GB&#10;IAmQFD3TFLWgFMkOacv5+w5Hkrf0lOogDDn7ezO8vtk1mm0V+NqajE9GY86UkTavTZnxn693Xy45&#10;80GYXGhrVMbflOc3y8+frluXqqmtrM4VMAxifNq6jFchuDRJvKxUI/zIOmVQWVhoRMAjlEkOosXo&#10;jU6m4/E8aS3kDqxU3uPtqlPyJcUvCiXDU1F4FZjOONYW6A/0X8d/srwWaQnCVbXsyxAfqKIRtcGk&#10;+1ArEQTbQP0uVFNLsN4WYSRtk9iiqKWiHrCbyfism3uwG0e9lGlbuj1MCO0ZTh8OKx+3z8DqPONz&#10;zoxokCLKyr5eRWxaV6Zocg/uxT1D1yCKD1b+9qhOzvXxXB6MdwU00Qn7ZDsC/W0PutoFJvHy4nJ8&#10;ubhAbiTqFvNpz4mskLh3TrL6fuw2vTp1S0TapaTC9oW0DofLH/Dz/4ffSyWcIlp8BKfHbzY5ANiN&#10;04xaicnRKuJHgPrU91D+E52L+bhH4ASgodPJdEHqfacilRsf7pUloMX2wYdupvNBEtUgyZ0ZRMDN&#10;iDuhaScCZ7gTwBnuxLrbCSdC9IvsRZG1PVNYSLxr7Fa9WtKGM5awtINWm2OryPVsNuVsGAO07SxQ&#10;iGlwpDqBUqN83Jw2sYoFrj2V4K2u87ta61iFh3J9q4FtRVx0+mIfGOHEzIEPK+Grzo5UvZk2NM4D&#10;O5G1tc3fkNwWX4eM+z8bAYoz/cPg+MSnZBBgENaDAEHfWnpwCCDM+br7JcCxmD7jAZl9tMMUiXQg&#10;Lba+t42exn7bBFvUkVGc6KGi/oATTRK9DSidPD7HZ7I6vLbLvwAAAP//AwBQSwMEFAAGAAgAAAAh&#10;AOhIZfneAAAACAEAAA8AAABkcnMvZG93bnJldi54bWxMj0FLw0AQhe+C/2EZwZvd3UqLxmxKKeqp&#10;CLaCeJtmp0lodjdkt0n67x1P9jTzeMOb7+WrybVioD42wRvQMwWCfBls4ysDX/u3hycQMaG32AZP&#10;Bi4UYVXc3uSY2TD6Txp2qRIc4mOGBuqUukzKWNbkMM5CR569Y+gdJpZ9JW2PI4e7Vs6VWkqHjecP&#10;NXa0qak87c7OwPuI4/pRvw7b03Fz+dkvPr63moy5v5vWLyASTen/GP7wGR0KZjqEs7dRtKw1V0kG&#10;Fs882V9qxVUOvKg5yCKX1wWKXwAAAP//AwBQSwECLQAUAAYACAAAACEAtoM4kv4AAADhAQAAEwAA&#10;AAAAAAAAAAAAAAAAAAAAW0NvbnRlbnRfVHlwZXNdLnhtbFBLAQItABQABgAIAAAAIQA4/SH/1gAA&#10;AJQBAAALAAAAAAAAAAAAAAAAAC8BAABfcmVscy8ucmVsc1BLAQItABQABgAIAAAAIQATbNC1fwIA&#10;ALUFAAAOAAAAAAAAAAAAAAAAAC4CAABkcnMvZTJvRG9jLnhtbFBLAQItABQABgAIAAAAIQDoSGX5&#10;3gAAAAgBAAAPAAAAAAAAAAAAAAAAANkEAABkcnMvZG93bnJldi54bWxQSwUGAAAAAAQABADzAAAA&#10;5AUAAAAA&#10;">
                      <v:shape id="Graphic 50" o:spid="_x0000_s1027" style="position:absolute;top:36;width:38087;height:12;visibility:visible;mso-wrap-style:square;v-text-anchor:top" coordsize="3808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YLTxAAAANsAAAAPAAAAZHJzL2Rvd25yZXYueG1sRI9fa8JA&#10;EMTfC36HYwXf6kXBUqOniLTog4X6B3xdcmsSzO3F3Brjt+8VCn0cZuY3zHzZuUq11ITSs4HRMAFF&#10;nHlbcm7gdPx8fQcVBNli5ZkMPCnActF7mWNq/YP31B4kVxHCIUUDhUidah2yghyGoa+Jo3fxjUOJ&#10;ssm1bfAR4a7S4yR50w5LjgsF1rQuKLse7s4AZqtjO/nYjM/l9012HX3JfTs1ZtDvVjNQQp38h//a&#10;W2tgMoLfL/EH6MUPAAAA//8DAFBLAQItABQABgAIAAAAIQDb4fbL7gAAAIUBAAATAAAAAAAAAAAA&#10;AAAAAAAAAABbQ29udGVudF9UeXBlc10ueG1sUEsBAi0AFAAGAAgAAAAhAFr0LFu/AAAAFQEAAAsA&#10;AAAAAAAAAAAAAAAAHwEAAF9yZWxzLy5yZWxzUEsBAi0AFAAGAAgAAAAhAC4hgtPEAAAA2wAAAA8A&#10;AAAAAAAAAAAAAAAABwIAAGRycy9kb3ducmV2LnhtbFBLBQYAAAAAAwADALcAAAD4AgAAAAA=&#10;" path="m,l3808552,e" filled="f" strokeweight=".2mm">
                        <v:path arrowok="t"/>
                      </v:shape>
                    </v:group>
                  </w:pict>
                </mc:Fallback>
              </mc:AlternateContent>
            </w:r>
            <w:r w:rsidR="00657A8B">
              <w:rPr>
                <w:sz w:val="18"/>
              </w:rPr>
              <w:t>Descrizione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</w:t>
            </w:r>
            <w:r w:rsidR="00657A8B">
              <w:rPr>
                <w:spacing w:val="-5"/>
                <w:sz w:val="18"/>
              </w:rPr>
              <w:t xml:space="preserve"> </w:t>
            </w:r>
            <w:r w:rsidR="00657A8B">
              <w:rPr>
                <w:sz w:val="18"/>
              </w:rPr>
              <w:t>servizio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svolto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dai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collaboratori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scolastici</w:t>
            </w:r>
            <w:r w:rsidR="00657A8B">
              <w:rPr>
                <w:sz w:val="18"/>
                <w:u w:val="single"/>
              </w:rPr>
              <w:tab/>
            </w:r>
          </w:p>
        </w:tc>
      </w:tr>
      <w:tr w:rsidR="002E2691" w14:paraId="7A604C3D" w14:textId="77777777">
        <w:trPr>
          <w:trHeight w:val="1077"/>
        </w:trPr>
        <w:tc>
          <w:tcPr>
            <w:tcW w:w="2268" w:type="dxa"/>
          </w:tcPr>
          <w:p w14:paraId="3C1FF093" w14:textId="77777777" w:rsidR="002E2691" w:rsidRDefault="00657A8B">
            <w:pPr>
              <w:pStyle w:val="TableParagraph"/>
              <w:spacing w:before="82" w:line="259" w:lineRule="auto"/>
              <w:ind w:left="110" w:right="285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7940" w:type="dxa"/>
          </w:tcPr>
          <w:p w14:paraId="305CFCF0" w14:textId="77777777" w:rsidR="002E2691" w:rsidRDefault="00657A8B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settimanali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condivise 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l’Ente competente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2E2691" w14:paraId="214CAB55" w14:textId="77777777">
        <w:trPr>
          <w:trHeight w:val="1494"/>
        </w:trPr>
        <w:tc>
          <w:tcPr>
            <w:tcW w:w="2268" w:type="dxa"/>
          </w:tcPr>
          <w:p w14:paraId="5B59C42F" w14:textId="77777777" w:rsidR="002E2691" w:rsidRDefault="00657A8B">
            <w:pPr>
              <w:pStyle w:val="TableParagraph"/>
              <w:spacing w:before="124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Altre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professionali presenti nella </w:t>
            </w:r>
            <w:r>
              <w:rPr>
                <w:spacing w:val="-2"/>
                <w:sz w:val="18"/>
              </w:rPr>
              <w:t>scuola/sezione</w:t>
            </w:r>
          </w:p>
        </w:tc>
        <w:tc>
          <w:tcPr>
            <w:tcW w:w="7940" w:type="dxa"/>
          </w:tcPr>
          <w:p w14:paraId="1DC81ADD" w14:textId="77777777" w:rsidR="002E2691" w:rsidRDefault="00F5386C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18"/>
                </w:rPr>
                <w:id w:val="-160271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docenti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della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sezione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z w:val="18"/>
              </w:rPr>
              <w:t>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della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scuola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in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possesso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titolo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specializzazione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per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le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z w:val="18"/>
              </w:rPr>
              <w:t>attività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 xml:space="preserve">di </w:t>
            </w:r>
            <w:r w:rsidR="00657A8B">
              <w:rPr>
                <w:spacing w:val="-2"/>
                <w:sz w:val="18"/>
              </w:rPr>
              <w:t>sostegno</w:t>
            </w:r>
          </w:p>
          <w:p w14:paraId="20BB5752" w14:textId="77777777" w:rsidR="002E2691" w:rsidRDefault="00F5386C">
            <w:pPr>
              <w:pStyle w:val="TableParagraph"/>
              <w:spacing w:before="85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18"/>
                </w:rPr>
                <w:id w:val="-189118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docenti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dell’organico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dell’autonomia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coinvolti/e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in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progetti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di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inclusione</w:t>
            </w:r>
            <w:r w:rsidR="00657A8B">
              <w:rPr>
                <w:spacing w:val="-2"/>
                <w:sz w:val="18"/>
              </w:rPr>
              <w:t xml:space="preserve"> </w:t>
            </w:r>
            <w:r w:rsidR="00657A8B">
              <w:rPr>
                <w:sz w:val="18"/>
              </w:rPr>
              <w:t>o</w:t>
            </w:r>
            <w:r w:rsidR="00657A8B">
              <w:rPr>
                <w:spacing w:val="-3"/>
                <w:sz w:val="18"/>
              </w:rPr>
              <w:t xml:space="preserve"> </w:t>
            </w:r>
            <w:r w:rsidR="00657A8B">
              <w:rPr>
                <w:sz w:val="18"/>
              </w:rPr>
              <w:t>in</w:t>
            </w:r>
            <w:r w:rsidR="00657A8B">
              <w:rPr>
                <w:spacing w:val="-4"/>
                <w:sz w:val="18"/>
              </w:rPr>
              <w:t xml:space="preserve"> </w:t>
            </w:r>
            <w:r w:rsidR="00657A8B">
              <w:rPr>
                <w:sz w:val="18"/>
              </w:rPr>
              <w:t>specifiche</w:t>
            </w:r>
            <w:r w:rsidR="00657A8B">
              <w:rPr>
                <w:spacing w:val="-1"/>
                <w:sz w:val="18"/>
              </w:rPr>
              <w:t xml:space="preserve"> </w:t>
            </w:r>
            <w:r w:rsidR="00657A8B">
              <w:rPr>
                <w:spacing w:val="-2"/>
                <w:sz w:val="18"/>
              </w:rPr>
              <w:t>attività</w:t>
            </w:r>
          </w:p>
          <w:p w14:paraId="4E119FC2" w14:textId="77777777" w:rsidR="002E2691" w:rsidRDefault="00657A8B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sezione</w:t>
            </w:r>
          </w:p>
          <w:p w14:paraId="152AAD72" w14:textId="77777777" w:rsidR="002E2691" w:rsidRDefault="00F5386C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sdt>
              <w:sdtPr>
                <w:rPr>
                  <w:rFonts w:ascii="MS Gothic" w:eastAsia="MS Gothic" w:hAnsi="MS Gothic" w:hint="eastAsia"/>
                  <w:sz w:val="18"/>
                </w:rPr>
                <w:id w:val="121563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7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657A8B">
              <w:rPr>
                <w:sz w:val="18"/>
              </w:rPr>
              <w:t xml:space="preserve"> altro </w:t>
            </w:r>
            <w:r w:rsidR="00657A8B">
              <w:rPr>
                <w:sz w:val="18"/>
                <w:u w:val="single"/>
              </w:rPr>
              <w:tab/>
            </w:r>
          </w:p>
        </w:tc>
      </w:tr>
    </w:tbl>
    <w:p w14:paraId="1555A935" w14:textId="77777777" w:rsidR="002E2691" w:rsidRDefault="002E2691">
      <w:pPr>
        <w:rPr>
          <w:sz w:val="18"/>
        </w:rPr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E2691" w14:paraId="76B13654" w14:textId="77777777">
        <w:trPr>
          <w:trHeight w:val="707"/>
        </w:trPr>
        <w:tc>
          <w:tcPr>
            <w:tcW w:w="2268" w:type="dxa"/>
          </w:tcPr>
          <w:p w14:paraId="12491B1E" w14:textId="77777777" w:rsidR="002E2691" w:rsidRDefault="00657A8B">
            <w:pPr>
              <w:pStyle w:val="TableParagraph"/>
              <w:spacing w:before="122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visite </w:t>
            </w:r>
            <w:r>
              <w:rPr>
                <w:spacing w:val="-2"/>
                <w:sz w:val="18"/>
              </w:rPr>
              <w:t>guidate</w:t>
            </w:r>
          </w:p>
        </w:tc>
        <w:tc>
          <w:tcPr>
            <w:tcW w:w="7940" w:type="dxa"/>
          </w:tcPr>
          <w:p w14:paraId="19A1FE9B" w14:textId="77777777" w:rsidR="002E2691" w:rsidRDefault="00657A8B">
            <w:pPr>
              <w:pStyle w:val="TableParagraph"/>
              <w:tabs>
                <w:tab w:val="left" w:pos="7644"/>
              </w:tabs>
              <w:spacing w:before="8" w:line="314" w:lineRule="exact"/>
              <w:ind w:left="110" w:right="258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bambina 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guidate organizzate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sezione</w:t>
            </w:r>
            <w:r>
              <w:rPr>
                <w:sz w:val="18"/>
                <w:u w:val="single"/>
              </w:rPr>
              <w:tab/>
            </w:r>
          </w:p>
        </w:tc>
      </w:tr>
      <w:tr w:rsidR="002E2691" w14:paraId="6DF81DFB" w14:textId="77777777">
        <w:trPr>
          <w:trHeight w:val="1312"/>
        </w:trPr>
        <w:tc>
          <w:tcPr>
            <w:tcW w:w="2268" w:type="dxa"/>
          </w:tcPr>
          <w:p w14:paraId="077E334C" w14:textId="77777777" w:rsidR="002E2691" w:rsidRDefault="00657A8B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la</w:t>
            </w:r>
          </w:p>
          <w:p w14:paraId="0F82AAFA" w14:textId="77777777" w:rsidR="002E2691" w:rsidRDefault="00657A8B">
            <w:pPr>
              <w:pStyle w:val="TableParagraph"/>
              <w:spacing w:before="18" w:line="259" w:lineRule="auto"/>
              <w:ind w:left="110" w:right="53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l’eventuale gestione di situazioni e </w:t>
            </w:r>
            <w:r>
              <w:rPr>
                <w:spacing w:val="-2"/>
                <w:sz w:val="18"/>
              </w:rPr>
              <w:t>comportamenti problematici</w:t>
            </w:r>
          </w:p>
        </w:tc>
        <w:tc>
          <w:tcPr>
            <w:tcW w:w="7940" w:type="dxa"/>
          </w:tcPr>
          <w:p w14:paraId="22E5ED6C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9D20F57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AA364E8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962EC21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3096B47" w14:textId="77777777" w:rsidR="002E2691" w:rsidRDefault="002E2691">
            <w:pPr>
              <w:pStyle w:val="TableParagraph"/>
              <w:spacing w:before="9"/>
              <w:rPr>
                <w:rFonts w:ascii="Wingdings" w:hAnsi="Wingdings"/>
              </w:rPr>
            </w:pPr>
          </w:p>
          <w:p w14:paraId="2B6572F6" w14:textId="77777777" w:rsidR="002E2691" w:rsidRDefault="00A92897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F5209D7" wp14:editId="3044A247">
                      <wp:extent cx="4807585" cy="7620"/>
                      <wp:effectExtent l="0" t="0" r="0" b="0"/>
                      <wp:docPr id="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7585" cy="7620"/>
                                <a:chOff x="0" y="0"/>
                                <a:chExt cx="4807585" cy="7620"/>
                              </a:xfrm>
                            </wpg:grpSpPr>
                            <wps:wsp>
                              <wps:cNvPr id="53" name="Graphic 52"/>
                              <wps:cNvSpPr/>
                              <wps:spPr>
                                <a:xfrm>
                                  <a:off x="0" y="3600"/>
                                  <a:ext cx="4807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07585">
                                      <a:moveTo>
                                        <a:pt x="0" y="0"/>
                                      </a:moveTo>
                                      <a:lnTo>
                                        <a:pt x="48072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2409A1" id="Group 51" o:spid="_x0000_s1026" style="width:378.55pt;height:.6pt;mso-position-horizontal-relative:char;mso-position-vertical-relative:line" coordsize="48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RHZegIAALUFAAAOAAAAZHJzL2Uyb0RvYy54bWykVEtv2zAMvg/YfxB0X524S5MZdYqhWYsB&#10;RVegHXZWZPmByZJGKXH670fRdpKmxQ6dDwYlUnx8H8nLq12r2VaBb6zJ+fRswpky0haNqXL+8+nm&#10;04IzH4QphLZG5fxZeX61/PjhsnOZSm1tdaGAoRPjs87lvA7BZUniZa1a4c+sUwaVpYVWBDxClRQg&#10;OvTe6iSdTC6SzkLhwErlPd6ueiVfkv+yVDL8KEuvAtM5x9wC/YH+6/hPlpciq0C4upFDGuIdWbSi&#10;MRh072olgmAbaF65ahsJ1tsynEnbJrYsG6moBqxmOjmp5hbsxlEtVdZVbg8TQnuC07vdyvvtA7Cm&#10;QO44M6JFiigqm00jNp2rMjS5BffoHqAvEMU7K397VCen+niuDsa7Etr4COtkOwL9eQ+62gUm8fLz&#10;YjKfLWacSdTNL9KBE1kjca8eyfrbv54lIutDUmL7RDqHzeUP+Pn/w++xFk4RLT6CM+A3Oz8A2LfT&#10;LO0hJKuIHwHqMz9A+SY65xeTAYE3AZqmc1LvKxWZ3PhwqywBLbZ3PvQ9XYySqEdJ7swoAk5GnAlN&#10;MxE4w5kAznAm1v1MOBHiu8heFFl3YCretXarnixpwwlLmNpBq82xVeQ6/ZJyNrYB2vYWKMQw2FK9&#10;QKFRPi5Om5jFHMeeRs1b3RQ3jdYxCw/V+loD24o46PTFOtDDCzMHPqyEr3s7Ug1m2lA7j+zEllnb&#10;4hnJ7XA75Nz/2QhQnOnvBtsnrpJRgFFYjwIEfW1p4RBAGPNp90uAYzF8zgMye2/HLhLZSFosfW8b&#10;Xxr7dRNs2URGsaPHjIYDdjRJtBtQerF8js9kddi2y78AAAD//wMAUEsDBBQABgAIAAAAIQAKrtNv&#10;2gAAAAMBAAAPAAAAZHJzL2Rvd25yZXYueG1sTI9BS8NAEIXvgv9hGcGb3aRSKzGbUop6KoKtIN6m&#10;2WkSmp0N2W2S/ntHL3p5MLzHe9/kq8m1aqA+NJ4NpLMEFHHpbcOVgY/9y90jqBCRLbaeycCFAqyK&#10;66scM+tHfqdhFyslJRwyNFDH2GVah7Imh2HmO2Lxjr53GOXsK217HKXctXqeJA/aYcOyUGNHm5rK&#10;0+7sDLyOOK7v0+dhezpuLl/7xdvnNiVjbm+m9ROoSFP8C8MPvqBDIUwHf2YbVGtAHom/Kt5ysUxB&#10;HSQ0B13k+j978Q0AAP//AwBQSwECLQAUAAYACAAAACEAtoM4kv4AAADhAQAAEwAAAAAAAAAAAAAA&#10;AAAAAAAAW0NvbnRlbnRfVHlwZXNdLnhtbFBLAQItABQABgAIAAAAIQA4/SH/1gAAAJQBAAALAAAA&#10;AAAAAAAAAAAAAC8BAABfcmVscy8ucmVsc1BLAQItABQABgAIAAAAIQCCjRHZegIAALUFAAAOAAAA&#10;AAAAAAAAAAAAAC4CAABkcnMvZTJvRG9jLnhtbFBLAQItABQABgAIAAAAIQAKrtNv2gAAAAMBAAAP&#10;AAAAAAAAAAAAAAAAANQEAABkcnMvZG93bnJldi54bWxQSwUGAAAAAAQABADzAAAA2wUAAAAA&#10;">
                      <v:shape id="Graphic 52" o:spid="_x0000_s1027" style="position:absolute;top:36;width:48075;height:12;visibility:visible;mso-wrap-style:square;v-text-anchor:top" coordsize="4807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n/SxQAAANsAAAAPAAAAZHJzL2Rvd25yZXYueG1sRI9fa8JA&#10;EMTfC36HYwXf9KJFK6mniCAURKFpCz4uuW3+mNuLuYtGP71XEPo4zM5vdharzlTiQo0rLCsYjyIQ&#10;xKnVBWcKvr+2wzkI55E1VpZJwY0crJa9lwXG2l75ky6Jz0SAsItRQe59HUvp0pwMupGtiYP3axuD&#10;Psgmk7rBa4CbSk6iaCYNFhwacqxpk1N6SloT3qiS7fnnrd2bdpeU+/RY3g/lXalBv1u/g/DU+f/j&#10;Z/pDK5i+wt+WAAC5fAAAAP//AwBQSwECLQAUAAYACAAAACEA2+H2y+4AAACFAQAAEwAAAAAAAAAA&#10;AAAAAAAAAAAAW0NvbnRlbnRfVHlwZXNdLnhtbFBLAQItABQABgAIAAAAIQBa9CxbvwAAABUBAAAL&#10;AAAAAAAAAAAAAAAAAB8BAABfcmVscy8ucmVsc1BLAQItABQABgAIAAAAIQD3On/SxQAAANsAAAAP&#10;AAAAAAAAAAAAAAAAAAcCAABkcnMvZG93bnJldi54bWxQSwUGAAAAAAMAAwC3AAAA+QIAAAAA&#10;" path="m,l48072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2691" w14:paraId="5AB6E726" w14:textId="77777777">
        <w:trPr>
          <w:trHeight w:val="945"/>
        </w:trPr>
        <w:tc>
          <w:tcPr>
            <w:tcW w:w="2268" w:type="dxa"/>
          </w:tcPr>
          <w:p w14:paraId="62A3257C" w14:textId="77777777" w:rsidR="002E2691" w:rsidRDefault="00657A8B">
            <w:pPr>
              <w:pStyle w:val="TableParagraph"/>
              <w:spacing w:before="124" w:line="259" w:lineRule="auto"/>
              <w:ind w:left="110" w:right="148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7940" w:type="dxa"/>
          </w:tcPr>
          <w:p w14:paraId="27E1F744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2D7B0CA" w14:textId="77777777" w:rsidR="002E2691" w:rsidRDefault="002E269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7A5FAFE" w14:textId="77777777" w:rsidR="002E2691" w:rsidRDefault="002E2691">
            <w:pPr>
              <w:pStyle w:val="TableParagraph"/>
              <w:spacing w:before="1"/>
              <w:rPr>
                <w:rFonts w:ascii="Wingdings" w:hAnsi="Wingdings"/>
                <w:sz w:val="21"/>
              </w:rPr>
            </w:pPr>
          </w:p>
          <w:p w14:paraId="459AB24C" w14:textId="77777777" w:rsidR="002E2691" w:rsidRDefault="00A92897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133FDF" wp14:editId="54125DED">
                      <wp:extent cx="4807585" cy="7620"/>
                      <wp:effectExtent l="0" t="0" r="0" b="0"/>
                      <wp:docPr id="2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7585" cy="7620"/>
                                <a:chOff x="0" y="0"/>
                                <a:chExt cx="4807585" cy="7620"/>
                              </a:xfrm>
                            </wpg:grpSpPr>
                            <wps:wsp>
                              <wps:cNvPr id="55" name="Graphic 54"/>
                              <wps:cNvSpPr/>
                              <wps:spPr>
                                <a:xfrm>
                                  <a:off x="0" y="3600"/>
                                  <a:ext cx="4807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07585">
                                      <a:moveTo>
                                        <a:pt x="0" y="0"/>
                                      </a:moveTo>
                                      <a:lnTo>
                                        <a:pt x="48072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390287" id="Group 53" o:spid="_x0000_s1026" style="width:378.55pt;height:.6pt;mso-position-horizontal-relative:char;mso-position-vertical-relative:line" coordsize="4807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E/+ewIAALUFAAAOAAAAZHJzL2Uyb0RvYy54bWykVEtv2zAMvg/YfxB0X5ymzWNGnWJo12BA&#10;0RZoh50VWX5gsqRRSpz8+1G0nbRpsUPng0GJFB/fR/LyatdotlXga2syfjYac6aMtHltyoz/fL79&#10;suDMB2Fyoa1RGd8rz6+Wnz9dti5VE1tZnStg6MT4tHUZr0JwaZJ4WalG+JF1yqCysNCIgEcokxxE&#10;i94bnUzG41nSWsgdWKm8x9ubTsmX5L8olAwPReFVYDrjmFugP9B/Hf/J8lKkJQhX1bJPQ3wgi0bU&#10;BoMeXN2IINgG6jeumlqC9bYII2mbxBZFLRXVgNWcjU+qWYHdOKqlTNvSHWBCaE9w+rBbeb99BFbn&#10;GZ9wZkSDFFFUNj2P2LSuTNFkBe7JPUJXIIp3Vv72qE5O9fFcHo13BTTxEdbJdgT6/gC62gUm8fJi&#10;MZ5PF1POJOrms0nPiayQuDePZPX9X88SkXYhKbFDIq3D5vJH/Pz/4fdUCaeIFh/B6fGbYgkDgF07&#10;TS86CMkq4keA+tT3UL6Lzvls3CPwLkBnkzmpD5WKVG58WClLQIvtnQ9dT+eDJKpBkjsziICTEWdC&#10;00wEznAmgDOciXU3E06E+C6yF0XWHpmKd43dqmdL2nDCEqZ21Grz0ipyPfmKnTa0Adp2FijEMNhS&#10;nUChUX5ZnDYxizmOPY2at7rOb2utYxYeyvW1BrYVcdDpi3Wgh1dmDny4Eb7q7EjVm2lD7TywE1tm&#10;bfM9ktvidsi4/7MRoDjTPwy2T1wlgwCDsB4ECPra0sIhgDDm8+6XAMdi+IwHZPbeDl0k0oG0WPrB&#10;Nr409tsm2KKOjGJHDxn1B+xokmg3oPRq+bw8k9Vx2y7/AgAA//8DAFBLAwQUAAYACAAAACEACq7T&#10;b9oAAAADAQAADwAAAGRycy9kb3ducmV2LnhtbEyPQUvDQBCF74L/YRnBm92kUisxm1KKeiqCrSDe&#10;ptlpEpqdDdltkv57Ry96eTC8x3vf5KvJtWqgPjSeDaSzBBRx6W3DlYGP/cvdI6gQkS22nsnAhQKs&#10;iuurHDPrR36nYRcrJSUcMjRQx9hlWoeyJodh5jti8Y6+dxjl7Cttexyl3LV6niQP2mHDslBjR5ua&#10;ytPu7Ay8jjiu79PnYXs6bi5f+8Xb5zYlY25vpvUTqEhT/AvDD76gQyFMB39mG1RrQB6JvyrecrFM&#10;QR0kNAdd5Po/e/ENAAD//wMAUEsBAi0AFAAGAAgAAAAhALaDOJL+AAAA4QEAABMAAAAAAAAAAAAA&#10;AAAAAAAAAFtDb250ZW50X1R5cGVzXS54bWxQSwECLQAUAAYACAAAACEAOP0h/9YAAACUAQAACwAA&#10;AAAAAAAAAAAAAAAvAQAAX3JlbHMvLnJlbHNQSwECLQAUAAYACAAAACEAlORP/nsCAAC1BQAADgAA&#10;AAAAAAAAAAAAAAAuAgAAZHJzL2Uyb0RvYy54bWxQSwECLQAUAAYACAAAACEACq7Tb9oAAAADAQAA&#10;DwAAAAAAAAAAAAAAAADVBAAAZHJzL2Rvd25yZXYueG1sUEsFBgAAAAAEAAQA8wAAANwFAAAAAA==&#10;">
                      <v:shape id="Graphic 54" o:spid="_x0000_s1027" style="position:absolute;top:36;width:48075;height:12;visibility:visible;mso-wrap-style:square;v-text-anchor:top" coordsize="4807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0I9xQAAANsAAAAPAAAAZHJzL2Rvd25yZXYueG1sRI9fa8JA&#10;EMTfhX6HY4W+mYsFq0RPKQVBEAtGC31ccmv+NLeX5i6a+uk9QfBxmJ3f7CxWvanFmVpXWlYwjmIQ&#10;xJnVJecKjof1aAbCeWSNtWVS8E8OVsuXwQITbS+8p3PqcxEg7BJUUHjfJFK6rCCDLrINcfBOtjXo&#10;g2xzqVu8BLip5Vscv0uDJYeGAhv6LCj7TTsT3qjT9d/3tNuZbptWu+ynun5VV6Veh/3HHISn3j+P&#10;H+mNVjCZwH1LAIBc3gAAAP//AwBQSwECLQAUAAYACAAAACEA2+H2y+4AAACFAQAAEwAAAAAAAAAA&#10;AAAAAAAAAAAAW0NvbnRlbnRfVHlwZXNdLnhtbFBLAQItABQABgAIAAAAIQBa9CxbvwAAABUBAAAL&#10;AAAAAAAAAAAAAAAAAB8BAABfcmVscy8ucmVsc1BLAQItABQABgAIAAAAIQAXn0I9xQAAANsAAAAP&#10;AAAAAAAAAAAAAAAAAAcCAABkcnMvZG93bnJldi54bWxQSwUGAAAAAAMAAwC3AAAA+QIAAAAA&#10;" path="m,l48072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E2691" w14:paraId="1B29580A" w14:textId="77777777">
        <w:trPr>
          <w:trHeight w:val="400"/>
        </w:trPr>
        <w:tc>
          <w:tcPr>
            <w:tcW w:w="2268" w:type="dxa"/>
          </w:tcPr>
          <w:p w14:paraId="35CE78F8" w14:textId="77777777" w:rsidR="002E2691" w:rsidRDefault="00657A8B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7940" w:type="dxa"/>
          </w:tcPr>
          <w:p w14:paraId="4D03859B" w14:textId="77777777" w:rsidR="002E2691" w:rsidRDefault="00657A8B">
            <w:pPr>
              <w:pStyle w:val="TableParagraph"/>
              <w:tabs>
                <w:tab w:val="left" w:pos="7697"/>
              </w:tabs>
              <w:spacing w:before="100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1C232B1C" w14:textId="7EDED808" w:rsidR="002E2691" w:rsidRDefault="002E2691">
      <w:pPr>
        <w:pStyle w:val="Corpotesto"/>
        <w:rPr>
          <w:rFonts w:ascii="Wingdings" w:hAnsi="Wingdings"/>
          <w:i w:val="0"/>
          <w:sz w:val="20"/>
        </w:rPr>
      </w:pPr>
    </w:p>
    <w:p w14:paraId="0C39A2D9" w14:textId="77777777" w:rsidR="002E2691" w:rsidRDefault="002E2691">
      <w:pPr>
        <w:pStyle w:val="Corpotesto"/>
        <w:rPr>
          <w:rFonts w:ascii="Wingdings" w:hAnsi="Wingdings"/>
          <w:i w:val="0"/>
          <w:sz w:val="20"/>
        </w:rPr>
      </w:pPr>
    </w:p>
    <w:p w14:paraId="1A2911DC" w14:textId="77777777" w:rsidR="002E2691" w:rsidRDefault="002E2691">
      <w:pPr>
        <w:pStyle w:val="Corpotesto"/>
        <w:spacing w:before="5"/>
        <w:rPr>
          <w:rFonts w:ascii="Wingdings" w:hAnsi="Wingdings"/>
          <w:i w:val="0"/>
          <w:sz w:val="21"/>
        </w:rPr>
      </w:pPr>
    </w:p>
    <w:p w14:paraId="349EF326" w14:textId="77777777" w:rsidR="002E2691" w:rsidRDefault="00657A8B">
      <w:pPr>
        <w:spacing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851"/>
        <w:gridCol w:w="1531"/>
        <w:gridCol w:w="3379"/>
        <w:gridCol w:w="2438"/>
      </w:tblGrid>
      <w:tr w:rsidR="002E2691" w14:paraId="6F602848" w14:textId="77777777" w:rsidTr="00060C9C">
        <w:trPr>
          <w:trHeight w:val="1224"/>
        </w:trPr>
        <w:tc>
          <w:tcPr>
            <w:tcW w:w="2008" w:type="dxa"/>
          </w:tcPr>
          <w:p w14:paraId="50E2C48E" w14:textId="77777777" w:rsidR="002E2691" w:rsidRDefault="00657A8B">
            <w:pPr>
              <w:pStyle w:val="TableParagraph"/>
              <w:spacing w:before="122" w:line="256" w:lineRule="auto"/>
              <w:ind w:left="110" w:right="46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51" w:type="dxa"/>
          </w:tcPr>
          <w:p w14:paraId="269B6DEE" w14:textId="77777777" w:rsidR="002E2691" w:rsidRDefault="00657A8B">
            <w:pPr>
              <w:pStyle w:val="TableParagraph"/>
              <w:spacing w:before="120"/>
              <w:ind w:left="107"/>
              <w:rPr>
                <w:spacing w:val="-5"/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  <w:p w14:paraId="33D4FDFB" w14:textId="77777777" w:rsidR="00060C9C" w:rsidRDefault="00060C9C">
            <w:pPr>
              <w:pStyle w:val="TableParagraph"/>
              <w:spacing w:before="120"/>
              <w:ind w:left="107"/>
              <w:rPr>
                <w:sz w:val="18"/>
              </w:rPr>
            </w:pPr>
          </w:p>
          <w:p w14:paraId="0D205AB5" w14:textId="77777777" w:rsidR="00060C9C" w:rsidRDefault="00060C9C">
            <w:pPr>
              <w:pStyle w:val="TableParagraph"/>
              <w:spacing w:before="120"/>
              <w:ind w:left="107"/>
              <w:rPr>
                <w:sz w:val="18"/>
              </w:rPr>
            </w:pPr>
          </w:p>
          <w:p w14:paraId="2D448109" w14:textId="77777777" w:rsidR="00060C9C" w:rsidRDefault="00060C9C">
            <w:pPr>
              <w:pStyle w:val="TableParagraph"/>
              <w:spacing w:before="120"/>
              <w:ind w:left="107"/>
              <w:rPr>
                <w:sz w:val="18"/>
              </w:rPr>
            </w:pPr>
          </w:p>
        </w:tc>
        <w:tc>
          <w:tcPr>
            <w:tcW w:w="1531" w:type="dxa"/>
          </w:tcPr>
          <w:p w14:paraId="38170159" w14:textId="77777777" w:rsidR="002E2691" w:rsidRDefault="00060C9C">
            <w:pPr>
              <w:pStyle w:val="TableParagraph"/>
              <w:spacing w:before="120"/>
              <w:ind w:left="11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S</w:t>
            </w:r>
            <w:r w:rsidR="00657A8B">
              <w:rPr>
                <w:spacing w:val="-2"/>
                <w:sz w:val="18"/>
              </w:rPr>
              <w:t>truttura</w:t>
            </w:r>
          </w:p>
          <w:p w14:paraId="659B8D52" w14:textId="77777777" w:rsidR="00060C9C" w:rsidRDefault="00060C9C">
            <w:pPr>
              <w:pStyle w:val="TableParagraph"/>
              <w:spacing w:before="120"/>
              <w:ind w:left="110"/>
              <w:rPr>
                <w:sz w:val="18"/>
              </w:rPr>
            </w:pPr>
          </w:p>
          <w:p w14:paraId="1B896266" w14:textId="77777777" w:rsidR="00060C9C" w:rsidRDefault="00060C9C">
            <w:pPr>
              <w:pStyle w:val="TableParagraph"/>
              <w:spacing w:before="120"/>
              <w:ind w:left="110"/>
              <w:rPr>
                <w:sz w:val="18"/>
              </w:rPr>
            </w:pPr>
          </w:p>
          <w:p w14:paraId="0090B435" w14:textId="77777777" w:rsidR="00060C9C" w:rsidRDefault="00060C9C">
            <w:pPr>
              <w:pStyle w:val="TableParagraph"/>
              <w:spacing w:before="120"/>
              <w:ind w:left="110"/>
              <w:rPr>
                <w:sz w:val="18"/>
              </w:rPr>
            </w:pPr>
          </w:p>
        </w:tc>
        <w:tc>
          <w:tcPr>
            <w:tcW w:w="3379" w:type="dxa"/>
          </w:tcPr>
          <w:p w14:paraId="4A5DFDDD" w14:textId="77777777" w:rsidR="002E2691" w:rsidRDefault="00657A8B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  <w:p w14:paraId="12E0F25D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5ABE8804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5A74DE10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</w:tc>
        <w:tc>
          <w:tcPr>
            <w:tcW w:w="2438" w:type="dxa"/>
          </w:tcPr>
          <w:p w14:paraId="5077F922" w14:textId="77777777" w:rsidR="002E2691" w:rsidRDefault="00657A8B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259D67B8" w14:textId="77777777" w:rsidR="002E2691" w:rsidRDefault="00657A8B">
            <w:pPr>
              <w:pStyle w:val="TableParagraph"/>
              <w:spacing w:before="138"/>
              <w:ind w:left="111"/>
              <w:rPr>
                <w:spacing w:val="-2"/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  <w:p w14:paraId="22A0B392" w14:textId="77777777"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14:paraId="0A15A496" w14:textId="77777777"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14:paraId="7B57B8F9" w14:textId="77777777"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</w:tc>
      </w:tr>
      <w:tr w:rsidR="002E2691" w14:paraId="06C5443D" w14:textId="77777777" w:rsidTr="00060C9C">
        <w:trPr>
          <w:trHeight w:val="1686"/>
        </w:trPr>
        <w:tc>
          <w:tcPr>
            <w:tcW w:w="2008" w:type="dxa"/>
          </w:tcPr>
          <w:p w14:paraId="56F64DB6" w14:textId="77777777" w:rsidR="002E2691" w:rsidRDefault="00657A8B">
            <w:pPr>
              <w:pStyle w:val="TableParagraph"/>
              <w:spacing w:before="122" w:line="259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Attività extrascolastiche di tipo formale, informale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formale (es: attività </w:t>
            </w:r>
            <w:r>
              <w:rPr>
                <w:spacing w:val="-2"/>
                <w:sz w:val="18"/>
              </w:rPr>
              <w:t xml:space="preserve">ludico/ricreative, </w:t>
            </w:r>
            <w:r>
              <w:rPr>
                <w:sz w:val="18"/>
              </w:rPr>
              <w:t>motorie,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51" w:type="dxa"/>
          </w:tcPr>
          <w:p w14:paraId="42102D30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  <w:p w14:paraId="01A25DC3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4CF3B4B7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3C68B722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184672D0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61AF58C5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1EED7B26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179A24C4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  <w:p w14:paraId="0F814361" w14:textId="77777777" w:rsidR="00060C9C" w:rsidRDefault="00060C9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6D02A159" w14:textId="77777777" w:rsidR="002E2691" w:rsidRDefault="00060C9C">
            <w:pPr>
              <w:pStyle w:val="TableParagraph"/>
              <w:spacing w:before="119"/>
              <w:ind w:left="11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S</w:t>
            </w:r>
            <w:r w:rsidR="00657A8B">
              <w:rPr>
                <w:spacing w:val="-2"/>
                <w:sz w:val="18"/>
              </w:rPr>
              <w:t>upporto</w:t>
            </w:r>
          </w:p>
          <w:p w14:paraId="18F4CD9E" w14:textId="77777777" w:rsidR="00060C9C" w:rsidRDefault="00060C9C">
            <w:pPr>
              <w:pStyle w:val="TableParagraph"/>
              <w:spacing w:before="119"/>
              <w:ind w:left="110"/>
              <w:rPr>
                <w:sz w:val="18"/>
              </w:rPr>
            </w:pPr>
          </w:p>
          <w:p w14:paraId="0280EAAA" w14:textId="77777777" w:rsidR="00060C9C" w:rsidRDefault="00060C9C">
            <w:pPr>
              <w:pStyle w:val="TableParagraph"/>
              <w:spacing w:before="119"/>
              <w:ind w:left="110"/>
              <w:rPr>
                <w:sz w:val="18"/>
              </w:rPr>
            </w:pPr>
          </w:p>
          <w:p w14:paraId="26B71B14" w14:textId="77777777" w:rsidR="00060C9C" w:rsidRDefault="00060C9C" w:rsidP="00060C9C">
            <w:pPr>
              <w:pStyle w:val="TableParagraph"/>
              <w:spacing w:before="119"/>
              <w:rPr>
                <w:sz w:val="18"/>
              </w:rPr>
            </w:pPr>
          </w:p>
        </w:tc>
        <w:tc>
          <w:tcPr>
            <w:tcW w:w="3379" w:type="dxa"/>
          </w:tcPr>
          <w:p w14:paraId="5996A542" w14:textId="77777777" w:rsidR="002E2691" w:rsidRDefault="00657A8B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  <w:p w14:paraId="034EC167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7F5E3985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5CD1B0DB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737AB6F8" w14:textId="77777777" w:rsidR="00060C9C" w:rsidRDefault="00060C9C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</w:p>
          <w:p w14:paraId="45CA3A22" w14:textId="77777777" w:rsidR="00060C9C" w:rsidRDefault="00060C9C" w:rsidP="00060C9C">
            <w:pPr>
              <w:pStyle w:val="TableParagraph"/>
              <w:spacing w:before="122" w:line="256" w:lineRule="auto"/>
              <w:ind w:right="177"/>
              <w:rPr>
                <w:sz w:val="18"/>
              </w:rPr>
            </w:pPr>
          </w:p>
        </w:tc>
        <w:tc>
          <w:tcPr>
            <w:tcW w:w="2438" w:type="dxa"/>
          </w:tcPr>
          <w:p w14:paraId="7A2515B8" w14:textId="77777777" w:rsidR="002E2691" w:rsidRDefault="00657A8B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7BBF3F35" w14:textId="77777777" w:rsidR="002E2691" w:rsidRDefault="00657A8B">
            <w:pPr>
              <w:pStyle w:val="TableParagraph"/>
              <w:spacing w:before="138"/>
              <w:ind w:left="111"/>
              <w:rPr>
                <w:spacing w:val="-2"/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  <w:p w14:paraId="72E8CEC2" w14:textId="77777777"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14:paraId="6850E814" w14:textId="77777777" w:rsidR="00060C9C" w:rsidRDefault="00060C9C">
            <w:pPr>
              <w:pStyle w:val="TableParagraph"/>
              <w:spacing w:before="138"/>
              <w:ind w:left="111"/>
              <w:rPr>
                <w:sz w:val="18"/>
              </w:rPr>
            </w:pPr>
          </w:p>
          <w:p w14:paraId="02E42DFF" w14:textId="77777777" w:rsidR="00060C9C" w:rsidRDefault="00060C9C" w:rsidP="00060C9C">
            <w:pPr>
              <w:pStyle w:val="TableParagraph"/>
              <w:spacing w:before="138"/>
              <w:rPr>
                <w:sz w:val="18"/>
              </w:rPr>
            </w:pPr>
          </w:p>
        </w:tc>
      </w:tr>
    </w:tbl>
    <w:p w14:paraId="58D79F45" w14:textId="77777777" w:rsidR="002E2691" w:rsidRDefault="002E2691">
      <w:pPr>
        <w:rPr>
          <w:b/>
          <w:sz w:val="24"/>
        </w:rPr>
      </w:pPr>
    </w:p>
    <w:p w14:paraId="6305F2FF" w14:textId="7FE20F11" w:rsidR="002E2691" w:rsidRDefault="00DF4851">
      <w:pPr>
        <w:tabs>
          <w:tab w:val="left" w:pos="5812"/>
          <w:tab w:val="left" w:pos="7728"/>
        </w:tabs>
        <w:spacing w:before="214"/>
        <w:ind w:left="1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8AD191" wp14:editId="614166B2">
                <wp:simplePos x="0" y="0"/>
                <wp:positionH relativeFrom="column">
                  <wp:posOffset>242570</wp:posOffset>
                </wp:positionH>
                <wp:positionV relativeFrom="paragraph">
                  <wp:posOffset>316865</wp:posOffset>
                </wp:positionV>
                <wp:extent cx="1710690" cy="3069590"/>
                <wp:effectExtent l="0" t="0" r="22860" b="1651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0690" cy="30695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8FC00B" w14:textId="77777777" w:rsidR="001F245D" w:rsidRDefault="001F245D">
                            <w:pPr>
                              <w:spacing w:before="125" w:line="256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i punti oggetto di eventuale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revisione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alle risorse professionali dedicate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AD191" id="Textbox 58" o:spid="_x0000_s1039" type="#_x0000_t202" style="position:absolute;left:0;text-align:left;margin-left:19.1pt;margin-top:24.95pt;width:134.7pt;height:241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70u2QEAAK0DAAAOAAAAZHJzL2Uyb0RvYy54bWysU8GO0zAQvSPxD5bvNOmuWtiq6Qq2WoS0&#10;AqRdPsBx7MbC8RiP26R/z9hJuhXcEDk448zz87w3k+390Fl2UgENuIovFyVnyklojDtU/MfL47sP&#10;nGEUrhEWnKr4WSG/3719s+39Rt1AC7ZRgRGJw03vK97G6DdFgbJVncAFeOUoqSF0ItI2HIomiJ7Y&#10;O1vclOW66CE0PoBUiPR1Pyb5LvNrrWT8pjWqyGzFqbaY15DXOq3Fbis2hyB8a+RUhviHKjphHF16&#10;odqLKNgxmL+oOiMDIOi4kNAVoLWRKmsgNcvyDzXPrfAqayFz0F9swv9HK7+evgdmmoqvqFNOdNSj&#10;FzXEGgZGX8ie3uOGUM+ecHH4BAO1OUtF/wTyJxKkuMKMB5DQyY5Bhy69SSijg9SB88V1uoXJxPZ+&#10;Wa7vKCUpd0vhijaJ9fW4Dxg/K+hYCioeqK25BHF6wjhCZ0i6zTrWV3xd3q3GQsGa5tFYm3IYDvWD&#10;Dewk0kTkZ7oMr2GJbi+wHXE5NcGsmwSPGpP0ONRD9nB5OztWQ3Mmw3qarIrjr6MIijP7xVHr0hjO&#10;QZiDeg5CtA+QhzVV6+DjMYI2WWS6auSdKqCZyDZN85uG7nqfUa9/2e43AAAA//8DAFBLAwQUAAYA&#10;CAAAACEAWfUZuuEAAAAJAQAADwAAAGRycy9kb3ducmV2LnhtbEyPzU7DMBCE70i8g7VIXFBrk5TS&#10;hjgV4ufAAUFL4ezGSxJhryPbbVKeHnOC42hGM9+Uq9EadkAfOkcSLqcCGFLtdEeNhO3b42QBLERF&#10;WhlHKOGIAVbV6UmpCu0GWuNhExuWSigUSkIbY19wHuoWrQpT1yMl79N5q2KSvuHaqyGVW8MzIebc&#10;qo7SQqt6vGux/trsrYTneO+D+RiOrw/fTy/vs4s624og5fnZeHsDLOIY/8Lwi5/QoUpMO7cnHZiR&#10;kC+ylJQwWy6BJT8X13NgOwlXeZ4Dr0r+/0H1AwAA//8DAFBLAQItABQABgAIAAAAIQC2gziS/gAA&#10;AOEBAAATAAAAAAAAAAAAAAAAAAAAAABbQ29udGVudF9UeXBlc10ueG1sUEsBAi0AFAAGAAgAAAAh&#10;ADj9If/WAAAAlAEAAAsAAAAAAAAAAAAAAAAALwEAAF9yZWxzLy5yZWxzUEsBAi0AFAAGAAgAAAAh&#10;ABOnvS7ZAQAArQMAAA4AAAAAAAAAAAAAAAAALgIAAGRycy9lMm9Eb2MueG1sUEsBAi0AFAAGAAgA&#10;AAAhAFn1GbrhAAAACQEAAA8AAAAAAAAAAAAAAAAAMwQAAGRycy9kb3ducmV2LnhtbFBLBQYAAAAA&#10;BAAEAPMAAABBBQAAAAA=&#10;" filled="f" strokeweight=".16931mm">
                <v:path arrowok="t"/>
                <v:textbox inset="0,0,0,0">
                  <w:txbxContent>
                    <w:p w14:paraId="768FC00B" w14:textId="77777777" w:rsidR="001F245D" w:rsidRDefault="001F245D">
                      <w:pPr>
                        <w:spacing w:before="125" w:line="256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Specificare i punti oggetto di eventuale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revisione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relativi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alle risorse professionali dedicate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9289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F56EE" wp14:editId="6E5BD933">
                <wp:simplePos x="0" y="0"/>
                <wp:positionH relativeFrom="column">
                  <wp:posOffset>1952171</wp:posOffset>
                </wp:positionH>
                <wp:positionV relativeFrom="paragraph">
                  <wp:posOffset>317228</wp:posOffset>
                </wp:positionV>
                <wp:extent cx="4775200" cy="3069771"/>
                <wp:effectExtent l="0" t="0" r="25400" b="16510"/>
                <wp:wrapNone/>
                <wp:docPr id="80" name="Casella di test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5200" cy="3069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1E4BE2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1E51F8E4" w14:textId="77777777" w:rsidR="001F245D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4D751E41" w14:textId="77777777" w:rsidR="001F245D" w:rsidRPr="00060C9C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F56EE" id="Casella di testo 80" o:spid="_x0000_s1040" type="#_x0000_t202" style="position:absolute;left:0;text-align:left;margin-left:153.7pt;margin-top:25pt;width:376pt;height:24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ajYQIAAM0EAAAOAAAAZHJzL2Uyb0RvYy54bWysVMFuGjEQvVfqP1i+NwsJgQSxRJSIqhJK&#10;IpEqZ+P1Bitej2sP7KZf37F3l5C0p6oXY+88P8+8ecPspqkMOygfNNicD88GnCkrodD2Oec/Hldf&#10;rjgLKGwhDFiV81cV+M3886dZ7abqHHZgCuUZkdgwrV3Od4hummVB7lQlwhk4ZSlYgq8E0tE/Z4UX&#10;NbFXJjsfDMZZDb5wHqQKgb7etkE+T/xlqSTel2VQyEzOKTdMq0/rNq7ZfCamz164nZZdGuIfsqiE&#10;tvTokepWoGB7r/+gqrT0EKDEMwlVBmWppUo1UDXDwYdqNjvhVKqFxAnuKFP4f7Ty7vDgmS5yfkXy&#10;WFFRj5YiKGMEKzRDFRAYhUin2oUpwTeOLmDzFRrqd6o5uDXIl0CQ7ATTXgiEjro0pa/iL1XM6CK9&#10;9XqUXzXIJH0cTSaX1FPOJMUuBuPryWQYH87erjsf8JuCisVNzj31N6UgDuuALbSHxNcCGF2stDHp&#10;ED2llsazgyA3GOzJ36GMZXXOxxeXg7a2U4ZIfby/NUK+dOmdMFCyxnZKtMVHTbDZNknl4aiXcgvF&#10;KynpofVkcHKliX8tAj4ITyYkIWiw8J6W0gAlBd2Osx34X3/7HvHkDYpyVpOpcx5+7oVXnJnvllxz&#10;PRyNiBbTYXQ5OaeDP41sTyN2Xy2BlBrSCDuZthGPpt+WHqonmr9FfJVCwkp6O+fYb5fYjhrNr1SL&#10;RQKR753Atd042Rso6vrYPAnvur4iWeIOevuL6Yf2ttjYUwuLPUKpU++j0K2qnf40M8k93XzHoTw9&#10;J9Tbv9D8NwAAAP//AwBQSwMEFAAGAAgAAAAhAB4MS5ThAAAACwEAAA8AAABkcnMvZG93bnJldi54&#10;bWxMj8tOwzAQRfdI/IM1SOyoDWmghDhVhUBCQlk0paJLN7aTqPE4it02/D3TFSznztF95MvJ9exk&#10;xtB5lHA/E8AM1l532Ej42rzfLYCFqFCr3qOR8GMCLIvrq1xl2p9xbU5VbBiZYMiUhDbGIeM81K1x&#10;Ksz8YJB+1o9ORTrHhutRncnc9fxBiEfuVIeU0KrBvLamPlRHJ0Fbuzmk7Yddf37b3bZ8K1e7qpTy&#10;9mZavQCLZop/MFzqU3UoqNPeH1EH1ktIxNOcUAmpoE0XQKTPpOxJSZI58CLn/zcUvwAAAP//AwBQ&#10;SwECLQAUAAYACAAAACEAtoM4kv4AAADhAQAAEwAAAAAAAAAAAAAAAAAAAAAAW0NvbnRlbnRfVHlw&#10;ZXNdLnhtbFBLAQItABQABgAIAAAAIQA4/SH/1gAAAJQBAAALAAAAAAAAAAAAAAAAAC8BAABfcmVs&#10;cy8ucmVsc1BLAQItABQABgAIAAAAIQDpe6ajYQIAAM0EAAAOAAAAAAAAAAAAAAAAAC4CAABkcnMv&#10;ZTJvRG9jLnhtbFBLAQItABQABgAIAAAAIQAeDEuU4QAAAAsBAAAPAAAAAAAAAAAAAAAAALsEAABk&#10;cnMvZG93bnJldi54bWxQSwUGAAAAAAQABADzAAAAyQUAAAAA&#10;" fillcolor="white [3201]" strokeweight=".5pt">
                <v:path arrowok="t"/>
                <v:textbox>
                  <w:txbxContent>
                    <w:p w14:paraId="4D1E4BE2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1E51F8E4" w14:textId="77777777" w:rsidR="001F245D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4D751E41" w14:textId="77777777" w:rsidR="001F245D" w:rsidRPr="00060C9C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7A8B">
        <w:rPr>
          <w:b/>
          <w:sz w:val="20"/>
        </w:rPr>
        <w:t>Revis</w:t>
      </w:r>
      <w:r w:rsidR="00896E6E">
        <w:rPr>
          <w:b/>
          <w:sz w:val="20"/>
        </w:rPr>
        <w:t>ion</w:t>
      </w:r>
      <w:bookmarkStart w:id="1" w:name="_GoBack"/>
      <w:bookmarkEnd w:id="1"/>
      <w:r w:rsidR="00657A8B">
        <w:rPr>
          <w:b/>
          <w:sz w:val="20"/>
        </w:rPr>
        <w:t>e</w:t>
      </w:r>
      <w:r w:rsidR="00657A8B">
        <w:rPr>
          <w:b/>
          <w:spacing w:val="-7"/>
          <w:sz w:val="20"/>
        </w:rPr>
        <w:t xml:space="preserve"> </w:t>
      </w:r>
      <w:r w:rsidR="00657A8B">
        <w:rPr>
          <w:b/>
          <w:sz w:val="20"/>
        </w:rPr>
        <w:t>a</w:t>
      </w:r>
      <w:r w:rsidR="00657A8B">
        <w:rPr>
          <w:b/>
          <w:spacing w:val="-7"/>
          <w:sz w:val="20"/>
        </w:rPr>
        <w:t xml:space="preserve"> </w:t>
      </w:r>
      <w:r w:rsidR="00657A8B">
        <w:rPr>
          <w:b/>
          <w:sz w:val="20"/>
        </w:rPr>
        <w:t>seguito</w:t>
      </w:r>
      <w:r w:rsidR="00657A8B">
        <w:rPr>
          <w:b/>
          <w:spacing w:val="-6"/>
          <w:sz w:val="20"/>
        </w:rPr>
        <w:t xml:space="preserve"> </w:t>
      </w:r>
      <w:r w:rsidR="00657A8B">
        <w:rPr>
          <w:b/>
          <w:sz w:val="20"/>
        </w:rPr>
        <w:t>di</w:t>
      </w:r>
      <w:r w:rsidR="00657A8B">
        <w:rPr>
          <w:b/>
          <w:spacing w:val="-8"/>
          <w:sz w:val="20"/>
        </w:rPr>
        <w:t xml:space="preserve"> </w:t>
      </w:r>
      <w:r w:rsidR="00657A8B">
        <w:rPr>
          <w:b/>
          <w:sz w:val="20"/>
        </w:rPr>
        <w:t>Verifica</w:t>
      </w:r>
      <w:r w:rsidR="00657A8B">
        <w:rPr>
          <w:b/>
          <w:spacing w:val="-6"/>
          <w:sz w:val="20"/>
        </w:rPr>
        <w:t xml:space="preserve"> </w:t>
      </w:r>
      <w:r w:rsidR="00657A8B">
        <w:rPr>
          <w:b/>
          <w:spacing w:val="-2"/>
          <w:sz w:val="20"/>
        </w:rPr>
        <w:t>intermedia</w:t>
      </w:r>
      <w:r w:rsidR="00657A8B">
        <w:rPr>
          <w:b/>
          <w:sz w:val="20"/>
        </w:rPr>
        <w:tab/>
      </w:r>
      <w:r w:rsidR="00657A8B">
        <w:rPr>
          <w:sz w:val="18"/>
        </w:rPr>
        <w:t xml:space="preserve">Data: </w:t>
      </w:r>
    </w:p>
    <w:p w14:paraId="7648027D" w14:textId="77777777" w:rsidR="002E2691" w:rsidRDefault="002E2691">
      <w:pPr>
        <w:rPr>
          <w:sz w:val="18"/>
        </w:rPr>
        <w:sectPr w:rsidR="002E2691">
          <w:type w:val="continuous"/>
          <w:pgSz w:w="11910" w:h="16840"/>
          <w:pgMar w:top="1100" w:right="400" w:bottom="780" w:left="560" w:header="0" w:footer="600" w:gutter="0"/>
          <w:cols w:space="720"/>
        </w:sectPr>
      </w:pPr>
    </w:p>
    <w:p w14:paraId="43947E28" w14:textId="433E34DD" w:rsidR="002E2691" w:rsidRDefault="00A92897" w:rsidP="00896E6E">
      <w:pPr>
        <w:pStyle w:val="Titolo1"/>
        <w:numPr>
          <w:ilvl w:val="0"/>
          <w:numId w:val="7"/>
        </w:numPr>
        <w:tabs>
          <w:tab w:val="left" w:pos="66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5760" behindDoc="1" locked="0" layoutInCell="1" allowOverlap="1" wp14:anchorId="434D97AD" wp14:editId="368FD2CC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875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B9A80" id="Graphic 59" o:spid="_x0000_s1026" style="position:absolute;margin-left:37.3pt;margin-top:20.5pt;width:531.25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yXRNwIAAOMEAAAOAAAAZHJzL2Uyb0RvYy54bWysVE1v2zAMvQ/YfxB0X5x2SdoYcYqhRYsB&#10;RVegGXZWZDk2JouaqMTuvx8lW6m3nTYsB5kSn6j3+JHNTd9qdlIOGzAFv5jNOVNGQtmYQ8G/7u4/&#10;XHOGXphSaDCq4K8K+c32/btNZ3N1CTXoUjlGQQzmnS147b3NswxlrVqBM7DKkLMC1wpPW3fISic6&#10;it7q7HI+X2UduNI6kAqRTu8GJ9/G+FWlpP9SVag80wUnbj6uLq77sGbbjcgPTti6kSMN8Q8sWtEY&#10;evQc6k54wY6u+SNU20gHCJWfSWgzqKpGqqiB1FzMf1PzUgurohZKDtpzmvD/hZVPp2fHmrLgyzVn&#10;RrRUo4cxHXRC6eks5oR6sc8uCET7CPI7kiP7xRM2OGL6yrUBS/JYH3P9es616j2TdLi6Wqyur5ac&#10;SfKtPi5jKTKRp7vyiP5BQYwjTo/oh0qVyRJ1smRvkumo3qHSOlbac0aVdpxRpfdDpa3w4V4gF0zW&#10;TYjUI4/gbOGkdhBhPkgIbBfrBWdJCDF9w2gzxVKbTVDJl742xhswq/l6FXhRsORO3wE2ffavwCmb&#10;KZzUgGp4KeiOT55zQc9Ps42gm/K+0TrIR3fY32rHTiIMUPyNjCew2AlD8UMb7KF8pabqqI0Kjj+O&#10;winO9GdDbRtGMBkuGftkOK9vIQ5qzLxDv+u/CWeZJbPgnnrnCdJQiDy1BfEPgAEbbhr4dPRQNaFn&#10;IreB0bihSYr6x6kPozrdR9Tbf9P2JwAAAP//AwBQSwMEFAAGAAgAAAAhAMHK2vDdAAAACQEAAA8A&#10;AABkcnMvZG93bnJldi54bWxMj0FPwkAQhe8m/ofNmHiTbaEBU7slhkRj8ATofeiObUN3tnYXqP56&#10;hxMe572XN98rlqPr1ImG0Ho2kE4SUMSVty3XBj52Lw+PoEJEtth5JgM/FGBZ3t4UmFt/5g2dtrFW&#10;UsIhRwNNjH2udagachgmvicW78sPDqOcQ63tgGcpd52eJslcO2xZPjTY06qh6rA9OgPfb581z9bV&#10;ml8zfN+s4g4P9GvM/d34/AQq0hivYbjgCzqUwrT3R7ZBdQYW2VySBrJUJl38dLZIQe1FmSagy0L/&#10;X1D+AQAA//8DAFBLAQItABQABgAIAAAAIQC2gziS/gAAAOEBAAATAAAAAAAAAAAAAAAAAAAAAABb&#10;Q29udGVudF9UeXBlc10ueG1sUEsBAi0AFAAGAAgAAAAhADj9If/WAAAAlAEAAAsAAAAAAAAAAAAA&#10;AAAALwEAAF9yZWxzLy5yZWxzUEsBAi0AFAAGAAgAAAAhAFPfJdE3AgAA4wQAAA4AAAAAAAAAAAAA&#10;AAAALgIAAGRycy9lMm9Eb2MueG1sUEsBAi0AFAAGAAgAAAAhAMHK2vD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t>Verifica</w:t>
      </w:r>
      <w:r w:rsidR="00657A8B">
        <w:rPr>
          <w:spacing w:val="-4"/>
        </w:rPr>
        <w:t xml:space="preserve"> </w:t>
      </w:r>
      <w:r w:rsidR="00657A8B">
        <w:t>finale/Proposte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3"/>
        </w:rPr>
        <w:t xml:space="preserve"> </w:t>
      </w:r>
      <w:r w:rsidR="00657A8B">
        <w:t>le</w:t>
      </w:r>
      <w:r w:rsidR="00657A8B">
        <w:rPr>
          <w:spacing w:val="-2"/>
        </w:rPr>
        <w:t xml:space="preserve"> </w:t>
      </w:r>
      <w:r w:rsidR="00657A8B">
        <w:t>risorse</w:t>
      </w:r>
      <w:r w:rsidR="00657A8B">
        <w:rPr>
          <w:spacing w:val="-2"/>
        </w:rPr>
        <w:t xml:space="preserve"> </w:t>
      </w:r>
      <w:r w:rsidR="00657A8B">
        <w:t>professionali</w:t>
      </w:r>
      <w:r w:rsidR="00657A8B">
        <w:rPr>
          <w:spacing w:val="-3"/>
        </w:rPr>
        <w:t xml:space="preserve"> </w:t>
      </w:r>
      <w:r w:rsidR="00657A8B">
        <w:t>e</w:t>
      </w:r>
      <w:r w:rsidR="00657A8B">
        <w:rPr>
          <w:spacing w:val="-1"/>
        </w:rPr>
        <w:t xml:space="preserve"> </w:t>
      </w:r>
      <w:r w:rsidR="00657A8B">
        <w:t>i</w:t>
      </w:r>
      <w:r w:rsidR="00657A8B">
        <w:rPr>
          <w:spacing w:val="-3"/>
        </w:rPr>
        <w:t xml:space="preserve"> </w:t>
      </w:r>
      <w:r w:rsidR="00657A8B">
        <w:t>servizi</w:t>
      </w:r>
      <w:r w:rsidR="00657A8B">
        <w:rPr>
          <w:spacing w:val="-1"/>
        </w:rPr>
        <w:t xml:space="preserve"> </w:t>
      </w:r>
      <w:r w:rsidR="00657A8B">
        <w:t>di</w:t>
      </w:r>
      <w:r w:rsidR="00657A8B">
        <w:rPr>
          <w:spacing w:val="-3"/>
        </w:rPr>
        <w:t xml:space="preserve"> </w:t>
      </w:r>
      <w:r w:rsidR="00657A8B">
        <w:t>supporto</w:t>
      </w:r>
      <w:r w:rsidR="00657A8B">
        <w:rPr>
          <w:spacing w:val="-2"/>
        </w:rPr>
        <w:t xml:space="preserve"> necessari</w:t>
      </w:r>
    </w:p>
    <w:p w14:paraId="32B88B0A" w14:textId="77777777" w:rsidR="002E2691" w:rsidRDefault="00A92897">
      <w:pPr>
        <w:spacing w:before="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5A995645" wp14:editId="4696B2F4">
                <wp:simplePos x="0" y="0"/>
                <wp:positionH relativeFrom="column">
                  <wp:posOffset>2148840</wp:posOffset>
                </wp:positionH>
                <wp:positionV relativeFrom="paragraph">
                  <wp:posOffset>138430</wp:posOffset>
                </wp:positionV>
                <wp:extent cx="4592320" cy="1120775"/>
                <wp:effectExtent l="0" t="0" r="0" b="3175"/>
                <wp:wrapNone/>
                <wp:docPr id="81" name="Casella di test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2320" cy="112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879CD" w14:textId="77777777" w:rsidR="001F245D" w:rsidRPr="00060C9C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95645" id="Casella di testo 81" o:spid="_x0000_s1041" type="#_x0000_t202" style="position:absolute;margin-left:169.2pt;margin-top:10.9pt;width:361.6pt;height:88.25pt;z-index:4876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acCYQIAAM0EAAAOAAAAZHJzL2Uyb0RvYy54bWysVE1vGjEQvVfqf7B8L8sSyAfKElGiVJVQ&#10;EolUOQ9eL1jxelzbsJv++o69CyFpT1Uvxt55fp5584brm7bWbC+dV2gKng+GnEkjsFRmU/AfT3df&#10;LjnzAUwJGo0s+Kv0/Gb2+dN1Y6dyhFvUpXSMSIyfNrbg2xDsNMu82Moa/ACtNBSs0NUQ6Og2Wemg&#10;IfZaZ6Ph8Dxr0JXWoZDe09fbLshnib+qpAgPVeVlYLrglFtIq0vrOq7Z7BqmGwd2q0SfBvxDFjUo&#10;Q48eqW4hANs59QdVrYRDj1UYCKwzrColZKqBqsmHH6pZbcHKVAuJ4+1RJv//aMX9/tExVRb8MufM&#10;QE09WoCXWgMrFQvSB2QUIp0a66cEX1m6ENqv2FK/U83eLlG8eIJkJ5jugid01KWtXB1/qWJGF6kV&#10;r0f5ZRuYoI/jydXobEQhQbE8Hw0vLibx4eztunU+fJNYs7gpuKP+phRgv/Shgx4g8TWPWpV3Sut0&#10;iJ6SC+3YHsgNOqSqiPwdShvWFPz8bDLsajtliNTH+2sN4qVP74SB+LTpleiKj5qEdt0mlfNUUfy0&#10;xvKVlHTYedJbcaeIfwk+PIIjE5IQNFjhgZZKIyWF/Y6zLbpff/se8eQNinLWkKkL7n/uwEnO9HdD&#10;rrnKx+M4BekwnlxEsd1pZH0aMbt6gaQUGYOyS9uID/qwrRzWzzR/8/gqhcAIervg4bBdhG7UaH6F&#10;nM8TiHxvISzNyoqDgaKuT+0zONv3NZAl7vFgf5h+aG+HjT01ON8FrFTq/Zuqvf40M8k9/XzHoTw9&#10;J9Tbv9DsNwAAAP//AwBQSwMEFAAGAAgAAAAhAHrLteXiAAAACwEAAA8AAABkcnMvZG93bnJldi54&#10;bWxMj8FKw0AQhu+C77CM4M1u0miIMZtSREGQHJoq9rjNTrKh2d2Q3bbx7Z2e6m2G+fjn+4vVbAZ2&#10;wsn3zgqIFxEwtI1Tve0EfG3fHzJgPkir5OAsCvhFD6vy9qaQuXJnu8FTHTpGIdbnUoAOYcw5941G&#10;I/3CjWjp1rrJyEDr1HE1yTOFm4EvoyjlRvaWPmg54qvG5lAfjQDVttvDk/5oN58/7e67eqvWu7oS&#10;4v5uXr8ACziHKwwXfVKHkpz27miVZ4OAJMkeCRWwjKnCBYjSOAW2p+k5S4CXBf/fofwDAAD//wMA&#10;UEsBAi0AFAAGAAgAAAAhALaDOJL+AAAA4QEAABMAAAAAAAAAAAAAAAAAAAAAAFtDb250ZW50X1R5&#10;cGVzXS54bWxQSwECLQAUAAYACAAAACEAOP0h/9YAAACUAQAACwAAAAAAAAAAAAAAAAAvAQAAX3Jl&#10;bHMvLnJlbHNQSwECLQAUAAYACAAAACEAg92nAmECAADNBAAADgAAAAAAAAAAAAAAAAAuAgAAZHJz&#10;L2Uyb0RvYy54bWxQSwECLQAUAAYACAAAACEAesu15eIAAAALAQAADwAAAAAAAAAAAAAAAAC7BAAA&#10;ZHJzL2Rvd25yZXYueG1sUEsFBgAAAAAEAAQA8wAAAMoFAAAAAA==&#10;" fillcolor="white [3201]" strokeweight=".5pt">
                <v:path arrowok="t"/>
                <v:textbox>
                  <w:txbxContent>
                    <w:p w14:paraId="11C879CD" w14:textId="77777777" w:rsidR="001F245D" w:rsidRPr="00060C9C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65E63D35" wp14:editId="1E5C0220">
                <wp:simplePos x="0" y="0"/>
                <wp:positionH relativeFrom="column">
                  <wp:posOffset>343535</wp:posOffset>
                </wp:positionH>
                <wp:positionV relativeFrom="paragraph">
                  <wp:posOffset>136525</wp:posOffset>
                </wp:positionV>
                <wp:extent cx="1802130" cy="1120775"/>
                <wp:effectExtent l="0" t="0" r="7620" b="3175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2130" cy="11207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2AC0BC" w14:textId="77777777" w:rsidR="001F245D" w:rsidRDefault="001F245D">
                            <w:pPr>
                              <w:spacing w:before="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Verifica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finale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PEI</w:t>
                            </w:r>
                          </w:p>
                          <w:p w14:paraId="4530C4B6" w14:textId="77777777" w:rsidR="001F245D" w:rsidRDefault="001F245D">
                            <w:pPr>
                              <w:spacing w:before="181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Valutazione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globale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risultati raggiunti (con riferimento agli elementi di verifica delle varie Sezioni del PEI)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63D35" id="Textbox 62" o:spid="_x0000_s1042" type="#_x0000_t202" style="position:absolute;margin-left:27.05pt;margin-top:10.75pt;width:141.9pt;height:88.25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3Xh2gEAAK0DAAAOAAAAZHJzL2Uyb0RvYy54bWysU8GO0zAQvSPxD5bvNEnRdpeo6Qq2WoS0&#10;AqRdPsBxnMbC8RiP26R/z9hJuhXcEDk4dub5zbw3k+392Bt2Uh412IoXq5wzZSU02h4q/uPl8d0d&#10;ZxiEbYQBqyp+Vsjvd2/fbAdXqjV0YBrlGZFYLAdX8S4EV2YZyk71AlfglKVgC74XgY7+kDVeDMTe&#10;m2yd55tsAN84D1Ih0tf9FOS7xN+2SoZvbYsqMFNxqi2k1ae1jmu224ry4IXrtJzLEP9QRS+0paQX&#10;qr0Igh29/ouq19IDQhtWEvoM2lZLlTSQmiL/Q81zJ5xKWsgcdBeb8P/Ryq+n757ppuKbNWdW9NSj&#10;FzWGGkZGX8iewWFJqGdHuDB+gpHanKSiewL5EwmSXWGmC0joaMfY+j6+SSiji9SB88V1ysJkZLvL&#10;18V7CkmKFcU6v729iYmz1+vOY/isoGdxU3FPbU0liNMThgm6QGI2Y9lAgvIPN1OhYHTzqI2JMfSH&#10;+sF4dhJxItIzJ8NrWKTbC+wmXArNMGNnwZPGKD2M9Zg8LDaLYzU0ZzJsoMmqOP46Cq84M18stS6O&#10;4bLxy6ZeNj6YB0jDGqu18PEYoNVJZEw18c4V0Ewkm+b5jUN3fU6o179s9xsAAP//AwBQSwMEFAAG&#10;AAgAAAAhAF2IK33hAAAACQEAAA8AAABkcnMvZG93bnJldi54bWxMj8tOwzAQRfdI/IM1SGwQtZO2&#10;0IY4FeKx6AIBpbB2Y5NE2OPIdpuUr2dYwXJ0j+49U65GZ9nBhNh5lJBNBDCDtdcdNhK2b4+XC2Ax&#10;KdTKejQSjibCqjo9KVWh/YCv5rBJDaMSjIWS0KbUF5zHujVOxYnvDVL26YNTic7QcB3UQOXO8lyI&#10;K+5Uh7TQqt7ctab+2uydhKd0H6L9GI4vD9/r5/fZRZ1vRZTy/Gy8vQGWzJj+YPjVJ3WoyGnn96gj&#10;sxLms4xICXk2B0b5dHq9BLYjcLkQwKuS//+g+gEAAP//AwBQSwECLQAUAAYACAAAACEAtoM4kv4A&#10;AADhAQAAEwAAAAAAAAAAAAAAAAAAAAAAW0NvbnRlbnRfVHlwZXNdLnhtbFBLAQItABQABgAIAAAA&#10;IQA4/SH/1gAAAJQBAAALAAAAAAAAAAAAAAAAAC8BAABfcmVscy8ucmVsc1BLAQItABQABgAIAAAA&#10;IQDhQ3Xh2gEAAK0DAAAOAAAAAAAAAAAAAAAAAC4CAABkcnMvZTJvRG9jLnhtbFBLAQItABQABgAI&#10;AAAAIQBdiCt94QAAAAkBAAAPAAAAAAAAAAAAAAAAADQEAABkcnMvZG93bnJldi54bWxQSwUGAAAA&#10;AAQABADzAAAAQgUAAAAA&#10;" filled="f" strokeweight=".16931mm">
                <v:path arrowok="t"/>
                <v:textbox inset="0,0,0,0">
                  <w:txbxContent>
                    <w:p w14:paraId="2A2AC0BC" w14:textId="77777777" w:rsidR="001F245D" w:rsidRDefault="001F245D">
                      <w:pPr>
                        <w:spacing w:before="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Verifica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finale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del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PEI</w:t>
                      </w:r>
                    </w:p>
                    <w:p w14:paraId="4530C4B6" w14:textId="77777777" w:rsidR="001F245D" w:rsidRDefault="001F245D">
                      <w:pPr>
                        <w:spacing w:before="181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Valutazione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globale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risultati raggiunti (con riferimento agli elementi di verifica delle varie Sezioni del PEI)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CBAD58C" w14:textId="77777777" w:rsidR="002E2691" w:rsidRDefault="002E2691">
      <w:pPr>
        <w:spacing w:before="6"/>
        <w:rPr>
          <w:b/>
          <w:sz w:val="13"/>
        </w:rPr>
      </w:pPr>
    </w:p>
    <w:p w14:paraId="569F50AC" w14:textId="77777777" w:rsidR="002E2691" w:rsidRDefault="00A92897">
      <w:pPr>
        <w:spacing w:before="101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D35D40" wp14:editId="4ACA440A">
                <wp:simplePos x="0" y="0"/>
                <wp:positionH relativeFrom="column">
                  <wp:posOffset>2148840</wp:posOffset>
                </wp:positionH>
                <wp:positionV relativeFrom="paragraph">
                  <wp:posOffset>234315</wp:posOffset>
                </wp:positionV>
                <wp:extent cx="4592320" cy="889000"/>
                <wp:effectExtent l="0" t="0" r="0" b="6350"/>
                <wp:wrapNone/>
                <wp:docPr id="82" name="Casella di test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232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4B196E" w14:textId="77777777" w:rsidR="001F245D" w:rsidRPr="00060C9C" w:rsidRDefault="001F245D" w:rsidP="00060C9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7F1B7E6D" w14:textId="77777777" w:rsidR="001F245D" w:rsidRPr="00060C9C" w:rsidRDefault="001F245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35D40" id="Casella di testo 82" o:spid="_x0000_s1043" type="#_x0000_t202" style="position:absolute;left:0;text-align:left;margin-left:169.2pt;margin-top:18.45pt;width:361.6pt;height:7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EEhYQIAAMwEAAAOAAAAZHJzL2Uyb0RvYy54bWysVMFuGjEQvVfqP1i+N7sQSMgqS0SJUlVC&#10;SSRS5Tx4vWDF63Ftw2769R17gdCkp6oXY++8efa8ecP1TddotpPOKzQlH5zlnEkjsFJmXfIfT3df&#10;Jpz5AKYCjUaW/FV6fjP9/Om6tYUc4gZ1JR0jEuOL1pZ8E4ItssyLjWzAn6GVhoI1ugYCHd06qxy0&#10;xN7obJjnF1mLrrIOhfSevt72QT5N/HUtRXioay8D0yWnt4W0urSu4ppNr6FYO7AbJfbPgH94RQPK&#10;0KVHqlsIwLZOfaBqlHDosQ5nApsM61oJmWqgagb5u2qWG7Ay1ULieHuUyf8/WnG/e3RMVSWfDDkz&#10;0FCP5uCl1sAqxYL0ARmFSKfW+oLgS0sJofuKHfU71eztAsWLJ0h2gukTPKGjLl3tmvhLFTNKpFa8&#10;HuWXXWCCPo7GV8PzIYUExSaTqzxP/cnesq3z4ZvEhsVNyR21N70Adgsf4v1QHCDxMo9aVXdK63SI&#10;lpJz7dgOyAw6DGJRlPEHShvWlvzifJz3pZ0yROpj/kqDePnIQHza7IXoa4+ShG7VJZEHlwclV1i9&#10;kpAOe0t6K+4U8S/Ah0dw5EHSgeYqPNBSa6RH4X7H2Qbdr799j3iyBkU5a8nTJfc/t+AkZ/q7IdNc&#10;DUajOATpMBpfRq3daWR1GjHbZo6k1IAm2Iq0jfigD9vaYfNM4zeLt1IIjKC7Sx4O23noJ43GV8jZ&#10;LIHI9hbCwiytOPgn6vrUPYOz+74GcsQ9HtwPxbv29tjYU4OzbcBapd5HoXtV9/rTyKQG78c7zuTp&#10;OaHe/oSmvwEAAP//AwBQSwMEFAAGAAgAAAAhAGLMlULiAAAACwEAAA8AAABkcnMvZG93bnJldi54&#10;bWxMj8FOwzAQRO9I/IO1SNyoUwqhDXGqCoGEhHJoCmqPbryOo8Z2FLtt+Hu2p3Kb3RnNvs2Xo+3Y&#10;CYfQeidgOkmAoau9al0j4Hvz8TAHFqJ0SnbeoYBfDLAsbm9ymSl/dms8VbFhVOJCJgWYGPuM81Ab&#10;tDJMfI+OPO0HKyONQ8PVIM9Ubjv+mCQpt7J1dMHIHt8M1ofqaAUorTeHZ/Op119bvfsp38vVriqF&#10;uL8bV6/AIo7xGoYLPqFDQUx7f3QqsE7AbDZ/oiiJdAHsEkjSaQpsT+qFVrzI+f8fij8AAAD//wMA&#10;UEsBAi0AFAAGAAgAAAAhALaDOJL+AAAA4QEAABMAAAAAAAAAAAAAAAAAAAAAAFtDb250ZW50X1R5&#10;cGVzXS54bWxQSwECLQAUAAYACAAAACEAOP0h/9YAAACUAQAACwAAAAAAAAAAAAAAAAAvAQAAX3Jl&#10;bHMvLnJlbHNQSwECLQAUAAYACAAAACEA6hhBIWECAADMBAAADgAAAAAAAAAAAAAAAAAuAgAAZHJz&#10;L2Uyb0RvYy54bWxQSwECLQAUAAYACAAAACEAYsyVQuIAAAALAQAADwAAAAAAAAAAAAAAAAC7BAAA&#10;ZHJzL2Rvd25yZXYueG1sUEsFBgAAAAAEAAQA8wAAAMoFAAAAAA==&#10;" fillcolor="white [3201]" strokeweight=".5pt">
                <v:path arrowok="t"/>
                <v:textbox>
                  <w:txbxContent>
                    <w:p w14:paraId="7F4B196E" w14:textId="77777777" w:rsidR="001F245D" w:rsidRPr="00060C9C" w:rsidRDefault="001F245D" w:rsidP="00060C9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7F1B7E6D" w14:textId="77777777" w:rsidR="001F245D" w:rsidRPr="00060C9C" w:rsidRDefault="001F245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7A8B">
        <w:rPr>
          <w:b/>
        </w:rPr>
        <w:t>Aggiornamento</w:t>
      </w:r>
      <w:r w:rsidR="00657A8B">
        <w:rPr>
          <w:b/>
          <w:spacing w:val="-8"/>
        </w:rPr>
        <w:t xml:space="preserve"> </w:t>
      </w:r>
      <w:r w:rsidR="00657A8B">
        <w:rPr>
          <w:b/>
        </w:rPr>
        <w:t>delle</w:t>
      </w:r>
      <w:r w:rsidR="00657A8B">
        <w:rPr>
          <w:b/>
          <w:spacing w:val="-6"/>
        </w:rPr>
        <w:t xml:space="preserve"> </w:t>
      </w:r>
      <w:r w:rsidR="00657A8B">
        <w:rPr>
          <w:b/>
        </w:rPr>
        <w:t>condizioni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di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contesto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e</w:t>
      </w:r>
      <w:r w:rsidR="00657A8B">
        <w:rPr>
          <w:b/>
          <w:spacing w:val="-5"/>
        </w:rPr>
        <w:t xml:space="preserve"> </w:t>
      </w:r>
      <w:r w:rsidR="00657A8B">
        <w:rPr>
          <w:b/>
        </w:rPr>
        <w:t>progettazione</w:t>
      </w:r>
      <w:r w:rsidR="00657A8B">
        <w:rPr>
          <w:b/>
          <w:spacing w:val="-7"/>
        </w:rPr>
        <w:t xml:space="preserve"> </w:t>
      </w:r>
      <w:r w:rsidR="00657A8B">
        <w:rPr>
          <w:b/>
        </w:rPr>
        <w:t>per</w:t>
      </w:r>
      <w:r w:rsidR="00657A8B">
        <w:rPr>
          <w:b/>
          <w:spacing w:val="-7"/>
        </w:rPr>
        <w:t xml:space="preserve"> </w:t>
      </w:r>
      <w:proofErr w:type="spellStart"/>
      <w:r w:rsidR="00657A8B">
        <w:rPr>
          <w:b/>
        </w:rPr>
        <w:t>l’a.s.</w:t>
      </w:r>
      <w:proofErr w:type="spellEnd"/>
      <w:r w:rsidR="00657A8B">
        <w:rPr>
          <w:b/>
          <w:spacing w:val="-5"/>
        </w:rPr>
        <w:t xml:space="preserve"> </w:t>
      </w:r>
      <w:r w:rsidR="00657A8B">
        <w:rPr>
          <w:b/>
        </w:rPr>
        <w:t>successivo</w:t>
      </w:r>
      <w:r w:rsidR="00657A8B">
        <w:rPr>
          <w:b/>
          <w:spacing w:val="3"/>
        </w:rPr>
        <w:t xml:space="preserve"> </w:t>
      </w:r>
      <w:r w:rsidR="00657A8B">
        <w:rPr>
          <w:b/>
          <w:sz w:val="20"/>
        </w:rPr>
        <w:t>[Sez.</w:t>
      </w:r>
      <w:r w:rsidR="00657A8B">
        <w:rPr>
          <w:b/>
          <w:spacing w:val="-6"/>
          <w:sz w:val="20"/>
        </w:rPr>
        <w:t xml:space="preserve"> </w:t>
      </w:r>
      <w:r w:rsidR="00657A8B">
        <w:rPr>
          <w:b/>
          <w:sz w:val="20"/>
        </w:rPr>
        <w:t>5-6-</w:t>
      </w:r>
      <w:r w:rsidR="00657A8B">
        <w:rPr>
          <w:b/>
          <w:spacing w:val="-5"/>
          <w:sz w:val="20"/>
        </w:rPr>
        <w:t>7]</w:t>
      </w:r>
    </w:p>
    <w:p w14:paraId="38E6B738" w14:textId="77777777" w:rsidR="002E2691" w:rsidRDefault="00A92897">
      <w:pPr>
        <w:ind w:left="539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79D1CD1E" wp14:editId="4CA1193C">
                <wp:extent cx="1808480" cy="889000"/>
                <wp:effectExtent l="0" t="0" r="1270" b="6350"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8480" cy="889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3B0021" w14:textId="77777777" w:rsidR="001F245D" w:rsidRDefault="001F245D" w:rsidP="00060C9C">
                            <w:pPr>
                              <w:spacing w:before="4" w:after="240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Suggerimenti, proposte, strategie che hanno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particolarmente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funzionato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che potrebbero essere riproposti; criticità emerse su cui intervenire,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1CD1E" id="Textbox 66" o:spid="_x0000_s1044" type="#_x0000_t202" style="width:142.4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Fi2wEAAKwDAAAOAAAAZHJzL2Uyb0RvYy54bWysU8Fu2zAMvQ/YPwi6L3aKLXCNOMXWoMOA&#10;YhvQ7gNkWY6FyaImKrHz96NkOw22W1EfZMl8enyPpLd3Y2/YSXnUYCu+XuWcKSuh0fZQ8V/PDx8K&#10;zjAI2wgDVlX8rJDf7d6/2w6uVDfQgWmUZ0RisRxcxbsQXJllKDvVC1yBU5aCLfheBDr6Q9Z4MRB7&#10;b7KbPN9kA/jGeZAKkb7upyDfJf62VTL8aFtUgZmKk7aQVp/WOq7ZbivKgxeu03KWIV6hohfaUtIL&#10;1V4EwY5e/0fVa+kBoQ0rCX0GbaulSh7IzTr/x81TJ5xKXqg46C5lwrejld9PPz3TTcU3G86s6KlH&#10;z2oMNYyMvlB5BocloZ4c4cL4BUZqc7KK7hHkbyRIdoWZLiChYznG1vfxTUYZXaQOnC9VpyxMRrYi&#10;Lz4WFJIUK4rbPE9tyV5uO4/hq4KexU3FPXU1KRCnRwwxvygXSExmLBvIT377adIJRjcP2pgYQ3+o&#10;741nJxEHIj3RJDHgNSzS7QV2Ey6FZpixs9/JYnQexnpMJVwXS8FqaM5Ur4EGq+L45yi84sx8s9S5&#10;OIXLxi+betn4YO4hzWpUa+HzMUCrk8mYauKdFdBIJOXz+MaZuz4n1MtPtvsLAAD//wMAUEsDBBQA&#10;BgAIAAAAIQAMXCo33AAAAAUBAAAPAAAAZHJzL2Rvd25yZXYueG1sTI9PS8QwEMXvgt8hjOBF3MRS&#10;ZKlNF/HPwYOo6+o524xtMZmUJLvt+ukdvehl4PEeb36vXs3eiT3GNATScLFQIJDaYAfqNGxe78+X&#10;IFI2ZI0LhBoOmGDVHB/VprJhohfcr3MnuIRSZTT0OY+VlKnt0Zu0CCMSex8hepNZxk7aaCYu904W&#10;Sl1KbwbiD70Z8abH9nO98xoe821M7n06PN99PTy9lWdtsVFJ69OT+foKRMY5/4XhB5/RoWGmbdiR&#10;TcJp4CH597JXLEueseVQqRTIppb/6ZtvAAAA//8DAFBLAQItABQABgAIAAAAIQC2gziS/gAAAOEB&#10;AAATAAAAAAAAAAAAAAAAAAAAAABbQ29udGVudF9UeXBlc10ueG1sUEsBAi0AFAAGAAgAAAAhADj9&#10;If/WAAAAlAEAAAsAAAAAAAAAAAAAAAAALwEAAF9yZWxzLy5yZWxzUEsBAi0AFAAGAAgAAAAhANZG&#10;kWLbAQAArAMAAA4AAAAAAAAAAAAAAAAALgIAAGRycy9lMm9Eb2MueG1sUEsBAi0AFAAGAAgAAAAh&#10;AAxcKjfcAAAABQEAAA8AAAAAAAAAAAAAAAAANQQAAGRycy9kb3ducmV2LnhtbFBLBQYAAAAABAAE&#10;APMAAAA+BQAAAAA=&#10;" filled="f" strokeweight=".16931mm">
                <v:path arrowok="t"/>
                <v:textbox inset="0,0,0,0">
                  <w:txbxContent>
                    <w:p w14:paraId="6C3B0021" w14:textId="77777777" w:rsidR="001F245D" w:rsidRDefault="001F245D" w:rsidP="00060C9C">
                      <w:pPr>
                        <w:spacing w:before="4" w:after="240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Suggerimenti, proposte, strategie che hanno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particolarmente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funzionato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che potrebbero essere riproposti; criticità emerse su cui intervenire, </w:t>
                      </w:r>
                      <w:proofErr w:type="spellStart"/>
                      <w:r>
                        <w:rPr>
                          <w:sz w:val="18"/>
                        </w:rPr>
                        <w:t>etc</w:t>
                      </w:r>
                      <w:proofErr w:type="spellEnd"/>
                      <w:r>
                        <w:rPr>
                          <w:sz w:val="18"/>
                        </w:rPr>
                        <w:t>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0FA5EE" w14:textId="77777777" w:rsidR="002E2691" w:rsidRDefault="002E2691">
      <w:pPr>
        <w:spacing w:before="7"/>
        <w:rPr>
          <w:b/>
          <w:sz w:val="13"/>
        </w:rPr>
      </w:pPr>
    </w:p>
    <w:p w14:paraId="215D52FC" w14:textId="77777777" w:rsidR="002E2691" w:rsidRDefault="00A92897">
      <w:pPr>
        <w:pStyle w:val="Titolo1"/>
        <w:spacing w:before="100" w:line="415" w:lineRule="auto"/>
        <w:ind w:left="147" w:right="139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04E8DFC0" wp14:editId="5B51F853">
                <wp:simplePos x="0" y="0"/>
                <wp:positionH relativeFrom="page">
                  <wp:posOffset>575945</wp:posOffset>
                </wp:positionH>
                <wp:positionV relativeFrom="paragraph">
                  <wp:posOffset>568325</wp:posOffset>
                </wp:positionV>
                <wp:extent cx="6558280" cy="5924550"/>
                <wp:effectExtent l="0" t="0" r="0" b="0"/>
                <wp:wrapNone/>
                <wp:docPr id="5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8280" cy="592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333"/>
                              <w:gridCol w:w="25"/>
                            </w:tblGrid>
                            <w:tr w:rsidR="001F245D" w14:paraId="7B0BC901" w14:textId="77777777" w:rsidTr="00657A8B">
                              <w:trPr>
                                <w:gridAfter w:val="1"/>
                                <w:wAfter w:w="20" w:type="dxa"/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FFE1FD5" w14:textId="77777777" w:rsidR="001F245D" w:rsidRDefault="001F245D">
                                  <w:pPr>
                                    <w:pStyle w:val="TableParagraph"/>
                                    <w:spacing w:before="1"/>
                                    <w:ind w:left="128" w:right="1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bottom w:val="nil"/>
                                  </w:tcBorders>
                                </w:tcPr>
                                <w:p w14:paraId="731801D9" w14:textId="77777777" w:rsidR="001F245D" w:rsidRDefault="001F245D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1F245D" w14:paraId="602353D0" w14:textId="77777777" w:rsidTr="00657A8B">
                              <w:trPr>
                                <w:gridAfter w:val="1"/>
                                <w:wAfter w:w="20" w:type="dxa"/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E2B3037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35091847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9E56368" w14:textId="77777777" w:rsidR="001F245D" w:rsidRDefault="001F245D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1F245D" w14:paraId="2C44D1D0" w14:textId="77777777" w:rsidTr="00657A8B">
                              <w:trPr>
                                <w:gridAfter w:val="1"/>
                                <w:wAfter w:w="20" w:type="dxa"/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65333E5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29649679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FAB029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94713914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F245D" w14:paraId="2BA51331" w14:textId="77777777" w:rsidTr="00657A8B">
                              <w:trPr>
                                <w:gridAfter w:val="1"/>
                                <w:wAfter w:w="20" w:type="dxa"/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731E5E3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34686092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4D2C31" w14:textId="77777777" w:rsidR="001F245D" w:rsidRDefault="001F245D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56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2114700304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☒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F245D" w14:paraId="4BCF2B36" w14:textId="77777777" w:rsidTr="00657A8B">
                              <w:trPr>
                                <w:gridAfter w:val="1"/>
                                <w:wAfter w:w="20" w:type="dxa"/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6DE0BE7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4"/>
                                    </w:tabs>
                                    <w:spacing w:before="57"/>
                                    <w:ind w:left="128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64278216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3F7B819F" w14:textId="77777777" w:rsidR="001F245D" w:rsidRDefault="001F245D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00288F66" w14:textId="77777777" w:rsidR="001F245D" w:rsidRDefault="001F245D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F11FF57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31252700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607D8ACA" w14:textId="77777777" w:rsidR="001F245D" w:rsidRDefault="001F245D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4B425BF9" w14:textId="77777777" w:rsidR="001F245D" w:rsidRDefault="001F245D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1F245D" w14:paraId="1395D3F8" w14:textId="77777777" w:rsidTr="00657A8B">
                              <w:trPr>
                                <w:gridAfter w:val="1"/>
                                <w:wAfter w:w="2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B98298" w14:textId="77777777" w:rsidR="001F245D" w:rsidRDefault="001F24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8D3E21B" w14:textId="77777777" w:rsidR="001F245D" w:rsidRDefault="001F245D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i/>
                                      <w:spacing w:val="29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42933135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F245D" w14:paraId="62DC43A1" w14:textId="77777777" w:rsidTr="00657A8B">
                              <w:trPr>
                                <w:gridAfter w:val="1"/>
                                <w:wAfter w:w="2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5F1805F" w14:textId="77777777" w:rsidR="001F245D" w:rsidRDefault="001F24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CD6ADF4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09655602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F245D" w14:paraId="422C4569" w14:textId="77777777" w:rsidTr="00657A8B">
                              <w:trPr>
                                <w:gridAfter w:val="1"/>
                                <w:wAfter w:w="20" w:type="dxa"/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71B5719" w14:textId="77777777" w:rsidR="001F245D" w:rsidRDefault="001F24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EE92B3B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81284459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F245D" w14:paraId="533A0F91" w14:textId="77777777" w:rsidTr="00657A8B">
                              <w:trPr>
                                <w:gridAfter w:val="1"/>
                                <w:wAfter w:w="20" w:type="dxa"/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76F91DB" w14:textId="77777777" w:rsidR="001F245D" w:rsidRDefault="001F24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E3B47B0" w14:textId="77777777" w:rsidR="001F245D" w:rsidRDefault="001F245D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1F245D" w14:paraId="68FCE8C2" w14:textId="77777777" w:rsidTr="00657A8B">
                              <w:trPr>
                                <w:gridAfter w:val="1"/>
                                <w:wAfter w:w="20" w:type="dxa"/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5740557" w14:textId="77777777" w:rsidR="001F245D" w:rsidRDefault="001F24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EFDC85F" w14:textId="77777777" w:rsidR="001F245D" w:rsidRDefault="001F245D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1F245D" w14:paraId="2D010004" w14:textId="77777777" w:rsidTr="00657A8B">
                              <w:trPr>
                                <w:gridAfter w:val="1"/>
                                <w:wAfter w:w="20" w:type="dxa"/>
                                <w:trHeight w:val="40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497A4B3E" w14:textId="77777777" w:rsidR="001F245D" w:rsidRDefault="001F24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3" w:type="dxa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73A57185" w14:textId="77777777" w:rsidR="001F245D" w:rsidRDefault="001F245D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1F245D" w14:paraId="7D076C96" w14:textId="77777777" w:rsidTr="00657A8B">
                              <w:trPr>
                                <w:trHeight w:val="3310"/>
                              </w:trPr>
                              <w:tc>
                                <w:tcPr>
                                  <w:tcW w:w="10146" w:type="dxa"/>
                                  <w:gridSpan w:val="3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1A6A674E" w14:textId="77777777" w:rsidR="001F245D" w:rsidRDefault="001F245D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F09EA9B" w14:textId="77777777" w:rsidR="001F245D" w:rsidRDefault="001F245D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3A7A4341" w14:textId="77777777" w:rsidR="001F245D" w:rsidRDefault="001F245D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7F72F3B2" w14:textId="77777777" w:rsidR="001F245D" w:rsidRDefault="001F245D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77FBE0C2" w14:textId="77777777" w:rsidR="001F245D" w:rsidRDefault="001F245D">
                                  <w:pPr>
                                    <w:pStyle w:val="TableParagraph"/>
                                    <w:spacing w:before="193"/>
                                    <w:ind w:left="94" w:right="3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sz w:val="20"/>
                                    </w:rPr>
                                    <w:t>☐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14:paraId="14EA5E4D" w14:textId="77777777" w:rsidR="001F245D" w:rsidRDefault="001F245D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sz w:val="20"/>
                                    </w:rPr>
                                    <w:t>☐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7E307222" w14:textId="77777777" w:rsidR="001F245D" w:rsidRDefault="001F245D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3976B1A" w14:textId="77777777" w:rsidR="001F245D" w:rsidRDefault="001F245D">
                                  <w:pPr>
                                    <w:pStyle w:val="TableParagraph"/>
                                    <w:spacing w:before="192" w:line="240" w:lineRule="exact"/>
                                    <w:ind w:left="94" w:right="3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Altre esigenze ed interventi non riferibili esclusivamente alla specifica disabilità sono definiti nelle modalità ritenute più idonee, conservando la relativa documentazione nel fascicolo personale del bambino o 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14:paraId="02F49BBE" w14:textId="77777777" w:rsidR="001F245D" w:rsidRDefault="001F245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F245D" w14:paraId="6526FF4A" w14:textId="77777777" w:rsidTr="00657A8B">
                              <w:trPr>
                                <w:gridAfter w:val="1"/>
                                <w:wAfter w:w="20" w:type="dxa"/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14:paraId="20DDA8EA" w14:textId="77777777" w:rsidR="001F245D" w:rsidRDefault="001F245D">
                                  <w:pPr>
                                    <w:pStyle w:val="TableParagraph"/>
                                    <w:spacing w:before="118" w:line="259" w:lineRule="auto"/>
                                    <w:ind w:left="99" w:right="52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speciali,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informatici,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88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72A5CB22" w14:textId="77777777" w:rsidR="001F245D" w:rsidRDefault="001F245D">
                                  <w:pPr>
                                    <w:pStyle w:val="TableParagraph"/>
                                    <w:ind w:left="109"/>
                                    <w:rPr>
                                      <w:spacing w:val="-2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utilizzo</w:t>
                                  </w:r>
                                </w:p>
                                <w:p w14:paraId="5D6EC50C" w14:textId="77777777" w:rsidR="001F245D" w:rsidRDefault="001F245D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D8A3433" w14:textId="77777777" w:rsidR="001F245D" w:rsidRDefault="001F245D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A01765F" w14:textId="77777777" w:rsidR="001F245D" w:rsidRDefault="001F245D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1C9F7D" w14:textId="77777777" w:rsidR="001F245D" w:rsidRDefault="001F245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8DFC0" id="Textbox 68" o:spid="_x0000_s1045" type="#_x0000_t202" style="position:absolute;left:0;text-align:left;margin-left:45.35pt;margin-top:44.75pt;width:516.4pt;height:466.5pt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KMYrwEAAEkDAAAOAAAAZHJzL2Uyb0RvYy54bWysU8Fu2zAMvQ/oPwi6N06COUiNOEW3osOA&#10;YhvQ9gNkWYqFWaIqKrHz96OUOC2229CLTIlPT++R9OZ2tD07qIAGXM0XszlnyklojdvV/OX54XrN&#10;GUbhWtGDUzU/KuS326tPm8FXagkd9K0KjEgcVoOveRejr4oCZaeswBl45SipIVgRaRt2RRvEQOy2&#10;L5bz+aoYILQ+gFSIdHp/SvJt5tdayfhTa1SR9TUnbTGvIa9NWovtRlS7IHxn5FmG+A8VVhhHj16o&#10;7kUUbB/MP1TWyAAIOs4k2AK0NlJlD+RmMf/LzVMnvMpeqDjoL2XCj6OVPw6/AjNtzUvOnLDUomc1&#10;xgZGtlqn6gweKwI9eYLF8QuM1OXsFP0jyN9IkOId5nQBCZ2qMepg05d8MrpIDTheik6vMEmHq7Jc&#10;L9eUkpQrb5afyzK3pXi77gPGbwosS0HNA3U1SxCHR4xJgKgmyFnNSUDSFcdmzP4WN5OdBtojuRmo&#10;6zXH170IirP+u6OyphGZgjAFzRSE2H+FPEjJlIO7fQRtsoL01In3rID6lYWdZysNxPt9Rr39Ads/&#10;AAAA//8DAFBLAwQUAAYACAAAACEA4pGTZeAAAAALAQAADwAAAGRycy9kb3ducmV2LnhtbEyPwU7D&#10;MBBE70j9B2srcaN2g1qaEKeqEJyQEGk4cHRiN7Ear0PstuHv2Z7obVYzmn2TbyfXs7MZg/UoYbkQ&#10;wAw2XltsJXxVbw8bYCEq1Kr3aCT8mgDbYnaXq0z7C5bmvI8toxIMmZLQxThknIemM06FhR8Mknfw&#10;o1ORzrHlelQXKnc9T4RYc6cs0odODealM81xf3ISdt9Yvtqfj/qzPJS2qlKB7+ujlPfzafcMLJop&#10;/ofhik/oUBBT7U+oA+slpOKJkhI26QrY1V8mj6RqUiJJVsCLnN9uKP4AAAD//wMAUEsBAi0AFAAG&#10;AAgAAAAhALaDOJL+AAAA4QEAABMAAAAAAAAAAAAAAAAAAAAAAFtDb250ZW50X1R5cGVzXS54bWxQ&#10;SwECLQAUAAYACAAAACEAOP0h/9YAAACUAQAACwAAAAAAAAAAAAAAAAAvAQAAX3JlbHMvLnJlbHNQ&#10;SwECLQAUAAYACAAAACEA2PCjGK8BAABJAwAADgAAAAAAAAAAAAAAAAAuAgAAZHJzL2Uyb0RvYy54&#10;bWxQSwECLQAUAAYACAAAACEA4pGTZeAAAAAL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333"/>
                        <w:gridCol w:w="25"/>
                      </w:tblGrid>
                      <w:tr w:rsidR="001F245D" w14:paraId="7B0BC901" w14:textId="77777777" w:rsidTr="00657A8B">
                        <w:trPr>
                          <w:gridAfter w:val="1"/>
                          <w:wAfter w:w="20" w:type="dxa"/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FFE1FD5" w14:textId="77777777" w:rsidR="001F245D" w:rsidRDefault="001F245D">
                            <w:pPr>
                              <w:pStyle w:val="TableParagraph"/>
                              <w:spacing w:before="1"/>
                              <w:ind w:left="128" w:right="1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33" w:type="dxa"/>
                            <w:tcBorders>
                              <w:bottom w:val="nil"/>
                            </w:tcBorders>
                          </w:tcPr>
                          <w:p w14:paraId="731801D9" w14:textId="77777777" w:rsidR="001F245D" w:rsidRDefault="001F245D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interventi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1F245D" w14:paraId="602353D0" w14:textId="77777777" w:rsidTr="00657A8B">
                        <w:trPr>
                          <w:gridAfter w:val="1"/>
                          <w:wAfter w:w="20" w:type="dxa"/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E2B3037" w14:textId="77777777" w:rsidR="001F245D" w:rsidRDefault="001F245D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3509184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9E56368" w14:textId="77777777" w:rsidR="001F245D" w:rsidRDefault="001F245D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1F245D" w14:paraId="2C44D1D0" w14:textId="77777777" w:rsidTr="00657A8B">
                        <w:trPr>
                          <w:gridAfter w:val="1"/>
                          <w:wAfter w:w="20" w:type="dxa"/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65333E5" w14:textId="77777777" w:rsidR="001F245D" w:rsidRDefault="001F245D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2964967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0FAB029" w14:textId="77777777" w:rsidR="001F245D" w:rsidRDefault="001F245D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9471391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1F245D" w14:paraId="2BA51331" w14:textId="77777777" w:rsidTr="00657A8B">
                        <w:trPr>
                          <w:gridAfter w:val="1"/>
                          <w:wAfter w:w="20" w:type="dxa"/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731E5E3" w14:textId="77777777" w:rsidR="001F245D" w:rsidRDefault="001F245D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34686092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04D2C31" w14:textId="77777777" w:rsidR="001F245D" w:rsidRDefault="001F245D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56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211470030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☒</w:t>
                                </w:r>
                              </w:sdtContent>
                            </w:sdt>
                          </w:p>
                        </w:tc>
                      </w:tr>
                      <w:tr w:rsidR="001F245D" w14:paraId="4BCF2B36" w14:textId="77777777" w:rsidTr="00657A8B">
                        <w:trPr>
                          <w:gridAfter w:val="1"/>
                          <w:wAfter w:w="20" w:type="dxa"/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6DE0BE7" w14:textId="77777777" w:rsidR="001F245D" w:rsidRDefault="001F245D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4"/>
                              </w:tabs>
                              <w:spacing w:before="57"/>
                              <w:ind w:left="128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18"/>
                                </w:rPr>
                                <w:id w:val="6427821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14:paraId="3F7B819F" w14:textId="77777777" w:rsidR="001F245D" w:rsidRDefault="001F245D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14:paraId="00288F66" w14:textId="77777777" w:rsidR="001F245D" w:rsidRDefault="001F245D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F11FF57" w14:textId="77777777" w:rsidR="001F245D" w:rsidRDefault="001F245D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3125270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607D8ACA" w14:textId="77777777" w:rsidR="001F245D" w:rsidRDefault="001F245D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4B425BF9" w14:textId="77777777" w:rsidR="001F245D" w:rsidRDefault="001F245D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1F245D" w14:paraId="1395D3F8" w14:textId="77777777" w:rsidTr="00657A8B">
                        <w:trPr>
                          <w:gridAfter w:val="1"/>
                          <w:wAfter w:w="2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5B98298" w14:textId="77777777" w:rsidR="001F245D" w:rsidRDefault="001F245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8D3E21B" w14:textId="77777777" w:rsidR="001F245D" w:rsidRDefault="001F245D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i/>
                                <w:spacing w:val="29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4293313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1F245D" w14:paraId="62DC43A1" w14:textId="77777777" w:rsidTr="00657A8B">
                        <w:trPr>
                          <w:gridAfter w:val="1"/>
                          <w:wAfter w:w="2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5F1805F" w14:textId="77777777" w:rsidR="001F245D" w:rsidRDefault="001F245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CD6ADF4" w14:textId="77777777" w:rsidR="001F245D" w:rsidRDefault="001F245D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0965560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1F245D" w14:paraId="422C4569" w14:textId="77777777" w:rsidTr="00657A8B">
                        <w:trPr>
                          <w:gridAfter w:val="1"/>
                          <w:wAfter w:w="20" w:type="dxa"/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71B5719" w14:textId="77777777" w:rsidR="001F245D" w:rsidRDefault="001F245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EE92B3B" w14:textId="77777777" w:rsidR="001F245D" w:rsidRDefault="001F245D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8128445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1F245D" w14:paraId="533A0F91" w14:textId="77777777" w:rsidTr="00657A8B">
                        <w:trPr>
                          <w:gridAfter w:val="1"/>
                          <w:wAfter w:w="20" w:type="dxa"/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76F91DB" w14:textId="77777777" w:rsidR="001F245D" w:rsidRDefault="001F245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E3B47B0" w14:textId="77777777" w:rsidR="001F245D" w:rsidRDefault="001F245D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1F245D" w14:paraId="68FCE8C2" w14:textId="77777777" w:rsidTr="00657A8B">
                        <w:trPr>
                          <w:gridAfter w:val="1"/>
                          <w:wAfter w:w="20" w:type="dxa"/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5740557" w14:textId="77777777" w:rsidR="001F245D" w:rsidRDefault="001F245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EFDC85F" w14:textId="77777777" w:rsidR="001F245D" w:rsidRDefault="001F245D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1F245D" w14:paraId="2D010004" w14:textId="77777777" w:rsidTr="00657A8B">
                        <w:trPr>
                          <w:gridAfter w:val="1"/>
                          <w:wAfter w:w="20" w:type="dxa"/>
                          <w:trHeight w:val="40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497A4B3E" w14:textId="77777777" w:rsidR="001F245D" w:rsidRDefault="001F245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33" w:type="dxa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73A57185" w14:textId="77777777" w:rsidR="001F245D" w:rsidRDefault="001F245D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1F245D" w14:paraId="7D076C96" w14:textId="77777777" w:rsidTr="00657A8B">
                        <w:trPr>
                          <w:trHeight w:val="3310"/>
                        </w:trPr>
                        <w:tc>
                          <w:tcPr>
                            <w:tcW w:w="10146" w:type="dxa"/>
                            <w:gridSpan w:val="3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14:paraId="1A6A674E" w14:textId="77777777" w:rsidR="001F245D" w:rsidRDefault="001F245D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F09EA9B" w14:textId="77777777" w:rsidR="001F245D" w:rsidRDefault="001F245D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14:paraId="3A7A4341" w14:textId="77777777" w:rsidR="001F245D" w:rsidRDefault="001F245D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14:paraId="7F72F3B2" w14:textId="77777777" w:rsidR="001F245D" w:rsidRDefault="001F245D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77FBE0C2" w14:textId="77777777" w:rsidR="001F245D" w:rsidRDefault="001F245D">
                            <w:pPr>
                              <w:pStyle w:val="TableParagraph"/>
                              <w:spacing w:before="193"/>
                              <w:ind w:left="94" w:right="3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sz w:val="20"/>
                              </w:rPr>
                              <w:t>☐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14:paraId="14EA5E4D" w14:textId="77777777" w:rsidR="001F245D" w:rsidRDefault="001F245D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sz w:val="20"/>
                              </w:rPr>
                              <w:t>☐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14:paraId="7E307222" w14:textId="77777777" w:rsidR="001F245D" w:rsidRDefault="001F245D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14:paraId="23976B1A" w14:textId="77777777" w:rsidR="001F245D" w:rsidRDefault="001F245D">
                            <w:pPr>
                              <w:pStyle w:val="TableParagraph"/>
                              <w:spacing w:before="192" w:line="240" w:lineRule="exact"/>
                              <w:ind w:left="94" w:right="3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Altre esigenze ed interventi non riferibili esclusivamente alla specifica disabilità sono definiti nelle modalità ritenute più idonee, conservando la relativa documentazione nel fascicolo personale del bambino o 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14:paraId="02F49BBE" w14:textId="77777777" w:rsidR="001F245D" w:rsidRDefault="001F245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F245D" w14:paraId="6526FF4A" w14:textId="77777777" w:rsidTr="00657A8B">
                        <w:trPr>
                          <w:gridAfter w:val="1"/>
                          <w:wAfter w:w="20" w:type="dxa"/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4" w:space="0" w:color="000000"/>
                            </w:tcBorders>
                          </w:tcPr>
                          <w:p w14:paraId="20DDA8EA" w14:textId="77777777" w:rsidR="001F245D" w:rsidRDefault="001F245D">
                            <w:pPr>
                              <w:pStyle w:val="TableParagraph"/>
                              <w:spacing w:before="118" w:line="259" w:lineRule="auto"/>
                              <w:ind w:left="99" w:right="52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speciali,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informatici,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888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72A5CB22" w14:textId="77777777" w:rsidR="001F245D" w:rsidRDefault="001F245D">
                            <w:pPr>
                              <w:pStyle w:val="TableParagraph"/>
                              <w:ind w:left="109"/>
                              <w:rPr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utilizzo</w:t>
                            </w:r>
                          </w:p>
                          <w:p w14:paraId="5D6EC50C" w14:textId="77777777" w:rsidR="001F245D" w:rsidRDefault="001F245D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</w:p>
                          <w:p w14:paraId="7D8A3433" w14:textId="77777777" w:rsidR="001F245D" w:rsidRDefault="001F245D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</w:p>
                          <w:p w14:paraId="3A01765F" w14:textId="77777777" w:rsidR="001F245D" w:rsidRDefault="001F245D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41C9F7D" w14:textId="77777777" w:rsidR="001F245D" w:rsidRDefault="001F245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920BF8C" wp14:editId="72B066B6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48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B8F83" id="Graphic 67" o:spid="_x0000_s1026" style="position:absolute;margin-left:33.95pt;margin-top:21.7pt;width:534.6pt;height:.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2caNQIAAOMEAAAOAAAAZHJzL2Uyb0RvYy54bWysVMFu2zAMvQ/YPwi6L06yzm2NOMXQosWA&#10;oivQDDsrshwbk0WNUuLk70fJVupupw3zQabMJ+qRj/Tq5thpdlDoWjAlX8zmnCkjoWrNruTfNvcf&#10;rjhzXphKaDCq5Cfl+M36/btVbwu1hAZ0pZBREOOK3pa88d4WWeZkozrhZmCVIWcN2AlPW9xlFYqe&#10;onc6W87nedYDVhZBKufo693g5OsYv66V9F/r2inPdMmJm48rxnUb1my9EsUOhW1aOdIQ/8CiE62h&#10;S8+h7oQXbI/tH6G6ViI4qP1MQpdBXbdSxRwom8X8t2xeGmFVzIWK4+y5TO7/hZVPh2dkbVXyC1LK&#10;iI40ehjLkV+G8vTWFYR6sc8YEnT2EeQPR47sjSds3Ig51tgFLKXHjrHWp3Ot1dEzSR/zy6vriyVJ&#10;IsmXf/wUpchEkc7KvfMPCmIccXh0flCqSpZokiWPJplIegeldVTac0ZKI2ek9HZQ2gofzgVywWT9&#10;hEgz8gjODg5qAxHmQwqB7SLPOUuJENNXjDZTLOU0QSVfetsYb8Dk8+s88KJgyZ3eA2x67V+BUzVT&#10;OKnBqeGmkHe88lwLun5abQe6re5brUP6DnfbW43sIMIAxWdkPIHFThjED22whepETdVTG5Xc/dwL&#10;VJzpL4baNoxgMjAZ22Sg17cQBzVWHp3fHL8LtMySWXJPvfMEaShEkdqC+AfAgA0nDXzee6jb0DOR&#10;28Bo3NAkxfzHqQ+jOt1H1Ou/af0LAAD//wMAUEsDBBQABgAIAAAAIQDLB6U93QAAAAkBAAAPAAAA&#10;ZHJzL2Rvd25yZXYueG1sTI/NTsMwEITvSLyDtUjcqBMapRDiVAiEuEIb4LqNt0kgXkex8wNPj3uC&#10;4+6MZr7Jt4vpxESDay0riFcRCOLK6pZrBeX+6eoGhPPIGjvLpOCbHGyL87McM21nfqVp52sRQthl&#10;qKDxvs+kdFVDBt3K9sRBO9rBoA/nUEs94BzCTSevoyiVBlsODQ329NBQ9bUbTSgpy0eb/nyM9HLs&#10;zPv89vk84V6py4vl/g6Ep8X/meGEH9ChCEwHO7J2olOQbm6DU0GyTkCc9Hi9iUEcwidJQBa5/L+g&#10;+AUAAP//AwBQSwECLQAUAAYACAAAACEAtoM4kv4AAADhAQAAEwAAAAAAAAAAAAAAAAAAAAAAW0Nv&#10;bnRlbnRfVHlwZXNdLnhtbFBLAQItABQABgAIAAAAIQA4/SH/1gAAAJQBAAALAAAAAAAAAAAAAAAA&#10;AC8BAABfcmVscy8ucmVsc1BLAQItABQABgAIAAAAIQBGH2caNQIAAOMEAAAOAAAAAAAAAAAAAAAA&#10;AC4CAABkcnMvZTJvRG9jLnhtbFBLAQItABQABgAIAAAAIQDLB6U93QAAAAkBAAAPAAAAAAAAAAAA&#10;AAAAAI8EAABkcnMvZG93bnJldi54bWxQSwUGAAAAAAQABADzAAAAmQUAAAAA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 w:rsidR="00657A8B">
        <w:t>Interventi</w:t>
      </w:r>
      <w:r w:rsidR="00657A8B">
        <w:rPr>
          <w:spacing w:val="-4"/>
        </w:rPr>
        <w:t xml:space="preserve"> </w:t>
      </w:r>
      <w:r w:rsidR="00657A8B">
        <w:t>necessari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5"/>
        </w:rPr>
        <w:t xml:space="preserve"> </w:t>
      </w:r>
      <w:r w:rsidR="00657A8B">
        <w:t>garantire</w:t>
      </w:r>
      <w:r w:rsidR="00657A8B">
        <w:rPr>
          <w:spacing w:val="-5"/>
        </w:rPr>
        <w:t xml:space="preserve"> </w:t>
      </w:r>
      <w:r w:rsidR="00657A8B">
        <w:t>il</w:t>
      </w:r>
      <w:r w:rsidR="00657A8B">
        <w:rPr>
          <w:spacing w:val="-3"/>
        </w:rPr>
        <w:t xml:space="preserve"> </w:t>
      </w:r>
      <w:r w:rsidR="00657A8B">
        <w:t>diritto</w:t>
      </w:r>
      <w:r w:rsidR="00657A8B">
        <w:rPr>
          <w:spacing w:val="-4"/>
        </w:rPr>
        <w:t xml:space="preserve"> </w:t>
      </w:r>
      <w:r w:rsidR="00657A8B">
        <w:t>allo</w:t>
      </w:r>
      <w:r w:rsidR="00657A8B">
        <w:rPr>
          <w:spacing w:val="-4"/>
        </w:rPr>
        <w:t xml:space="preserve"> </w:t>
      </w:r>
      <w:r w:rsidR="00657A8B">
        <w:t>studio</w:t>
      </w:r>
      <w:r w:rsidR="00657A8B">
        <w:rPr>
          <w:spacing w:val="-4"/>
        </w:rPr>
        <w:t xml:space="preserve"> </w:t>
      </w:r>
      <w:r w:rsidR="00657A8B">
        <w:t>e</w:t>
      </w:r>
      <w:r w:rsidR="00657A8B">
        <w:rPr>
          <w:spacing w:val="-5"/>
        </w:rPr>
        <w:t xml:space="preserve"> </w:t>
      </w:r>
      <w:r w:rsidR="00657A8B">
        <w:t>la</w:t>
      </w:r>
      <w:r w:rsidR="00657A8B">
        <w:rPr>
          <w:spacing w:val="-4"/>
        </w:rPr>
        <w:t xml:space="preserve"> </w:t>
      </w:r>
      <w:r w:rsidR="00657A8B">
        <w:t xml:space="preserve">frequenza </w:t>
      </w:r>
      <w:r w:rsidR="00657A8B">
        <w:rPr>
          <w:spacing w:val="-2"/>
        </w:rPr>
        <w:t>Assistenza</w:t>
      </w:r>
    </w:p>
    <w:p w14:paraId="144557E1" w14:textId="77777777" w:rsidR="002E2691" w:rsidRDefault="002E2691">
      <w:pPr>
        <w:spacing w:line="415" w:lineRule="auto"/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2E2691" w14:paraId="1F4230F1" w14:textId="77777777" w:rsidTr="00896E6E">
        <w:trPr>
          <w:trHeight w:val="4092"/>
        </w:trPr>
        <w:tc>
          <w:tcPr>
            <w:tcW w:w="2120" w:type="dxa"/>
          </w:tcPr>
          <w:p w14:paraId="43490D68" w14:textId="77777777" w:rsidR="002E2691" w:rsidRDefault="00657A8B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0" w:type="dxa"/>
          </w:tcPr>
          <w:p w14:paraId="6494313C" w14:textId="77777777" w:rsidR="002E2691" w:rsidRDefault="00657A8B">
            <w:pPr>
              <w:pStyle w:val="TableParagraph"/>
              <w:spacing w:before="192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sdt>
              <w:sdtPr>
                <w:rPr>
                  <w:sz w:val="28"/>
                </w:rPr>
                <w:id w:val="156985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sdt>
              <w:sdtPr>
                <w:rPr>
                  <w:b/>
                  <w:sz w:val="28"/>
                </w:rPr>
                <w:id w:val="-13156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z w:val="28"/>
              </w:rPr>
              <w:t xml:space="preserve"> </w:t>
            </w:r>
            <w:r>
              <w:rPr>
                <w:sz w:val="18"/>
              </w:rPr>
              <w:t>del Profilo di Funzionamento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del suo eventuale </w:t>
            </w:r>
            <w:sdt>
              <w:sdtPr>
                <w:rPr>
                  <w:sz w:val="28"/>
                </w:rPr>
                <w:id w:val="121779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14:paraId="2431BE90" w14:textId="77777777" w:rsidR="002E2691" w:rsidRDefault="00657A8B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 propone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 di 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 dal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 dal citato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182/2020 - 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 fabbisogno di ore di sostegno.</w:t>
            </w:r>
          </w:p>
          <w:p w14:paraId="23686624" w14:textId="54DC7442" w:rsidR="002E2691" w:rsidRDefault="00657A8B">
            <w:pPr>
              <w:pStyle w:val="TableParagraph"/>
              <w:tabs>
                <w:tab w:val="left" w:pos="4938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richieste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 w:rsidR="00DF4851">
              <w:rPr>
                <w:spacing w:val="-1"/>
                <w:sz w:val="18"/>
              </w:rPr>
              <w:t xml:space="preserve">: </w:t>
            </w:r>
          </w:p>
          <w:p w14:paraId="77234605" w14:textId="42E804EE" w:rsidR="002E2691" w:rsidRDefault="00657A8B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1"/>
                <w:sz w:val="18"/>
              </w:rPr>
              <w:t xml:space="preserve"> </w:t>
            </w:r>
          </w:p>
        </w:tc>
      </w:tr>
      <w:tr w:rsidR="002E2691" w14:paraId="5A37A291" w14:textId="77777777" w:rsidTr="00896E6E">
        <w:trPr>
          <w:trHeight w:val="4944"/>
        </w:trPr>
        <w:tc>
          <w:tcPr>
            <w:tcW w:w="2120" w:type="dxa"/>
          </w:tcPr>
          <w:p w14:paraId="495C6272" w14:textId="77777777" w:rsidR="002E2691" w:rsidRDefault="00657A8B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14:paraId="78398188" w14:textId="77777777" w:rsidR="002E2691" w:rsidRDefault="00657A8B">
            <w:pPr>
              <w:pStyle w:val="TableParagraph"/>
              <w:spacing w:before="120" w:line="259" w:lineRule="auto"/>
              <w:ind w:left="107" w:right="265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14:paraId="512B419B" w14:textId="77777777" w:rsidR="002E2691" w:rsidRDefault="002E2691">
            <w:pPr>
              <w:pStyle w:val="TableParagraph"/>
              <w:rPr>
                <w:b/>
              </w:rPr>
            </w:pPr>
          </w:p>
          <w:p w14:paraId="0380B340" w14:textId="77777777" w:rsidR="002E2691" w:rsidRDefault="00657A8B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14:paraId="7B694CDA" w14:textId="77777777" w:rsidR="002E2691" w:rsidRDefault="00657A8B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80" w:type="dxa"/>
          </w:tcPr>
          <w:p w14:paraId="11B646A7" w14:textId="77777777" w:rsidR="002E2691" w:rsidRDefault="00657A8B">
            <w:pPr>
              <w:pStyle w:val="TableParagraph"/>
              <w:spacing w:before="192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6 e dagli 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n. 5 e 7, tenuto conto </w:t>
            </w:r>
            <w:sdt>
              <w:sdtPr>
                <w:rPr>
                  <w:sz w:val="28"/>
                </w:rPr>
                <w:id w:val="-185895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10"/>
                <w:sz w:val="28"/>
              </w:rPr>
              <w:t xml:space="preserve"> </w:t>
            </w:r>
            <w:r>
              <w:rPr>
                <w:sz w:val="18"/>
              </w:rPr>
              <w:t xml:space="preserve">del Verbale di accertamento </w:t>
            </w:r>
            <w:sdt>
              <w:sdtPr>
                <w:rPr>
                  <w:b/>
                  <w:sz w:val="28"/>
                </w:rPr>
                <w:id w:val="159698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z w:val="28"/>
              </w:rPr>
              <w:t xml:space="preserve"> </w:t>
            </w:r>
            <w:r>
              <w:rPr>
                <w:sz w:val="18"/>
              </w:rPr>
              <w:t>del Profilo di Funzionamento e del suo eventuale</w:t>
            </w:r>
            <w:sdt>
              <w:sdtPr>
                <w:rPr>
                  <w:spacing w:val="-11"/>
                  <w:sz w:val="18"/>
                </w:rPr>
                <w:id w:val="-108675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57EFC">
                  <w:rPr>
                    <w:rFonts w:ascii="MS Gothic" w:eastAsia="MS Gothic" w:hAnsi="MS Gothic" w:hint="eastAsia"/>
                    <w:spacing w:val="-11"/>
                    <w:sz w:val="18"/>
                  </w:rPr>
                  <w:t>☐</w:t>
                </w:r>
              </w:sdtContent>
            </w:sdt>
            <w:r>
              <w:rPr>
                <w:spacing w:val="-39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18C12719" w14:textId="77777777" w:rsidR="002E2691" w:rsidRDefault="00657A8B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 w14:paraId="4505A6EC" w14:textId="77777777" w:rsidR="002E2691" w:rsidRDefault="00657A8B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83"/>
              <w:ind w:left="226" w:hanging="119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14:paraId="04E19876" w14:textId="77777777" w:rsidR="002E2691" w:rsidRDefault="00657A8B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seguente…………………………………………………………………………………………….</w:t>
            </w:r>
          </w:p>
          <w:p w14:paraId="5DA2897C" w14:textId="77777777" w:rsidR="002E2691" w:rsidRDefault="00657A8B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spacing w:before="182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66/2017 - per l'a. s. successivo:</w:t>
            </w:r>
          </w:p>
          <w:p w14:paraId="3F8130BD" w14:textId="77777777" w:rsidR="002E2691" w:rsidRDefault="00657A8B">
            <w:pPr>
              <w:pStyle w:val="TableParagraph"/>
              <w:tabs>
                <w:tab w:val="left" w:pos="2580"/>
                <w:tab w:val="left" w:pos="7612"/>
              </w:tabs>
              <w:spacing w:before="71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2E2691" w14:paraId="34F4F203" w14:textId="77777777" w:rsidTr="00DF4851">
        <w:trPr>
          <w:trHeight w:val="2924"/>
        </w:trPr>
        <w:tc>
          <w:tcPr>
            <w:tcW w:w="2120" w:type="dxa"/>
          </w:tcPr>
          <w:p w14:paraId="236481B3" w14:textId="77777777" w:rsidR="002E2691" w:rsidRDefault="00657A8B">
            <w:pPr>
              <w:pStyle w:val="TableParagraph"/>
              <w:spacing w:before="4" w:line="256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 al trasporto del bambino o della bambina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</w:tcPr>
          <w:p w14:paraId="61D06E84" w14:textId="77777777" w:rsidR="002E2691" w:rsidRDefault="002E269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142CAA87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1096B817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012102EE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6A7A1D41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69C13AAD" w14:textId="77777777" w:rsidR="00060C9C" w:rsidRP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33F53DE6" w14:textId="55ED5AE6" w:rsidR="002E2691" w:rsidRDefault="002E2691">
      <w:pPr>
        <w:rPr>
          <w:b/>
          <w:sz w:val="13"/>
        </w:rPr>
      </w:pPr>
    </w:p>
    <w:p w14:paraId="0C220C28" w14:textId="2F28C02E" w:rsidR="00EF4F0C" w:rsidRPr="00896E6E" w:rsidRDefault="00657A8B" w:rsidP="00896E6E">
      <w:pPr>
        <w:pStyle w:val="Paragrafoelenco"/>
        <w:numPr>
          <w:ilvl w:val="1"/>
          <w:numId w:val="7"/>
        </w:numPr>
        <w:tabs>
          <w:tab w:val="left" w:pos="371"/>
        </w:tabs>
        <w:spacing w:before="99" w:line="259" w:lineRule="auto"/>
        <w:ind w:left="147" w:right="505" w:firstLine="0"/>
        <w:rPr>
          <w:sz w:val="14"/>
        </w:rPr>
      </w:pPr>
      <w:r>
        <w:rPr>
          <w:sz w:val="14"/>
        </w:rPr>
        <w:t>L’indicazione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ore</w:t>
      </w:r>
      <w:r>
        <w:rPr>
          <w:spacing w:val="-1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2"/>
          <w:sz w:val="14"/>
        </w:rPr>
        <w:t xml:space="preserve"> </w:t>
      </w:r>
      <w:r>
        <w:rPr>
          <w:sz w:val="14"/>
        </w:rPr>
        <w:t>unicamente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Dirigente Scolastico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2"/>
          <w:sz w:val="14"/>
        </w:rPr>
        <w:t xml:space="preserve"> </w:t>
      </w:r>
      <w:r>
        <w:rPr>
          <w:sz w:val="14"/>
        </w:rPr>
        <w:t>delle</w:t>
      </w:r>
      <w:r>
        <w:rPr>
          <w:spacing w:val="-2"/>
          <w:sz w:val="14"/>
        </w:rPr>
        <w:t xml:space="preserve"> </w:t>
      </w:r>
      <w:r>
        <w:rPr>
          <w:sz w:val="14"/>
        </w:rPr>
        <w:t>misure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14:paraId="54FDB2D8" w14:textId="77777777" w:rsidR="00EF4F0C" w:rsidRDefault="00EF4F0C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</w:p>
    <w:p w14:paraId="0DC4611C" w14:textId="11390EE9" w:rsidR="002E2691" w:rsidRDefault="00657A8B">
      <w:pPr>
        <w:tabs>
          <w:tab w:val="left" w:pos="9434"/>
        </w:tabs>
        <w:spacing w:line="259" w:lineRule="auto"/>
        <w:ind w:left="147" w:right="303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verifica</w:t>
      </w:r>
      <w:r>
        <w:rPr>
          <w:spacing w:val="-3"/>
          <w:sz w:val="20"/>
        </w:rPr>
        <w:t xml:space="preserve"> </w:t>
      </w:r>
      <w:r>
        <w:rPr>
          <w:sz w:val="20"/>
        </w:rPr>
        <w:t>finale,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proposta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ore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sostegno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risorse</w:t>
      </w:r>
      <w:r>
        <w:rPr>
          <w:spacing w:val="-3"/>
          <w:sz w:val="20"/>
        </w:rPr>
        <w:t xml:space="preserve"> </w:t>
      </w:r>
      <w:r>
        <w:rPr>
          <w:sz w:val="20"/>
        </w:rPr>
        <w:t>da destinare</w:t>
      </w:r>
      <w:r>
        <w:rPr>
          <w:spacing w:val="-3"/>
          <w:sz w:val="20"/>
        </w:rPr>
        <w:t xml:space="preserve"> </w:t>
      </w:r>
      <w:r>
        <w:rPr>
          <w:sz w:val="20"/>
        </w:rPr>
        <w:t>agli</w:t>
      </w:r>
      <w:r>
        <w:rPr>
          <w:spacing w:val="-4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assistenza igienica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base,</w:t>
      </w:r>
      <w:r>
        <w:rPr>
          <w:spacing w:val="-3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tipologie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assistenza/figure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destinare</w:t>
      </w:r>
      <w:r>
        <w:rPr>
          <w:spacing w:val="-3"/>
          <w:sz w:val="20"/>
        </w:rPr>
        <w:t xml:space="preserve"> </w:t>
      </w:r>
      <w:r>
        <w:rPr>
          <w:sz w:val="20"/>
        </w:rPr>
        <w:t>all'assistenza,</w:t>
      </w:r>
      <w:r>
        <w:rPr>
          <w:spacing w:val="-3"/>
          <w:sz w:val="20"/>
        </w:rPr>
        <w:t xml:space="preserve"> </w:t>
      </w:r>
      <w:r>
        <w:rPr>
          <w:sz w:val="20"/>
        </w:rPr>
        <w:t>all'autonomia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e/o alla comunicazione, per l'anno scolastico successivo, è stata approvata dal GLO in data </w:t>
      </w:r>
      <w:r>
        <w:rPr>
          <w:sz w:val="20"/>
          <w:u w:val="single"/>
        </w:rPr>
        <w:tab/>
      </w:r>
    </w:p>
    <w:p w14:paraId="41CE2652" w14:textId="20025FB9" w:rsidR="002E2691" w:rsidRDefault="00657A8B">
      <w:pPr>
        <w:spacing w:before="120"/>
        <w:ind w:left="147"/>
        <w:jc w:val="both"/>
        <w:rPr>
          <w:spacing w:val="-2"/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pacing w:val="59"/>
          <w:sz w:val="20"/>
          <w:u w:val="single"/>
        </w:rPr>
        <w:t xml:space="preserve">   </w:t>
      </w:r>
      <w:r>
        <w:rPr>
          <w:spacing w:val="-2"/>
          <w:sz w:val="20"/>
        </w:rPr>
        <w:t>allegato</w:t>
      </w:r>
    </w:p>
    <w:p w14:paraId="161F0B69" w14:textId="40056E65" w:rsidR="00896E6E" w:rsidRDefault="00896E6E">
      <w:pPr>
        <w:spacing w:before="120"/>
        <w:ind w:left="147"/>
        <w:jc w:val="both"/>
        <w:rPr>
          <w:sz w:val="20"/>
        </w:rPr>
      </w:pPr>
    </w:p>
    <w:p w14:paraId="2B68FBD3" w14:textId="75918D0A" w:rsidR="00896E6E" w:rsidRDefault="00896E6E">
      <w:pPr>
        <w:spacing w:before="120"/>
        <w:ind w:left="147"/>
        <w:jc w:val="both"/>
        <w:rPr>
          <w:sz w:val="20"/>
        </w:rPr>
      </w:pPr>
    </w:p>
    <w:p w14:paraId="6BDCAC18" w14:textId="77777777" w:rsidR="00896E6E" w:rsidRDefault="00896E6E">
      <w:pPr>
        <w:spacing w:before="120"/>
        <w:ind w:left="147"/>
        <w:jc w:val="both"/>
        <w:rPr>
          <w:sz w:val="20"/>
        </w:rPr>
      </w:pPr>
    </w:p>
    <w:p w14:paraId="1CA0E5A4" w14:textId="77777777" w:rsidR="002E2691" w:rsidRDefault="002E2691">
      <w:pPr>
        <w:rPr>
          <w:sz w:val="20"/>
        </w:rPr>
      </w:pPr>
    </w:p>
    <w:p w14:paraId="639693DA" w14:textId="77777777" w:rsidR="002E2691" w:rsidRDefault="002E2691">
      <w:pPr>
        <w:spacing w:before="4" w:after="1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2E2691" w14:paraId="6C521206" w14:textId="77777777">
        <w:trPr>
          <w:trHeight w:val="525"/>
        </w:trPr>
        <w:tc>
          <w:tcPr>
            <w:tcW w:w="3829" w:type="dxa"/>
          </w:tcPr>
          <w:p w14:paraId="22B2F2C8" w14:textId="77777777" w:rsidR="002E2691" w:rsidRDefault="00657A8B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14:paraId="46189B4D" w14:textId="77777777" w:rsidR="002E2691" w:rsidRDefault="00657A8B">
            <w:pPr>
              <w:pStyle w:val="TableParagraph"/>
              <w:spacing w:line="261" w:lineRule="auto"/>
              <w:ind w:left="107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262" w:type="dxa"/>
          </w:tcPr>
          <w:p w14:paraId="390ABF1A" w14:textId="77777777" w:rsidR="002E2691" w:rsidRDefault="00657A8B">
            <w:pPr>
              <w:pStyle w:val="TableParagraph"/>
              <w:spacing w:line="240" w:lineRule="exact"/>
              <w:ind w:left="1328" w:right="13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 w:rsidR="002E2691" w14:paraId="30BD861E" w14:textId="77777777">
        <w:trPr>
          <w:trHeight w:val="474"/>
        </w:trPr>
        <w:tc>
          <w:tcPr>
            <w:tcW w:w="3829" w:type="dxa"/>
          </w:tcPr>
          <w:p w14:paraId="238A5842" w14:textId="77777777" w:rsidR="002E2691" w:rsidRDefault="00657A8B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14:paraId="0D689AFF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10ED2E7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08DF0A5" w14:textId="77777777">
        <w:trPr>
          <w:trHeight w:val="477"/>
        </w:trPr>
        <w:tc>
          <w:tcPr>
            <w:tcW w:w="3829" w:type="dxa"/>
          </w:tcPr>
          <w:p w14:paraId="71CEE817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14:paraId="29AAB2BB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4976F1A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7332DE9D" w14:textId="77777777">
        <w:trPr>
          <w:trHeight w:val="474"/>
        </w:trPr>
        <w:tc>
          <w:tcPr>
            <w:tcW w:w="3829" w:type="dxa"/>
          </w:tcPr>
          <w:p w14:paraId="3055A643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14:paraId="60D81448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C8EF3FB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C8A4681" w14:textId="77777777">
        <w:trPr>
          <w:trHeight w:val="477"/>
        </w:trPr>
        <w:tc>
          <w:tcPr>
            <w:tcW w:w="3829" w:type="dxa"/>
          </w:tcPr>
          <w:p w14:paraId="01932599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14:paraId="05161C1A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C40C9CB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768BB99" w14:textId="77777777">
        <w:trPr>
          <w:trHeight w:val="474"/>
        </w:trPr>
        <w:tc>
          <w:tcPr>
            <w:tcW w:w="3829" w:type="dxa"/>
          </w:tcPr>
          <w:p w14:paraId="7FBF853F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14:paraId="7167BF8A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42C0280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2CE04184" w14:textId="77777777">
        <w:trPr>
          <w:trHeight w:val="477"/>
        </w:trPr>
        <w:tc>
          <w:tcPr>
            <w:tcW w:w="3829" w:type="dxa"/>
          </w:tcPr>
          <w:p w14:paraId="27F1A0EB" w14:textId="77777777" w:rsidR="002E2691" w:rsidRDefault="00657A8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14:paraId="7BB72405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BEDCD0D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37C9B56" w14:textId="77777777">
        <w:trPr>
          <w:trHeight w:val="477"/>
        </w:trPr>
        <w:tc>
          <w:tcPr>
            <w:tcW w:w="3829" w:type="dxa"/>
          </w:tcPr>
          <w:p w14:paraId="323E3DF8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14:paraId="18DC24D8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07E2C76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D4A6BE" w14:textId="77777777" w:rsidR="002E2691" w:rsidRDefault="002E2691">
      <w:pPr>
        <w:rPr>
          <w:rFonts w:ascii="Times New Roman"/>
          <w:sz w:val="16"/>
        </w:rPr>
      </w:pPr>
    </w:p>
    <w:p w14:paraId="371629B6" w14:textId="77777777" w:rsidR="00EF4F0C" w:rsidRDefault="00EF4F0C">
      <w:pPr>
        <w:rPr>
          <w:rFonts w:ascii="Times New Roman"/>
          <w:sz w:val="16"/>
        </w:rPr>
      </w:pPr>
    </w:p>
    <w:p w14:paraId="1E639B33" w14:textId="77777777" w:rsidR="00EF4F0C" w:rsidRDefault="00EF4F0C">
      <w:pPr>
        <w:rPr>
          <w:rFonts w:ascii="Times New Roman"/>
          <w:sz w:val="16"/>
        </w:rPr>
      </w:pPr>
    </w:p>
    <w:p w14:paraId="0318CC89" w14:textId="77777777" w:rsidR="00EF4F0C" w:rsidRDefault="00EF4F0C">
      <w:pPr>
        <w:rPr>
          <w:rFonts w:ascii="Times New Roman"/>
          <w:sz w:val="16"/>
        </w:rPr>
      </w:pPr>
    </w:p>
    <w:p w14:paraId="2C266D0C" w14:textId="77777777" w:rsidR="00DF4851" w:rsidRPr="00DF4851" w:rsidRDefault="00DF4851" w:rsidP="00DF4851">
      <w:pPr>
        <w:pStyle w:val="Corpotesto"/>
        <w:spacing w:before="11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593223EC" w14:textId="77777777" w:rsidR="00DF4851" w:rsidRPr="00DF4851" w:rsidRDefault="00DF4851" w:rsidP="00DF4851">
      <w:pPr>
        <w:pStyle w:val="Corpotesto"/>
        <w:spacing w:before="11"/>
        <w:rPr>
          <w:i w:val="0"/>
          <w:sz w:val="22"/>
          <w:szCs w:val="22"/>
        </w:rPr>
      </w:pPr>
    </w:p>
    <w:p w14:paraId="73990845" w14:textId="77777777" w:rsidR="00DF4851" w:rsidRPr="00DF4851" w:rsidRDefault="00DF4851" w:rsidP="00DF4851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Luogo e data: _________________________________________________</w:t>
      </w:r>
    </w:p>
    <w:p w14:paraId="50DF42B7" w14:textId="77777777" w:rsidR="00DF4851" w:rsidRPr="00DF4851" w:rsidRDefault="00DF4851" w:rsidP="00DF4851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Il/la dichiarante (firma per esteso leggibile) ______________________________________</w:t>
      </w:r>
    </w:p>
    <w:p w14:paraId="2E5FFE5F" w14:textId="77777777" w:rsidR="00EF4F0C" w:rsidRDefault="00EF4F0C">
      <w:pPr>
        <w:rPr>
          <w:rFonts w:ascii="Times New Roman"/>
          <w:sz w:val="16"/>
        </w:rPr>
        <w:sectPr w:rsidR="00EF4F0C">
          <w:pgSz w:w="11910" w:h="16840"/>
          <w:pgMar w:top="1100" w:right="400" w:bottom="780" w:left="560" w:header="0" w:footer="600" w:gutter="0"/>
          <w:cols w:space="720"/>
        </w:sectPr>
      </w:pPr>
    </w:p>
    <w:p w14:paraId="33AE4AF8" w14:textId="7B5CA4AD" w:rsidR="002E2691" w:rsidRDefault="00657A8B" w:rsidP="00896E6E">
      <w:pPr>
        <w:pStyle w:val="Titolo1"/>
        <w:numPr>
          <w:ilvl w:val="0"/>
          <w:numId w:val="7"/>
        </w:numPr>
        <w:tabs>
          <w:tab w:val="left" w:pos="663"/>
        </w:tabs>
        <w:ind w:left="663" w:hanging="448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successivo</w:t>
      </w:r>
    </w:p>
    <w:p w14:paraId="407ED85F" w14:textId="77777777" w:rsidR="002E2691" w:rsidRDefault="00A92897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0497A894" wp14:editId="5080127D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875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B19D1" id="Graphic 71" o:spid="_x0000_s1026" style="position:absolute;margin-left:37.3pt;margin-top:12.55pt;width:531.25pt;height:.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d7vNwIAAOMEAAAOAAAAZHJzL2Uyb0RvYy54bWysVE1v2zAMvQ/YfxB0X5x0adoacYqhRYsB&#10;RVegGXZWZDk2JouaqMTOvx8lW6m3nTYsB5kSn6j3+JH1bd9qdlQOGzAFX8zmnCkjoWzMvuBftw8f&#10;rjlDL0wpNBhV8JNCfrt5/27d2VxdQA26VI5REIN5Zwtee2/zLENZq1bgDKwy5KzAtcLT1u2z0omO&#10;orc6u5jPV1kHrrQOpEKk0/vByTcxflUp6b9UFSrPdMGJm4+ri+surNlmLfK9E7Zu5EhD/AOLVjSG&#10;Hj2HuhdesINr/gjVNtIBQuVnEtoMqqqRKmogNYv5b2pea2FV1ELJQXtOE/6/sPL5+OJYUxb8asGZ&#10;ES3V6HFMB51QejqLOaFe7YsLAtE+gfyO5Mh+8YQNjpi+cm3AkjzWx1yfzrlWvWeSDldXy9X11SVn&#10;knyrj5exFJnI0115QP+oIMYRxyf0Q6XKZIk6WbI3yXRU71BpHSvtOaNKO86o0ruh0lb4cC+QCybr&#10;JkTqkUdwtnBUW4gwHyQEtsubJWdJCDF9w2gzxVKbTVDJl742xhswq/nNKvCiYMmdvgNs+uxfgVM2&#10;UzipAdXwUtAdnzzngp6fZhtBN+VDo3WQj26/u9OOHUUYoPgbGU9gsROG4oc22EF5oqbqqI0Kjj8O&#10;winO9GdDbRtGMBkuGbtkOK/vIA5qzLxDv+2/CWeZJbPgnnrnGdJQiDy1BfEPgAEbbhr4dPBQNaFn&#10;IreB0bihSYr6x6kPozrdR9Tbf9PmJwAAAP//AwBQSwMEFAAGAAgAAAAhAOVx7zjdAAAACQEAAA8A&#10;AABkcnMvZG93bnJldi54bWxMj0FPwzAMhe9I/IfISNxY2m10qDSd0CQQGqdtcPca01ZrnNJkW+HX&#10;453gZvs9PX+vWI6uUycaQuvZQDpJQBFX3rZcG3jfPd89gAoR2WLnmQx8U4BleX1VYG79mTd02sZa&#10;SQiHHA00Mfa51qFqyGGY+J5YtE8/OIyyDrW2A54l3HV6miSZdtiyfGiwp1VD1WF7dAa+Xj9qnq2r&#10;Nb/M8W2zijs80I8xtzfj0yOoSGP8M8MFX9ChFKa9P7INqjOwmGfiNDC9T0Fd9HS2kGkvlywFXRb6&#10;f4PyFwAA//8DAFBLAQItABQABgAIAAAAIQC2gziS/gAAAOEBAAATAAAAAAAAAAAAAAAAAAAAAABb&#10;Q29udGVudF9UeXBlc10ueG1sUEsBAi0AFAAGAAgAAAAhADj9If/WAAAAlAEAAAsAAAAAAAAAAAAA&#10;AAAALwEAAF9yZWxzLy5yZWxzUEsBAi0AFAAGAAgAAAAhAF3t3u83AgAA4wQAAA4AAAAAAAAAAAAA&#10;AAAALgIAAGRycy9lMm9Eb2MueG1sUEsBAi0AFAAGAAgAAAAhAOVx7zj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 w:rsidR="00657A8B">
        <w:rPr>
          <w:b/>
          <w:sz w:val="16"/>
        </w:rPr>
        <w:t>[da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compilare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a</w:t>
      </w:r>
      <w:r w:rsidR="00657A8B">
        <w:rPr>
          <w:b/>
          <w:spacing w:val="-7"/>
          <w:sz w:val="16"/>
        </w:rPr>
        <w:t xml:space="preserve"> </w:t>
      </w:r>
      <w:r w:rsidR="00657A8B">
        <w:rPr>
          <w:b/>
          <w:sz w:val="16"/>
        </w:rPr>
        <w:t>seguito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del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primo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accertamento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della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condizione</w:t>
      </w:r>
      <w:r w:rsidR="00657A8B">
        <w:rPr>
          <w:b/>
          <w:spacing w:val="-3"/>
          <w:sz w:val="16"/>
        </w:rPr>
        <w:t xml:space="preserve"> </w:t>
      </w:r>
      <w:r w:rsidR="00657A8B">
        <w:rPr>
          <w:b/>
          <w:sz w:val="16"/>
        </w:rPr>
        <w:t>di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disabilità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in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età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evolutiva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z w:val="16"/>
        </w:rPr>
        <w:t>ai</w:t>
      </w:r>
      <w:r w:rsidR="00657A8B">
        <w:rPr>
          <w:b/>
          <w:spacing w:val="-5"/>
          <w:sz w:val="16"/>
        </w:rPr>
        <w:t xml:space="preserve"> </w:t>
      </w:r>
      <w:r w:rsidR="00657A8B">
        <w:rPr>
          <w:b/>
          <w:sz w:val="16"/>
        </w:rPr>
        <w:t>fini</w:t>
      </w:r>
      <w:r w:rsidR="00657A8B">
        <w:rPr>
          <w:b/>
          <w:spacing w:val="-6"/>
          <w:sz w:val="16"/>
        </w:rPr>
        <w:t xml:space="preserve"> </w:t>
      </w:r>
      <w:r w:rsidR="00657A8B">
        <w:rPr>
          <w:b/>
          <w:sz w:val="16"/>
        </w:rPr>
        <w:t>dell’inclusione</w:t>
      </w:r>
      <w:r w:rsidR="00657A8B">
        <w:rPr>
          <w:b/>
          <w:spacing w:val="-4"/>
          <w:sz w:val="16"/>
        </w:rPr>
        <w:t xml:space="preserve"> </w:t>
      </w:r>
      <w:r w:rsidR="00657A8B">
        <w:rPr>
          <w:b/>
          <w:spacing w:val="-2"/>
          <w:sz w:val="16"/>
        </w:rPr>
        <w:t>scolastica]</w:t>
      </w:r>
    </w:p>
    <w:p w14:paraId="5D3F8AE7" w14:textId="77777777" w:rsidR="002E2691" w:rsidRDefault="002E2691">
      <w:pPr>
        <w:spacing w:before="4"/>
        <w:rPr>
          <w:b/>
          <w:sz w:val="13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2E2691" w14:paraId="69067F55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69C0AA50" w14:textId="77777777" w:rsidR="002E2691" w:rsidRDefault="002E2691">
            <w:pPr>
              <w:pStyle w:val="TableParagraph"/>
              <w:rPr>
                <w:b/>
                <w:sz w:val="24"/>
              </w:rPr>
            </w:pPr>
          </w:p>
          <w:p w14:paraId="1F52BC92" w14:textId="77777777" w:rsidR="002E2691" w:rsidRDefault="002E2691">
            <w:pPr>
              <w:pStyle w:val="TableParagraph"/>
              <w:rPr>
                <w:b/>
                <w:sz w:val="24"/>
              </w:rPr>
            </w:pPr>
          </w:p>
          <w:p w14:paraId="4418EA08" w14:textId="77777777" w:rsidR="002E2691" w:rsidRDefault="002E2691">
            <w:pPr>
              <w:pStyle w:val="TableParagraph"/>
              <w:rPr>
                <w:b/>
                <w:sz w:val="24"/>
              </w:rPr>
            </w:pPr>
          </w:p>
          <w:p w14:paraId="0AD70934" w14:textId="77777777" w:rsidR="002E2691" w:rsidRDefault="002E2691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7688D0A0" w14:textId="77777777" w:rsidR="002E2691" w:rsidRDefault="00657A8B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14:paraId="79B887ED" w14:textId="77777777" w:rsidR="002E2691" w:rsidRDefault="00657A8B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14:paraId="37438E67" w14:textId="77777777" w:rsidR="002E2691" w:rsidRDefault="00657A8B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14:paraId="35BAD046" w14:textId="77777777" w:rsidR="002E2691" w:rsidRDefault="00657A8B">
            <w:pPr>
              <w:pStyle w:val="TableParagraph"/>
              <w:tabs>
                <w:tab w:val="left" w:pos="2137"/>
                <w:tab w:val="left" w:pos="3356"/>
                <w:tab w:val="left" w:pos="4378"/>
                <w:tab w:val="left" w:pos="6096"/>
                <w:tab w:val="left" w:pos="7132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Partendo dal Verbale di accertamento e dal Profilo di Funzionamento, si individuano le principali dimensioni interessate [Sezione 4] e le condizioni di contesto [Sezione 6], con la previsione degli interventi educativi da attuare ed il relativo fabbisogno di risorse </w:t>
            </w:r>
            <w:r>
              <w:rPr>
                <w:spacing w:val="-2"/>
                <w:sz w:val="20"/>
              </w:rPr>
              <w:t>professionali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per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il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sostegno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l’assistenza</w:t>
            </w:r>
          </w:p>
          <w:p w14:paraId="5AD4D283" w14:textId="77777777" w:rsidR="002E2691" w:rsidRDefault="00657A8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14:paraId="319CD790" w14:textId="77777777" w:rsidR="002E2691" w:rsidRDefault="00657A8B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2E2691" w14:paraId="411F7736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394FDFC8" w14:textId="77777777" w:rsidR="002E2691" w:rsidRDefault="002E2691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14:paraId="4848D7D1" w14:textId="77777777" w:rsidR="002E2691" w:rsidRDefault="00657A8B">
            <w:pPr>
              <w:pStyle w:val="TableParagraph"/>
              <w:spacing w:before="1" w:line="259" w:lineRule="auto"/>
              <w:ind w:left="107" w:right="16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14:paraId="2D8C56CD" w14:textId="77777777" w:rsidR="002E2691" w:rsidRDefault="00657A8B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14:paraId="7BEAC332" w14:textId="77777777"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84F555D" w14:textId="77777777" w:rsidR="002E2691" w:rsidRDefault="00657A8B">
            <w:pPr>
              <w:pStyle w:val="TableParagraph"/>
              <w:ind w:left="229" w:right="2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195743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8AC8E6" w14:textId="77777777" w:rsidR="002E2691" w:rsidRDefault="00357EFC">
                <w:pPr>
                  <w:pStyle w:val="TableParagraph"/>
                  <w:spacing w:before="137"/>
                  <w:ind w:left="7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035" w:type="dxa"/>
            <w:tcBorders>
              <w:bottom w:val="nil"/>
            </w:tcBorders>
          </w:tcPr>
          <w:p w14:paraId="6549D99F" w14:textId="77777777"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D2EA032" w14:textId="77777777" w:rsidR="002E2691" w:rsidRDefault="00657A8B">
            <w:pPr>
              <w:pStyle w:val="TableParagraph"/>
              <w:ind w:left="250" w:right="3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-1720348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C48C88" w14:textId="77777777" w:rsidR="002E2691" w:rsidRDefault="00357EFC">
                <w:pPr>
                  <w:pStyle w:val="TableParagraph"/>
                  <w:spacing w:before="137"/>
                  <w:ind w:left="5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133" w:type="dxa"/>
            <w:tcBorders>
              <w:bottom w:val="nil"/>
            </w:tcBorders>
          </w:tcPr>
          <w:p w14:paraId="6F502C99" w14:textId="77777777"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1CBD8B3" w14:textId="77777777" w:rsidR="002E2691" w:rsidRDefault="00657A8B">
            <w:pPr>
              <w:pStyle w:val="TableParagraph"/>
              <w:ind w:left="318" w:right="3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391235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453341" w14:textId="77777777" w:rsidR="002E2691" w:rsidRDefault="00357EFC">
                <w:pPr>
                  <w:pStyle w:val="TableParagraph"/>
                  <w:spacing w:before="137"/>
                  <w:ind w:left="1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170" w:type="dxa"/>
            <w:tcBorders>
              <w:bottom w:val="nil"/>
            </w:tcBorders>
          </w:tcPr>
          <w:p w14:paraId="5DCC1190" w14:textId="77777777"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8CAB00E" w14:textId="77777777" w:rsidR="002E2691" w:rsidRDefault="00657A8B">
            <w:pPr>
              <w:pStyle w:val="TableParagraph"/>
              <w:ind w:left="280" w:right="2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190585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D0F4C3" w14:textId="77777777" w:rsidR="002E2691" w:rsidRDefault="00333238">
                <w:pPr>
                  <w:pStyle w:val="TableParagraph"/>
                  <w:spacing w:before="137"/>
                  <w:ind w:left="2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  <w:tc>
          <w:tcPr>
            <w:tcW w:w="1541" w:type="dxa"/>
            <w:tcBorders>
              <w:bottom w:val="nil"/>
            </w:tcBorders>
          </w:tcPr>
          <w:p w14:paraId="754A9110" w14:textId="77777777" w:rsidR="002E2691" w:rsidRDefault="002E269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8AC03CE" w14:textId="77777777" w:rsidR="002E2691" w:rsidRDefault="00657A8B">
            <w:pPr>
              <w:pStyle w:val="TableParagraph"/>
              <w:ind w:left="223" w:right="221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sdt>
            <w:sdtPr>
              <w:rPr>
                <w:rFonts w:ascii="MS Gothic" w:eastAsia="MS Gothic" w:hAnsi="MS Gothic" w:hint="eastAsia"/>
                <w:w w:val="99"/>
                <w:sz w:val="20"/>
              </w:rPr>
              <w:id w:val="-771391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ACC62" w14:textId="77777777" w:rsidR="002E2691" w:rsidRDefault="00357EFC">
                <w:pPr>
                  <w:pStyle w:val="TableParagraph"/>
                  <w:spacing w:before="137"/>
                  <w:ind w:left="5"/>
                  <w:jc w:val="center"/>
                  <w:rPr>
                    <w:rFonts w:ascii="Webdings" w:hAnsi="Webdings"/>
                    <w:sz w:val="20"/>
                  </w:rPr>
                </w:pPr>
                <w:r>
                  <w:rPr>
                    <w:rFonts w:ascii="MS Gothic" w:eastAsia="MS Gothic" w:hAnsi="MS Gothic" w:hint="eastAsia"/>
                    <w:w w:val="99"/>
                    <w:sz w:val="20"/>
                  </w:rPr>
                  <w:t>☐</w:t>
                </w:r>
              </w:p>
            </w:sdtContent>
          </w:sdt>
        </w:tc>
      </w:tr>
      <w:tr w:rsidR="002E2691" w14:paraId="11EC4F3C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6F2D218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14:paraId="316BA90F" w14:textId="77777777" w:rsidR="002E2691" w:rsidRDefault="00657A8B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14:paraId="0A4171B4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0BB3C44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A7DD959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14:paraId="1907E0FC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5E4ED91E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2691" w14:paraId="2984BEF1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31A86386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14:paraId="23FEE466" w14:textId="77777777" w:rsidR="002E2691" w:rsidRDefault="002E2691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048CD2EF" w14:textId="77777777" w:rsidR="002E2691" w:rsidRDefault="00657A8B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E2691" w14:paraId="684C3189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649DEC28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14:paraId="197994BF" w14:textId="77777777" w:rsidR="002E2691" w:rsidRDefault="00657A8B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…………………………………………………………………………………</w:t>
            </w:r>
          </w:p>
        </w:tc>
      </w:tr>
      <w:tr w:rsidR="002E2691" w14:paraId="1BCCDE1B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4E153FEB" w14:textId="77777777" w:rsidR="002E2691" w:rsidRDefault="002E26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14:paraId="2041EA79" w14:textId="77777777" w:rsidR="002E2691" w:rsidRDefault="00657A8B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1D71637D" w14:textId="77777777" w:rsidR="002E2691" w:rsidRDefault="002E2691">
      <w:pPr>
        <w:rPr>
          <w:b/>
          <w:sz w:val="26"/>
        </w:rPr>
      </w:pPr>
    </w:p>
    <w:p w14:paraId="2202764C" w14:textId="77777777" w:rsidR="002E2691" w:rsidRDefault="00A92897">
      <w:pPr>
        <w:pStyle w:val="Titolo1"/>
        <w:spacing w:before="0" w:line="415" w:lineRule="auto"/>
        <w:ind w:left="147" w:right="139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B7FA103" wp14:editId="5C523248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3F6B5" id="Graphic 72" o:spid="_x0000_s1026" style="position:absolute;margin-left:33.95pt;margin-top:16.7pt;width:534.6pt;height:.5pt;z-index:1574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e9NQIAAOMEAAAOAAAAZHJzL2Uyb0RvYy54bWysVN9v0zAQfkfif7D8TtMWyLao6YQ2bUKa&#10;xqQV8ew6ThPh+IzPbbL/nrMTdwGeQPTBOfs+n7/vfnRzPXSanZTDFkzJV4slZ8pIqFpzKPnX3d27&#10;S87QC1MJDUaV/EUhv96+fbPpbaHW0ICulGMUxGDR25I33tsiy1A2qhO4AKsMOWtwnfC0dYescqKn&#10;6J3O1stlnvXgKutAKkQ6vR2dfBvj17WS/ktdo/JMl5y4+bi6uO7Dmm03ojg4YZtWTjTEP7DoRGvo&#10;0XOoW+EFO7r2j1BdKx0g1H4hocugrlupogZSs1r+pua5EVZFLZQctOc04f8LKx9PT461Vckv1pwZ&#10;0VGN7qd00Amlp7dYEOrZPrkgEO0DyO9IjuwXT9jghBlq1wUsyWNDzPXLOddq8EzSYX5xefVhTSWR&#10;5Mvff4ylyESR7soj+nsFMY44PaAfK1UlSzTJkoNJpqN6h0rrWGnPGVXacUaV3o+VtsKHe4FcMFk/&#10;I9JMPIKzg5PaQYT5ICGwXeU5Z0kIMX3FaDPHkqYZKvnS18Z4IyZfXuWBFwVL7vQdYfNn/wqcspnC&#10;SQ2oxpeC7vjkORf0/DzbCLqt7lqtg3x0h/2NduwkwgDF38R4BoudMBY/tMEeqhdqqp7aqOT44yic&#10;4kx/NtS2YQST4ZKxT4bz+gbioMbMO/S74ZtwllkyS+6pdx4hDYUoUlsQ/wAYseGmgU9HD3UbeiZy&#10;GxlNG5qkqH+a+jCq831Evf43bX8CAAD//wMAUEsDBBQABgAIAAAAIQCNtYxm3QAAAAkBAAAPAAAA&#10;ZHJzL2Rvd25yZXYueG1sTI9LT8MwEITvSPwHa5G4USckSiHEqRAIcYU2tNdtvE0CfkSx84Bfj3uC&#10;4+6MZr4pNotWbKLBddYIiFcRMDK1lZ1pBFS7l5s7YM6jkaisIQHf5GBTXl4UmEs7m3eatr5hIcS4&#10;HAW03vc5565uSaNb2Z5M0E520OjDOTRcDjiHcK34bRRlXGNnQkOLPT21VH9tRx1KqurZZj+Hkd5O&#10;Su/nj8/XCXdCXF8tjw/APC3+zwxn/IAOZWA62tFIx5SAbH0fnAKSJAV21uNkHQM7hk+aAi8L/n9B&#10;+QsAAP//AwBQSwECLQAUAAYACAAAACEAtoM4kv4AAADhAQAAEwAAAAAAAAAAAAAAAAAAAAAAW0Nv&#10;bnRlbnRfVHlwZXNdLnhtbFBLAQItABQABgAIAAAAIQA4/SH/1gAAAJQBAAALAAAAAAAAAAAAAAAA&#10;AC8BAABfcmVscy8ucmVsc1BLAQItABQABgAIAAAAIQCOXEe9NQIAAOMEAAAOAAAAAAAAAAAAAAAA&#10;AC4CAABkcnMvZTJvRG9jLnhtbFBLAQItABQABgAIAAAAIQCNtYxm3QAAAAkBAAAPAAAAAAAAAAAA&#10;AAAAAI8EAABkcnMvZG93bnJldi54bWxQSwUGAAAAAAQABADzAAAAmQUAAAAA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450127EE" wp14:editId="585FCB12">
                <wp:simplePos x="0" y="0"/>
                <wp:positionH relativeFrom="page">
                  <wp:posOffset>588010</wp:posOffset>
                </wp:positionH>
                <wp:positionV relativeFrom="paragraph">
                  <wp:posOffset>518160</wp:posOffset>
                </wp:positionV>
                <wp:extent cx="6636385" cy="484314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6385" cy="4843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34"/>
                              <w:gridCol w:w="5388"/>
                            </w:tblGrid>
                            <w:tr w:rsidR="001F245D" w14:paraId="17D19B14" w14:textId="77777777">
                              <w:trPr>
                                <w:trHeight w:val="4406"/>
                              </w:trPr>
                              <w:tc>
                                <w:tcPr>
                                  <w:tcW w:w="4934" w:type="dxa"/>
                                </w:tcPr>
                                <w:p w14:paraId="3E8A0EF6" w14:textId="77777777" w:rsidR="001F245D" w:rsidRDefault="001F245D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516CD60C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1436"/>
                                    </w:tabs>
                                    <w:spacing w:before="10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60133601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575C6CAA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1462"/>
                                    </w:tabs>
                                    <w:spacing w:before="111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35256726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0FC19B97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1474"/>
                                    </w:tabs>
                                    <w:spacing w:before="108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89435086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117A9D91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1479"/>
                                      <w:tab w:val="left" w:leader="dot" w:pos="4553"/>
                                    </w:tabs>
                                    <w:spacing w:before="111"/>
                                    <w:ind w:left="110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10972160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27FB6F83" w14:textId="77777777" w:rsidR="001F245D" w:rsidRDefault="001F245D">
                                  <w:pPr>
                                    <w:pStyle w:val="TableParagraph"/>
                                    <w:spacing w:before="12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73F1B207" w14:textId="77777777" w:rsidR="001F245D" w:rsidRDefault="001F245D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</w:tcPr>
                                <w:p w14:paraId="1A47B4A6" w14:textId="77777777" w:rsidR="001F245D" w:rsidRDefault="001F245D">
                                  <w:pPr>
                                    <w:pStyle w:val="TableParagraph"/>
                                    <w:spacing w:line="217" w:lineRule="exact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14:paraId="4BEA12C1" w14:textId="77777777" w:rsidR="001F245D" w:rsidRDefault="001F245D">
                                  <w:pPr>
                                    <w:pStyle w:val="TableParagraph"/>
                                    <w:spacing w:before="1" w:line="372" w:lineRule="auto"/>
                                    <w:ind w:left="109" w:right="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):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6DDE56C5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68554880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05B3A98C" w14:textId="77777777" w:rsidR="001F245D" w:rsidRDefault="001F245D">
                                  <w:pPr>
                                    <w:pStyle w:val="TableParagraph"/>
                                    <w:spacing w:before="89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56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54335699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587C1B93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09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213999207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2C3ACDB1" w14:textId="77777777" w:rsidR="001F245D" w:rsidRDefault="001F245D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6F1B95E" w14:textId="77777777" w:rsidR="001F245D" w:rsidRDefault="001F245D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62614295" w14:textId="77777777" w:rsidR="001F245D" w:rsidRDefault="001F245D">
                                  <w:pPr>
                                    <w:pStyle w:val="TableParagraph"/>
                                    <w:spacing w:before="89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i/>
                                      <w:spacing w:val="53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82117875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48443C80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09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15471806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7CD1C354" w14:textId="77777777" w:rsidR="001F245D" w:rsidRDefault="001F245D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49"/>
                                    </w:tabs>
                                    <w:spacing w:before="92"/>
                                    <w:ind w:left="109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93757236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>
                                      <w:rPr>
                                        <w:rFonts w:hint="eastAsia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163F5CA3" w14:textId="77777777" w:rsidR="001F245D" w:rsidRDefault="001F245D">
                                  <w:pPr>
                                    <w:pStyle w:val="TableParagraph"/>
                                    <w:spacing w:before="123" w:line="256" w:lineRule="auto"/>
                                    <w:ind w:left="109" w:right="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1F245D" w14:paraId="55BEF0EC" w14:textId="77777777">
                              <w:trPr>
                                <w:trHeight w:val="3191"/>
                              </w:trPr>
                              <w:tc>
                                <w:tcPr>
                                  <w:tcW w:w="10322" w:type="dxa"/>
                                  <w:gridSpan w:val="2"/>
                                </w:tcPr>
                                <w:p w14:paraId="5F371B24" w14:textId="77777777" w:rsidR="001F245D" w:rsidRDefault="001F245D">
                                  <w:pPr>
                                    <w:pStyle w:val="TableParagraph"/>
                                    <w:spacing w:before="128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 funzioni vitali da assicurare, secondo i bisogni, durante l’orario scolastico.</w:t>
                                  </w:r>
                                </w:p>
                                <w:p w14:paraId="60191BDA" w14:textId="77777777" w:rsidR="001F245D" w:rsidRDefault="001F245D">
                                  <w:pPr>
                                    <w:pStyle w:val="TableParagraph"/>
                                    <w:spacing w:before="2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3E4E69FD" w14:textId="6325A2F1" w:rsidR="001F245D" w:rsidRDefault="00F5386C">
                                  <w:pPr>
                                    <w:pStyle w:val="TableParagraph"/>
                                    <w:spacing w:before="194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hint="eastAsia"/>
                                        <w:sz w:val="20"/>
                                      </w:rPr>
                                      <w:id w:val="-82735936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DF4851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1F245D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non</w:t>
                                  </w:r>
                                  <w:r w:rsidR="001F245D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 w:rsidR="001F245D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il</w:t>
                                  </w:r>
                                  <w:r w:rsidR="001F245D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 w:rsidR="001F245D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1F245D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 w:rsidR="001F245D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 w:rsidR="001F245D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1F245D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tipo</w:t>
                                  </w:r>
                                  <w:r w:rsidR="001F245D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 w:rsidR="001F245D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né</w:t>
                                  </w:r>
                                  <w:r w:rsidR="001F245D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 w:rsidR="001F245D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1F245D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 w:rsidR="001F245D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 w:rsidR="001F245D"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da parte</w:t>
                                  </w:r>
                                  <w:r w:rsidR="001F245D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 w:rsidR="001F245D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 w:rsidR="001F245D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ma</w:t>
                                  </w:r>
                                  <w:r w:rsidR="001F245D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solo</w:t>
                                  </w:r>
                                  <w:r w:rsidR="001F245D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adeguata</w:t>
                                  </w:r>
                                  <w:r w:rsidR="001F245D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formazione</w:t>
                                  </w:r>
                                  <w:r w:rsidR="001F245D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delle</w:t>
                                  </w:r>
                                  <w:r w:rsidR="001F245D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 w:rsidR="001F245D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 w:rsidR="001F245D"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coinvolte.</w:t>
                                  </w:r>
                                </w:p>
                                <w:p w14:paraId="6144E90C" w14:textId="77777777" w:rsidR="001F245D" w:rsidRDefault="001F245D">
                                  <w:pPr>
                                    <w:pStyle w:val="TableParagraph"/>
                                    <w:spacing w:line="241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2BAD5EE8" w14:textId="77777777" w:rsidR="001F245D" w:rsidRDefault="00F5386C">
                                  <w:pPr>
                                    <w:pStyle w:val="TableParagraph"/>
                                    <w:spacing w:line="241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Gothic" w:eastAsia="MS Gothic" w:hAnsi="MS Gothic" w:hint="eastAsia"/>
                                        <w:sz w:val="20"/>
                                      </w:rPr>
                                      <w:id w:val="173736575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F245D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1F245D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 w:rsidR="001F245D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 w:rsidR="001F245D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 w:rsidR="001F245D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e</w:t>
                                  </w:r>
                                  <w:r w:rsidR="001F245D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 w:rsidR="001F245D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 w:rsidR="001F245D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da</w:t>
                                  </w:r>
                                  <w:r w:rsidR="001F245D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 w:rsidR="001F245D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 w:rsidR="001F245D"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 w:rsidR="001F245D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z w:val="20"/>
                                    </w:rPr>
                                    <w:t>tali</w:t>
                                  </w:r>
                                  <w:r w:rsidR="001F245D"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 w:rsidR="001F245D"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351EB330" w14:textId="77777777" w:rsidR="001F245D" w:rsidRDefault="001F245D">
                                  <w:pPr>
                                    <w:pStyle w:val="TableParagraph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75CD0829" w14:textId="77777777" w:rsidR="001F245D" w:rsidRDefault="001F245D">
                                  <w:pPr>
                                    <w:pStyle w:val="TableParagraph"/>
                                    <w:spacing w:before="193"/>
                                    <w:ind w:left="106" w:right="5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 ritenute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della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</w:tr>
                          </w:tbl>
                          <w:p w14:paraId="192D7A75" w14:textId="77777777" w:rsidR="001F245D" w:rsidRDefault="001F245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127EE" id="Textbox 73" o:spid="_x0000_s1046" type="#_x0000_t202" style="position:absolute;left:0;text-align:left;margin-left:46.3pt;margin-top:40.8pt;width:522.55pt;height:381.35pt;z-index:15748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Y5rgEAAEoDAAAOAAAAZHJzL2Uyb0RvYy54bWysU9uO0zAQfUfiHyy/U/e2pYqaroAVCGkF&#10;K+3yAY5jNxaxx3jcJv17xu5tBW+IF2c8Ph6fM2eyuR9dzw46ogVf89lkypn2ClrrdzX/8fL53Zoz&#10;TNK3sgeva37UyO+3b99shlDpOXTQtzoyKuKxGkLNu5RCJQSqTjuJEwja06GB6GSibdyJNsqBqrte&#10;zKfTlRggtiGC0oiUfTgd8m2pb4xW6bsxqBPra07cUlljWZu8iu1GVrsoQ2fVmYb8BxZOWk+PXks9&#10;yCTZPtq/SjmrIiCYNFHgBBhjlS4aSM1s+oea504GXbRQczBc24T/r6z6dniKzLY1f7/gzEtHHr3o&#10;MTUwMspQe4aAFaGeA+HS+BFGsrlIxfAI6icSRLzCnC4goXM7RhNd/pJQRhfJgeO16/QKU5RcrRar&#10;xfqOM0Vny/VyMVve5YfF7XqImL5ocCwHNY9ka6EgD4+YTtAL5MzmRCDzSmMzFoHz4nZONdAeSc1A&#10;ttccf+1l1Jz1Xz31Nc/IJYiXoLkEMfWfoExSFuXhwz6BsYXBre6ZARlWNJyHK0/E631B3X6B7W8A&#10;AAD//wMAUEsDBBQABgAIAAAAIQDISjlR4AAAAAoBAAAPAAAAZHJzL2Rvd25yZXYueG1sTI9BT8Mw&#10;DIXvSPyHyEjcWNpt6rbSdJoQnJAQXTlwTFuvjdY4pcm28u/xTuNk2e/p+XvZdrK9OOPojSMF8SwC&#10;gVS7xlCr4Kt8e1qD8EFTo3tHqOAXPWzz+7tMp427UIHnfWgFh5BPtYIuhCGV0tcdWu1nbkBi7eBG&#10;qwOvYyubUV843PZyHkWJtNoQf+j0gC8d1sf9ySrYfVPxan4+qs/iUJiy3ET0nhyVenyYds8gAk7h&#10;ZoYrPqNDzkyVO1HjRa9gM0/YqWAd87zq8WK1AlHxZblcgMwz+b9C/gcAAP//AwBQSwECLQAUAAYA&#10;CAAAACEAtoM4kv4AAADhAQAAEwAAAAAAAAAAAAAAAAAAAAAAW0NvbnRlbnRfVHlwZXNdLnhtbFBL&#10;AQItABQABgAIAAAAIQA4/SH/1gAAAJQBAAALAAAAAAAAAAAAAAAAAC8BAABfcmVscy8ucmVsc1BL&#10;AQItABQABgAIAAAAIQAakdY5rgEAAEoDAAAOAAAAAAAAAAAAAAAAAC4CAABkcnMvZTJvRG9jLnht&#10;bFBLAQItABQABgAIAAAAIQDISjlR4AAAAAo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34"/>
                        <w:gridCol w:w="5388"/>
                      </w:tblGrid>
                      <w:tr w:rsidR="001F245D" w14:paraId="17D19B14" w14:textId="77777777">
                        <w:trPr>
                          <w:trHeight w:val="4406"/>
                        </w:trPr>
                        <w:tc>
                          <w:tcPr>
                            <w:tcW w:w="4934" w:type="dxa"/>
                          </w:tcPr>
                          <w:p w14:paraId="3E8A0EF6" w14:textId="77777777" w:rsidR="001F245D" w:rsidRDefault="001F245D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516CD60C" w14:textId="77777777" w:rsidR="001F245D" w:rsidRDefault="001F245D">
                            <w:pPr>
                              <w:pStyle w:val="TableParagraph"/>
                              <w:tabs>
                                <w:tab w:val="left" w:pos="1436"/>
                              </w:tabs>
                              <w:spacing w:before="10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6013360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75C6CAA" w14:textId="77777777" w:rsidR="001F245D" w:rsidRDefault="001F245D">
                            <w:pPr>
                              <w:pStyle w:val="TableParagraph"/>
                              <w:tabs>
                                <w:tab w:val="left" w:pos="1462"/>
                              </w:tabs>
                              <w:spacing w:before="111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3525672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FC19B97" w14:textId="77777777" w:rsidR="001F245D" w:rsidRDefault="001F245D">
                            <w:pPr>
                              <w:pStyle w:val="TableParagraph"/>
                              <w:tabs>
                                <w:tab w:val="left" w:pos="1474"/>
                              </w:tabs>
                              <w:spacing w:before="108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8943508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17A9D91" w14:textId="77777777" w:rsidR="001F245D" w:rsidRDefault="001F245D">
                            <w:pPr>
                              <w:pStyle w:val="TableParagraph"/>
                              <w:tabs>
                                <w:tab w:val="left" w:pos="1479"/>
                                <w:tab w:val="left" w:leader="dot" w:pos="4553"/>
                              </w:tabs>
                              <w:spacing w:before="111"/>
                              <w:ind w:left="110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18"/>
                                </w:rPr>
                                <w:id w:val="1097216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14:paraId="27FB6F83" w14:textId="77777777" w:rsidR="001F245D" w:rsidRDefault="001F245D">
                            <w:pPr>
                              <w:pStyle w:val="TableParagraph"/>
                              <w:spacing w:before="12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14:paraId="73F1B207" w14:textId="77777777" w:rsidR="001F245D" w:rsidRDefault="001F245D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</w:tcPr>
                          <w:p w14:paraId="1A47B4A6" w14:textId="77777777" w:rsidR="001F245D" w:rsidRDefault="001F245D">
                            <w:pPr>
                              <w:pStyle w:val="TableParagraph"/>
                              <w:spacing w:line="217" w:lineRule="exact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comunicazione</w:t>
                            </w:r>
                          </w:p>
                          <w:p w14:paraId="4BEA12C1" w14:textId="77777777" w:rsidR="001F245D" w:rsidRDefault="001F245D">
                            <w:pPr>
                              <w:pStyle w:val="TableParagraph"/>
                              <w:spacing w:before="1" w:line="372" w:lineRule="auto"/>
                              <w:ind w:left="109" w:right="3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 xml:space="preserve">):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6DDE56C5" w14:textId="77777777" w:rsidR="001F245D" w:rsidRDefault="001F245D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6855488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5B3A98C" w14:textId="77777777" w:rsidR="001F245D" w:rsidRDefault="001F245D">
                            <w:pPr>
                              <w:pStyle w:val="TableParagraph"/>
                              <w:spacing w:before="89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56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5433569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87C1B93" w14:textId="77777777" w:rsidR="001F245D" w:rsidRDefault="001F245D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09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21399920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C3ACDB1" w14:textId="77777777" w:rsidR="001F245D" w:rsidRDefault="001F245D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6F1B95E" w14:textId="77777777" w:rsidR="001F245D" w:rsidRDefault="001F245D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62614295" w14:textId="77777777" w:rsidR="001F245D" w:rsidRDefault="001F245D">
                            <w:pPr>
                              <w:pStyle w:val="TableParagraph"/>
                              <w:spacing w:before="89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i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i/>
                                <w:spacing w:val="53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8211787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48443C80" w14:textId="77777777" w:rsidR="001F245D" w:rsidRDefault="001F245D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09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1547180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7CD1C354" w14:textId="77777777" w:rsidR="001F245D" w:rsidRDefault="001F245D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49"/>
                              </w:tabs>
                              <w:spacing w:before="92"/>
                              <w:ind w:left="109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18"/>
                                </w:rPr>
                                <w:id w:val="9375723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14:paraId="163F5CA3" w14:textId="77777777" w:rsidR="001F245D" w:rsidRDefault="001F245D">
                            <w:pPr>
                              <w:pStyle w:val="TableParagraph"/>
                              <w:spacing w:before="123" w:line="256" w:lineRule="auto"/>
                              <w:ind w:left="109" w:right="3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1F245D" w14:paraId="55BEF0EC" w14:textId="77777777">
                        <w:trPr>
                          <w:trHeight w:val="3191"/>
                        </w:trPr>
                        <w:tc>
                          <w:tcPr>
                            <w:tcW w:w="10322" w:type="dxa"/>
                            <w:gridSpan w:val="2"/>
                          </w:tcPr>
                          <w:p w14:paraId="5F371B24" w14:textId="77777777" w:rsidR="001F245D" w:rsidRDefault="001F245D">
                            <w:pPr>
                              <w:pStyle w:val="TableParagraph"/>
                              <w:spacing w:before="128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 funzioni vitali da assicurare, secondo i bisogni, durante l’orario scolastico.</w:t>
                            </w:r>
                          </w:p>
                          <w:p w14:paraId="60191BDA" w14:textId="77777777" w:rsidR="001F245D" w:rsidRDefault="001F245D">
                            <w:pPr>
                              <w:pStyle w:val="TableParagraph"/>
                              <w:spacing w:before="2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3E4E69FD" w14:textId="6325A2F1" w:rsidR="001F245D" w:rsidRDefault="00F5386C">
                            <w:pPr>
                              <w:pStyle w:val="TableParagraph"/>
                              <w:spacing w:before="194"/>
                              <w:ind w:left="106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hint="eastAsia"/>
                                  <w:sz w:val="20"/>
                                </w:rPr>
                                <w:id w:val="-8273593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F4851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1F245D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non</w:t>
                            </w:r>
                            <w:r w:rsidR="001F245D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comportano</w:t>
                            </w:r>
                            <w:r w:rsidR="001F245D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il</w:t>
                            </w:r>
                            <w:r w:rsidR="001F245D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possesso</w:t>
                            </w:r>
                            <w:r w:rsidR="001F245D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di</w:t>
                            </w:r>
                            <w:r w:rsidR="001F245D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cognizioni</w:t>
                            </w:r>
                            <w:r w:rsidR="001F245D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specialistiche</w:t>
                            </w:r>
                            <w:r w:rsidR="001F245D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di</w:t>
                            </w:r>
                            <w:r w:rsidR="001F245D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tipo</w:t>
                            </w:r>
                            <w:r w:rsidR="001F245D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sanitario,</w:t>
                            </w:r>
                            <w:r w:rsidR="001F245D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né</w:t>
                            </w:r>
                            <w:r w:rsidR="001F245D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l’esercizio</w:t>
                            </w:r>
                            <w:r w:rsidR="001F245D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di</w:t>
                            </w:r>
                            <w:r w:rsidR="001F245D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discrezionalità</w:t>
                            </w:r>
                            <w:r w:rsidR="001F245D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tecnica</w:t>
                            </w:r>
                            <w:r w:rsidR="001F245D"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da parte</w:t>
                            </w:r>
                            <w:r w:rsidR="001F245D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dell’adulto</w:t>
                            </w:r>
                            <w:r w:rsidR="001F245D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somministratore,</w:t>
                            </w:r>
                            <w:r w:rsidR="001F245D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ma</w:t>
                            </w:r>
                            <w:r w:rsidR="001F245D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solo</w:t>
                            </w:r>
                            <w:r w:rsidR="001F245D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adeguata</w:t>
                            </w:r>
                            <w:r w:rsidR="001F245D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formazione</w:t>
                            </w:r>
                            <w:r w:rsidR="001F245D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delle</w:t>
                            </w:r>
                            <w:r w:rsidR="001F245D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figure</w:t>
                            </w:r>
                            <w:r w:rsidR="001F245D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professionali</w:t>
                            </w:r>
                            <w:r w:rsidR="001F245D"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coinvolte.</w:t>
                            </w:r>
                          </w:p>
                          <w:p w14:paraId="6144E90C" w14:textId="77777777" w:rsidR="001F245D" w:rsidRDefault="001F245D">
                            <w:pPr>
                              <w:pStyle w:val="TableParagraph"/>
                              <w:spacing w:line="241" w:lineRule="exact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scolastica.</w:t>
                            </w:r>
                          </w:p>
                          <w:p w14:paraId="2BAD5EE8" w14:textId="77777777" w:rsidR="001F245D" w:rsidRDefault="00F5386C">
                            <w:pPr>
                              <w:pStyle w:val="TableParagraph"/>
                              <w:spacing w:line="241" w:lineRule="exact"/>
                              <w:ind w:left="106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hint="eastAsia"/>
                                  <w:sz w:val="20"/>
                                </w:rPr>
                                <w:id w:val="17373657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F245D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1F245D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comportano</w:t>
                            </w:r>
                            <w:r w:rsidR="001F245D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cognizioni</w:t>
                            </w:r>
                            <w:r w:rsidR="001F245D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specialistiche</w:t>
                            </w:r>
                            <w:r w:rsidR="001F245D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e</w:t>
                            </w:r>
                            <w:r w:rsidR="001F245D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discrezionalità</w:t>
                            </w:r>
                            <w:r w:rsidR="001F245D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tecnica</w:t>
                            </w:r>
                            <w:r w:rsidR="001F245D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da</w:t>
                            </w:r>
                            <w:r w:rsidR="001F245D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parte</w:t>
                            </w:r>
                            <w:r w:rsidR="001F245D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dell’adulto</w:t>
                            </w:r>
                            <w:r w:rsidR="001F245D"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somministratore,</w:t>
                            </w:r>
                            <w:r w:rsidR="001F245D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z w:val="20"/>
                              </w:rPr>
                              <w:t>tali</w:t>
                            </w:r>
                            <w:r w:rsidR="001F245D"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="001F245D"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14:paraId="351EB330" w14:textId="77777777" w:rsidR="001F245D" w:rsidRDefault="001F245D">
                            <w:pPr>
                              <w:pStyle w:val="TableParagraph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14:paraId="75CD0829" w14:textId="77777777" w:rsidR="001F245D" w:rsidRDefault="001F245D">
                            <w:pPr>
                              <w:pStyle w:val="TableParagraph"/>
                              <w:spacing w:before="193"/>
                              <w:ind w:left="106" w:right="5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 ritenute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della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bambina.</w:t>
                            </w:r>
                          </w:p>
                        </w:tc>
                      </w:tr>
                    </w:tbl>
                    <w:p w14:paraId="192D7A75" w14:textId="77777777" w:rsidR="001F245D" w:rsidRDefault="001F245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57A8B">
        <w:t>Interventi</w:t>
      </w:r>
      <w:r w:rsidR="00657A8B">
        <w:rPr>
          <w:spacing w:val="-4"/>
        </w:rPr>
        <w:t xml:space="preserve"> </w:t>
      </w:r>
      <w:r w:rsidR="00657A8B">
        <w:t>necessari</w:t>
      </w:r>
      <w:r w:rsidR="00657A8B">
        <w:rPr>
          <w:spacing w:val="-2"/>
        </w:rPr>
        <w:t xml:space="preserve"> </w:t>
      </w:r>
      <w:r w:rsidR="00657A8B">
        <w:t>per</w:t>
      </w:r>
      <w:r w:rsidR="00657A8B">
        <w:rPr>
          <w:spacing w:val="-5"/>
        </w:rPr>
        <w:t xml:space="preserve"> </w:t>
      </w:r>
      <w:r w:rsidR="00657A8B">
        <w:t>garantire</w:t>
      </w:r>
      <w:r w:rsidR="00657A8B">
        <w:rPr>
          <w:spacing w:val="-5"/>
        </w:rPr>
        <w:t xml:space="preserve"> </w:t>
      </w:r>
      <w:r w:rsidR="00657A8B">
        <w:t>il</w:t>
      </w:r>
      <w:r w:rsidR="00657A8B">
        <w:rPr>
          <w:spacing w:val="-3"/>
        </w:rPr>
        <w:t xml:space="preserve"> </w:t>
      </w:r>
      <w:r w:rsidR="00657A8B">
        <w:t>diritto</w:t>
      </w:r>
      <w:r w:rsidR="00657A8B">
        <w:rPr>
          <w:spacing w:val="-4"/>
        </w:rPr>
        <w:t xml:space="preserve"> </w:t>
      </w:r>
      <w:r w:rsidR="00657A8B">
        <w:t>allo</w:t>
      </w:r>
      <w:r w:rsidR="00657A8B">
        <w:rPr>
          <w:spacing w:val="-4"/>
        </w:rPr>
        <w:t xml:space="preserve"> </w:t>
      </w:r>
      <w:r w:rsidR="00657A8B">
        <w:t>studio</w:t>
      </w:r>
      <w:r w:rsidR="00657A8B">
        <w:rPr>
          <w:spacing w:val="-4"/>
        </w:rPr>
        <w:t xml:space="preserve"> </w:t>
      </w:r>
      <w:r w:rsidR="00657A8B">
        <w:t>e</w:t>
      </w:r>
      <w:r w:rsidR="00657A8B">
        <w:rPr>
          <w:spacing w:val="-5"/>
        </w:rPr>
        <w:t xml:space="preserve"> </w:t>
      </w:r>
      <w:r w:rsidR="00657A8B">
        <w:t>la</w:t>
      </w:r>
      <w:r w:rsidR="00657A8B">
        <w:rPr>
          <w:spacing w:val="-4"/>
        </w:rPr>
        <w:t xml:space="preserve"> </w:t>
      </w:r>
      <w:r w:rsidR="00657A8B">
        <w:t xml:space="preserve">frequenza </w:t>
      </w:r>
      <w:r w:rsidR="00657A8B">
        <w:rPr>
          <w:spacing w:val="-2"/>
        </w:rPr>
        <w:t>Assistenza</w:t>
      </w:r>
    </w:p>
    <w:p w14:paraId="53810AD0" w14:textId="77777777" w:rsidR="002E2691" w:rsidRDefault="002E2691">
      <w:pPr>
        <w:spacing w:line="415" w:lineRule="auto"/>
        <w:sectPr w:rsidR="002E2691">
          <w:pgSz w:w="11910" w:h="16840"/>
          <w:pgMar w:top="104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2E2691" w14:paraId="647F6421" w14:textId="77777777" w:rsidTr="00657A8B">
        <w:trPr>
          <w:trHeight w:val="750"/>
        </w:trPr>
        <w:tc>
          <w:tcPr>
            <w:tcW w:w="2120" w:type="dxa"/>
          </w:tcPr>
          <w:p w14:paraId="1888B92A" w14:textId="77777777" w:rsidR="002E2691" w:rsidRDefault="00657A8B">
            <w:pPr>
              <w:pStyle w:val="TableParagraph"/>
              <w:spacing w:before="25" w:line="230" w:lineRule="atLeast"/>
              <w:ind w:left="108" w:right="372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Arredi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speciali,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informatici, </w:t>
            </w:r>
            <w:r>
              <w:rPr>
                <w:spacing w:val="-4"/>
                <w:sz w:val="18"/>
              </w:rPr>
              <w:t>ecc.</w:t>
            </w:r>
          </w:p>
        </w:tc>
        <w:tc>
          <w:tcPr>
            <w:tcW w:w="7980" w:type="dxa"/>
            <w:tcBorders>
              <w:top w:val="single" w:sz="4" w:space="0" w:color="auto"/>
              <w:bottom w:val="single" w:sz="4" w:space="0" w:color="auto"/>
            </w:tcBorders>
          </w:tcPr>
          <w:p w14:paraId="50342D70" w14:textId="77777777" w:rsidR="002E2691" w:rsidRDefault="00657A8B">
            <w:pPr>
              <w:pStyle w:val="TableParagraph"/>
              <w:spacing w:before="55"/>
              <w:ind w:left="127"/>
              <w:rPr>
                <w:spacing w:val="-2"/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utilizzo</w:t>
            </w:r>
          </w:p>
          <w:p w14:paraId="7CC00FD4" w14:textId="77777777" w:rsidR="00657A8B" w:rsidRDefault="00657A8B">
            <w:pPr>
              <w:pStyle w:val="TableParagraph"/>
              <w:spacing w:before="55"/>
              <w:ind w:left="127"/>
              <w:rPr>
                <w:sz w:val="18"/>
              </w:rPr>
            </w:pPr>
          </w:p>
          <w:p w14:paraId="6F2C38AA" w14:textId="77777777" w:rsidR="00657A8B" w:rsidRDefault="00657A8B">
            <w:pPr>
              <w:pStyle w:val="TableParagraph"/>
              <w:spacing w:before="55"/>
              <w:ind w:left="127"/>
              <w:rPr>
                <w:sz w:val="18"/>
              </w:rPr>
            </w:pPr>
          </w:p>
          <w:p w14:paraId="0E86CD51" w14:textId="77777777" w:rsidR="00657A8B" w:rsidRDefault="00657A8B">
            <w:pPr>
              <w:pStyle w:val="TableParagraph"/>
              <w:spacing w:before="55"/>
              <w:ind w:left="127"/>
              <w:rPr>
                <w:sz w:val="18"/>
              </w:rPr>
            </w:pPr>
          </w:p>
        </w:tc>
      </w:tr>
      <w:tr w:rsidR="002E2691" w14:paraId="74EC2FDE" w14:textId="77777777" w:rsidTr="00657A8B">
        <w:trPr>
          <w:trHeight w:val="3854"/>
        </w:trPr>
        <w:tc>
          <w:tcPr>
            <w:tcW w:w="2120" w:type="dxa"/>
            <w:tcBorders>
              <w:left w:val="single" w:sz="8" w:space="0" w:color="000000"/>
            </w:tcBorders>
          </w:tcPr>
          <w:p w14:paraId="06313FAD" w14:textId="77777777" w:rsidR="002E2691" w:rsidRDefault="00657A8B">
            <w:pPr>
              <w:pStyle w:val="TableParagraph"/>
              <w:spacing w:before="131" w:line="259" w:lineRule="auto"/>
              <w:ind w:left="105" w:right="124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14:paraId="2A6482BA" w14:textId="77777777" w:rsidR="002E2691" w:rsidRDefault="00657A8B">
            <w:pPr>
              <w:pStyle w:val="TableParagraph"/>
              <w:spacing w:before="120" w:line="259" w:lineRule="auto"/>
              <w:ind w:left="105" w:right="459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  <w:p w14:paraId="6CF7D9DB" w14:textId="77777777" w:rsidR="002E2691" w:rsidRDefault="002E2691">
            <w:pPr>
              <w:pStyle w:val="TableParagraph"/>
              <w:rPr>
                <w:b/>
              </w:rPr>
            </w:pPr>
          </w:p>
          <w:p w14:paraId="7B6DA0EA" w14:textId="77777777" w:rsidR="002E2691" w:rsidRDefault="00657A8B">
            <w:pPr>
              <w:pStyle w:val="TableParagraph"/>
              <w:spacing w:before="181"/>
              <w:ind w:left="105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14:paraId="37C322AD" w14:textId="77777777" w:rsidR="002E2691" w:rsidRDefault="00657A8B">
            <w:pPr>
              <w:pStyle w:val="TableParagraph"/>
              <w:spacing w:before="16"/>
              <w:ind w:left="814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7980" w:type="dxa"/>
            <w:tcBorders>
              <w:top w:val="single" w:sz="4" w:space="0" w:color="auto"/>
            </w:tcBorders>
          </w:tcPr>
          <w:p w14:paraId="54160F74" w14:textId="77777777" w:rsidR="002E2691" w:rsidRDefault="00657A8B">
            <w:pPr>
              <w:pStyle w:val="TableParagraph"/>
              <w:spacing w:before="131" w:line="259" w:lineRule="auto"/>
              <w:ind w:left="110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 principali dimensioni interessate [Sezione 4] e le condizioni di contesto [Sezione 6], con la previsione del fabbisogno di risorse da destinare agli interventi di assistenza igienica e di base e delle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l'anno </w:t>
            </w:r>
            <w:r>
              <w:rPr>
                <w:spacing w:val="-2"/>
                <w:sz w:val="18"/>
              </w:rPr>
              <w:t>successivo:</w:t>
            </w:r>
          </w:p>
          <w:p w14:paraId="6D5BAF5A" w14:textId="77777777" w:rsidR="002E2691" w:rsidRDefault="00657A8B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7471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modo </w:t>
            </w: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  <w:p w14:paraId="71630435" w14:textId="77777777" w:rsidR="002E2691" w:rsidRDefault="002E2691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EA55079" w14:textId="77777777" w:rsidR="002E2691" w:rsidRDefault="00A92897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3F206B" wp14:editId="7DCB894D">
                      <wp:extent cx="4619625" cy="7620"/>
                      <wp:effectExtent l="0" t="0" r="0" b="0"/>
                      <wp:docPr id="50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7620"/>
                                <a:chOff x="0" y="0"/>
                                <a:chExt cx="4619625" cy="7620"/>
                              </a:xfrm>
                            </wpg:grpSpPr>
                            <wps:wsp>
                              <wps:cNvPr id="70" name="Graphic 75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>
                                      <a:moveTo>
                                        <a:pt x="0" y="0"/>
                                      </a:moveTo>
                                      <a:lnTo>
                                        <a:pt x="4619358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5B8C9FD1" id="Group 74" o:spid="_x0000_s1026" style="width:363.75pt;height:.6pt;mso-position-horizontal-relative:char;mso-position-vertical-relative:line" coordsize="4619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a+fAIAALYFAAAOAAAAZHJzL2Uyb0RvYy54bWykVEtv2zAMvg/YfxB0X52keWxGnWJo12BA&#10;0RVoh50VWX5gsqRRSpz8+1G0naRpsUPng0GJFB/fR/LqetdotlXga2syPr4YcaaMtHltyoz/fL77&#10;9JkzH4TJhbZGZXyvPL9efvxw1bpUTWxlda6AoRPj09ZlvArBpUniZaUa4S+sUwaVhYVGBDxCmeQg&#10;WvTe6GQyGs2T1kLuwErlPd7edkq+JP9FoWT4URReBaYzjrkF+gP91/GfLK9EWoJwVS37NMQ7smhE&#10;bTDowdWtCIJtoH7lqqklWG+LcCFtk9iiqKWiGrCa8eismhXYjaNayrQt3QEmhPYMp3e7lQ/bR2B1&#10;nvEpMmVEgxxRWLaYRnBaV6ZoswL35B6hqxDFeyt/e1Qn5/p4Lo/GuwKa+AgLZTtCfX9AXe0Ck3g5&#10;nY+/zCczziTqFvNJT4qskLlXj2T17V/PEpF2ISmxQyKtw+7yRwD9/wH4VAmniBcfwekBnGF/DQB2&#10;/bSYdRCSVcSPAPWp76F8E53L+ahH4E2AxpMFqQ+VilRufFgpS0CL7b0PXVPngySqQZI7M4iAoxGH&#10;QtNQBM5wKIAzHIp1NxROhPgushdF1h6ZineN3apnS9pwxhKmdtRqc2oVub6cYacNbYC2nQUKMQy2&#10;VCdQaJRPi9MmZrHAuadZ81bX+V2tdczCQ7m+0cC2Ik46fbEO9PDCzIEPt8JXnR2pejNtqJ0HdmLL&#10;rG2+R3JbXA8Z9382AhRn+rvB9om7ZBBgENaDAEHfWNo4BBDGfN79EuBYDJ/xgMw+2KGLRDqQFks/&#10;2MaXxn7dBFvUkVHs6CGj/oAdTRItB5RebJ/TM1kd1+3yLwAAAP//AwBQSwMEFAAGAAgAAAAhAIfL&#10;TkHbAAAAAwEAAA8AAABkcnMvZG93bnJldi54bWxMj0FLw0AQhe+C/2EZwZvdJFJbYjalFPVUBFtB&#10;epsm0yQ0Oxuy2yT9945e9PJgeI/3vslWk23VQL1vHBuIZxEo4sKVDVcGPvevD0tQPiCX2DomA1fy&#10;sMpvbzJMSzfyBw27UCkpYZ+igTqELtXaFzVZ9DPXEYt3cr3FIGdf6bLHUcptq5MoetIWG5aFGjva&#10;1FScdxdr4G3Ecf0Yvwzb82lzPezn71/bmIy5v5vWz6ACTeEvDD/4gg65MB3dhUuvWgPySPhV8RbJ&#10;Yg7qKKEEdJ7p/+z5NwAAAP//AwBQSwECLQAUAAYACAAAACEAtoM4kv4AAADhAQAAEwAAAAAAAAAA&#10;AAAAAAAAAAAAW0NvbnRlbnRfVHlwZXNdLnhtbFBLAQItABQABgAIAAAAIQA4/SH/1gAAAJQBAAAL&#10;AAAAAAAAAAAAAAAAAC8BAABfcmVscy8ucmVsc1BLAQItABQABgAIAAAAIQBrCaa+fAIAALYFAAAO&#10;AAAAAAAAAAAAAAAAAC4CAABkcnMvZTJvRG9jLnhtbFBLAQItABQABgAIAAAAIQCHy05B2wAAAAMB&#10;AAAPAAAAAAAAAAAAAAAAANYEAABkcnMvZG93bnJldi54bWxQSwUGAAAAAAQABADzAAAA3gUAAAAA&#10;">
                      <v:shape id="Graphic 75" o:spid="_x0000_s1027" style="position:absolute;top:36;width:46196;height:12;visibility:visible;mso-wrap-style:square;v-text-anchor:top" coordsize="461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bqwwwAAANsAAAAPAAAAZHJzL2Rvd25yZXYueG1sRE/LasJA&#10;FN0L/YfhFtzViYKxpo5SikKrUIitC3e3mdskNHMnZCavv3cWBZeH897sBlOJjhpXWlYwn0UgiDOr&#10;S84VfH8dnp5BOI+ssbJMCkZysNs+TDaYaNtzSt3Z5yKEsEtQQeF9nUjpsoIMupmtiQP3axuDPsAm&#10;l7rBPoSbSi6iKJYGSw4NBdb0VlD2d26NgvXYfpyq+udTjvvUX1eXeL5YH5WaPg6vLyA8Df4u/ne/&#10;awXLsD58CT9Abm8AAAD//wMAUEsBAi0AFAAGAAgAAAAhANvh9svuAAAAhQEAABMAAAAAAAAAAAAA&#10;AAAAAAAAAFtDb250ZW50X1R5cGVzXS54bWxQSwECLQAUAAYACAAAACEAWvQsW78AAAAVAQAACwAA&#10;AAAAAAAAAAAAAAAfAQAAX3JlbHMvLnJlbHNQSwECLQAUAAYACAAAACEAH3G6sMMAAADbAAAADwAA&#10;AAAAAAAAAAAAAAAHAgAAZHJzL2Rvd25yZXYueG1sUEsFBgAAAAADAAMAtwAAAPcCAAAAAA==&#10;" path="m,l4619358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70D2F77" w14:textId="77777777" w:rsidR="002E2691" w:rsidRDefault="00657A8B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96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 comunicazione - nell’ambito di quanto previsto dal Decreto 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66/2017 - per l'a. s. successivo:</w:t>
            </w:r>
          </w:p>
          <w:p w14:paraId="3FE2A54C" w14:textId="77777777" w:rsidR="002E2691" w:rsidRDefault="00657A8B">
            <w:pPr>
              <w:pStyle w:val="TableParagraph"/>
              <w:tabs>
                <w:tab w:val="left" w:pos="2583"/>
                <w:tab w:val="left" w:pos="6142"/>
              </w:tabs>
              <w:spacing w:before="83" w:line="348" w:lineRule="auto"/>
              <w:ind w:left="110" w:right="182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2E2691" w14:paraId="659624C8" w14:textId="77777777">
        <w:trPr>
          <w:trHeight w:val="1453"/>
        </w:trPr>
        <w:tc>
          <w:tcPr>
            <w:tcW w:w="2120" w:type="dxa"/>
          </w:tcPr>
          <w:p w14:paraId="23F560FE" w14:textId="77777777" w:rsidR="002E2691" w:rsidRDefault="00657A8B">
            <w:pPr>
              <w:pStyle w:val="TableParagraph"/>
              <w:spacing w:before="124" w:line="256" w:lineRule="auto"/>
              <w:ind w:left="110" w:right="127"/>
              <w:rPr>
                <w:sz w:val="18"/>
              </w:rPr>
            </w:pPr>
            <w:r>
              <w:rPr>
                <w:sz w:val="18"/>
              </w:rPr>
              <w:t>Eventuali esigenze correlate al trasporto del bambino o della bambina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</w:tcPr>
          <w:p w14:paraId="1796C82B" w14:textId="77777777" w:rsidR="002E2691" w:rsidRDefault="002E269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0E89CF93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57ECE57C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362CB0E5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6B8B1BC7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52B59249" w14:textId="77777777" w:rsid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1AB9D110" w14:textId="77777777" w:rsidR="00060C9C" w:rsidRPr="00060C9C" w:rsidRDefault="00060C9C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C0E01EB" w14:textId="3A1E8F09" w:rsidR="002E2691" w:rsidRDefault="00657A8B" w:rsidP="00896E6E">
      <w:pPr>
        <w:pStyle w:val="Paragrafoelenco"/>
        <w:numPr>
          <w:ilvl w:val="1"/>
          <w:numId w:val="7"/>
        </w:numPr>
        <w:tabs>
          <w:tab w:val="left" w:pos="371"/>
        </w:tabs>
        <w:spacing w:before="137"/>
        <w:ind w:left="371" w:hanging="224"/>
        <w:rPr>
          <w:sz w:val="14"/>
        </w:rPr>
      </w:pPr>
      <w:r>
        <w:rPr>
          <w:sz w:val="14"/>
        </w:rPr>
        <w:t>L’indicazione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ore</w:t>
      </w:r>
      <w:r>
        <w:rPr>
          <w:spacing w:val="-5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5"/>
          <w:sz w:val="14"/>
        </w:rPr>
        <w:t xml:space="preserve"> </w:t>
      </w:r>
      <w:r>
        <w:rPr>
          <w:sz w:val="14"/>
        </w:rPr>
        <w:t>unicamente</w:t>
      </w:r>
      <w:r>
        <w:rPr>
          <w:spacing w:val="-5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permettere</w:t>
      </w:r>
      <w:r>
        <w:rPr>
          <w:spacing w:val="-4"/>
          <w:sz w:val="14"/>
        </w:rPr>
        <w:t xml:space="preserve"> </w:t>
      </w:r>
      <w:r>
        <w:rPr>
          <w:sz w:val="14"/>
        </w:rPr>
        <w:t>al</w:t>
      </w:r>
      <w:r>
        <w:rPr>
          <w:spacing w:val="-5"/>
          <w:sz w:val="14"/>
        </w:rPr>
        <w:t xml:space="preserve"> </w:t>
      </w:r>
      <w:r>
        <w:rPr>
          <w:sz w:val="14"/>
        </w:rPr>
        <w:t>Dirigente</w:t>
      </w:r>
      <w:r>
        <w:rPr>
          <w:spacing w:val="-3"/>
          <w:sz w:val="14"/>
        </w:rPr>
        <w:t xml:space="preserve"> </w:t>
      </w:r>
      <w:r>
        <w:rPr>
          <w:sz w:val="14"/>
        </w:rPr>
        <w:t>Scolastico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formulare</w:t>
      </w:r>
      <w:r>
        <w:rPr>
          <w:spacing w:val="-4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7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6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misure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sostegno</w:t>
      </w:r>
      <w:r>
        <w:rPr>
          <w:spacing w:val="-2"/>
          <w:sz w:val="14"/>
        </w:rPr>
        <w:t xml:space="preserve"> ulteriori</w:t>
      </w:r>
    </w:p>
    <w:p w14:paraId="544D9E4B" w14:textId="0FE82DFE" w:rsidR="002E2691" w:rsidRPr="00EF4F0C" w:rsidRDefault="00657A8B" w:rsidP="00EF4F0C">
      <w:pPr>
        <w:spacing w:before="14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5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5"/>
          <w:sz w:val="14"/>
        </w:rPr>
        <w:t xml:space="preserve"> </w:t>
      </w:r>
      <w:r>
        <w:rPr>
          <w:sz w:val="14"/>
        </w:rPr>
        <w:t>da</w:t>
      </w:r>
      <w:r>
        <w:rPr>
          <w:spacing w:val="-7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4"/>
          <w:sz w:val="14"/>
        </w:rPr>
        <w:t xml:space="preserve"> </w:t>
      </w:r>
      <w:r>
        <w:rPr>
          <w:sz w:val="14"/>
        </w:rPr>
        <w:t>con</w:t>
      </w:r>
      <w:r>
        <w:rPr>
          <w:spacing w:val="-6"/>
          <w:sz w:val="14"/>
        </w:rPr>
        <w:t xml:space="preserve"> </w:t>
      </w:r>
      <w:r>
        <w:rPr>
          <w:sz w:val="14"/>
        </w:rPr>
        <w:t>l’Ente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Territoriale</w:t>
      </w:r>
    </w:p>
    <w:p w14:paraId="40BE7E6F" w14:textId="77777777" w:rsidR="002E2691" w:rsidRDefault="00657A8B">
      <w:pPr>
        <w:spacing w:line="259" w:lineRule="auto"/>
        <w:ind w:left="147" w:right="598"/>
        <w:jc w:val="both"/>
        <w:rPr>
          <w:sz w:val="20"/>
        </w:rPr>
      </w:pP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PEI</w:t>
      </w:r>
      <w:r>
        <w:rPr>
          <w:spacing w:val="-16"/>
          <w:sz w:val="20"/>
        </w:rPr>
        <w:t xml:space="preserve"> </w:t>
      </w:r>
      <w:r>
        <w:rPr>
          <w:sz w:val="20"/>
        </w:rPr>
        <w:t>provvisorio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proposta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numero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ore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sostegno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5"/>
          <w:sz w:val="20"/>
        </w:rPr>
        <w:t xml:space="preserve"> </w:t>
      </w:r>
      <w:r>
        <w:rPr>
          <w:sz w:val="20"/>
        </w:rPr>
        <w:t>risorse</w:t>
      </w:r>
      <w:r>
        <w:rPr>
          <w:spacing w:val="-16"/>
          <w:sz w:val="20"/>
        </w:rPr>
        <w:t xml:space="preserve"> </w:t>
      </w:r>
      <w:r>
        <w:rPr>
          <w:sz w:val="20"/>
        </w:rPr>
        <w:t>da</w:t>
      </w:r>
      <w:r>
        <w:rPr>
          <w:spacing w:val="-15"/>
          <w:sz w:val="20"/>
        </w:rPr>
        <w:t xml:space="preserve"> </w:t>
      </w:r>
      <w:r>
        <w:rPr>
          <w:sz w:val="20"/>
        </w:rPr>
        <w:t>destinare</w:t>
      </w:r>
      <w:r>
        <w:rPr>
          <w:spacing w:val="-16"/>
          <w:sz w:val="20"/>
        </w:rPr>
        <w:t xml:space="preserve"> </w:t>
      </w:r>
      <w:r>
        <w:rPr>
          <w:sz w:val="20"/>
        </w:rPr>
        <w:t>agli</w:t>
      </w:r>
      <w:r>
        <w:rPr>
          <w:spacing w:val="-16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assistenza igienica e di base, nonché delle tipologie di assistenza/figure professionali e relativo fabbisogno da destinare all'assistenza, all'autonomia e/o alla comunicazione, per l'anno scolastico successivo, è stato approvato dal GLO</w:t>
      </w:r>
    </w:p>
    <w:p w14:paraId="67054456" w14:textId="7C361134" w:rsidR="002E2691" w:rsidRDefault="00657A8B">
      <w:pPr>
        <w:tabs>
          <w:tab w:val="left" w:pos="2398"/>
        </w:tabs>
        <w:spacing w:before="120"/>
        <w:ind w:left="147"/>
        <w:jc w:val="both"/>
        <w:rPr>
          <w:sz w:val="20"/>
        </w:rPr>
      </w:pPr>
      <w:r>
        <w:rPr>
          <w:sz w:val="20"/>
        </w:rPr>
        <w:t>in data</w:t>
      </w:r>
      <w:r w:rsidR="00DF4851">
        <w:rPr>
          <w:sz w:val="20"/>
        </w:rPr>
        <w:t xml:space="preserve">: </w:t>
      </w:r>
    </w:p>
    <w:p w14:paraId="501B732E" w14:textId="4A7A9824" w:rsidR="002E2691" w:rsidRDefault="00657A8B">
      <w:pPr>
        <w:spacing w:before="138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verbale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 w:rsidR="00DF4851">
        <w:rPr>
          <w:spacing w:val="59"/>
          <w:sz w:val="20"/>
          <w:u w:val="single"/>
        </w:rPr>
        <w:t xml:space="preserve">     </w:t>
      </w:r>
      <w:r>
        <w:rPr>
          <w:spacing w:val="-2"/>
          <w:sz w:val="20"/>
        </w:rPr>
        <w:t>allegato</w:t>
      </w:r>
    </w:p>
    <w:p w14:paraId="481E80AE" w14:textId="77777777" w:rsidR="002E2691" w:rsidRDefault="002E2691">
      <w:pPr>
        <w:rPr>
          <w:sz w:val="20"/>
        </w:rPr>
      </w:pPr>
    </w:p>
    <w:p w14:paraId="553B6C4D" w14:textId="77777777" w:rsidR="002E2691" w:rsidRDefault="002E2691">
      <w:pPr>
        <w:rPr>
          <w:sz w:val="13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6"/>
      </w:tblGrid>
      <w:tr w:rsidR="002E2691" w14:paraId="3C90279F" w14:textId="77777777" w:rsidTr="00896E6E">
        <w:trPr>
          <w:trHeight w:val="525"/>
        </w:trPr>
        <w:tc>
          <w:tcPr>
            <w:tcW w:w="3404" w:type="dxa"/>
          </w:tcPr>
          <w:p w14:paraId="63B69EB0" w14:textId="77777777" w:rsidR="002E2691" w:rsidRDefault="00657A8B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14:paraId="6FF2A22C" w14:textId="77777777" w:rsidR="002E2691" w:rsidRDefault="00657A8B">
            <w:pPr>
              <w:pStyle w:val="TableParagraph"/>
              <w:spacing w:before="1"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6" w:type="dxa"/>
          </w:tcPr>
          <w:p w14:paraId="4A4462D3" w14:textId="43F98115" w:rsidR="002E2691" w:rsidRDefault="00DF4851">
            <w:pPr>
              <w:pStyle w:val="TableParagraph"/>
              <w:spacing w:before="2"/>
              <w:ind w:left="1641" w:right="16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2E2691" w14:paraId="35516329" w14:textId="77777777" w:rsidTr="00896E6E">
        <w:trPr>
          <w:trHeight w:val="422"/>
        </w:trPr>
        <w:tc>
          <w:tcPr>
            <w:tcW w:w="3404" w:type="dxa"/>
          </w:tcPr>
          <w:p w14:paraId="014CD8FB" w14:textId="77777777" w:rsidR="002E2691" w:rsidRDefault="00657A8B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14:paraId="7C2CBCF8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5B5A613E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725677B" w14:textId="77777777" w:rsidTr="00896E6E">
        <w:trPr>
          <w:trHeight w:val="419"/>
        </w:trPr>
        <w:tc>
          <w:tcPr>
            <w:tcW w:w="3404" w:type="dxa"/>
          </w:tcPr>
          <w:p w14:paraId="0E55FB5B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14:paraId="13989546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5FA34F48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056A0310" w14:textId="77777777" w:rsidTr="00896E6E">
        <w:trPr>
          <w:trHeight w:val="419"/>
        </w:trPr>
        <w:tc>
          <w:tcPr>
            <w:tcW w:w="3404" w:type="dxa"/>
          </w:tcPr>
          <w:p w14:paraId="10FFA9DC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14:paraId="3B241E09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73A11330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10B66E99" w14:textId="77777777" w:rsidTr="00896E6E">
        <w:trPr>
          <w:trHeight w:val="422"/>
        </w:trPr>
        <w:tc>
          <w:tcPr>
            <w:tcW w:w="3404" w:type="dxa"/>
          </w:tcPr>
          <w:p w14:paraId="4F044292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14:paraId="717AB8FF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0C18064D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30C0A215" w14:textId="77777777" w:rsidTr="00896E6E">
        <w:trPr>
          <w:trHeight w:val="419"/>
        </w:trPr>
        <w:tc>
          <w:tcPr>
            <w:tcW w:w="3404" w:type="dxa"/>
          </w:tcPr>
          <w:p w14:paraId="41BDA705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14:paraId="23BD3094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2BFD555D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22A61342" w14:textId="77777777" w:rsidTr="00896E6E">
        <w:trPr>
          <w:trHeight w:val="420"/>
        </w:trPr>
        <w:tc>
          <w:tcPr>
            <w:tcW w:w="3404" w:type="dxa"/>
          </w:tcPr>
          <w:p w14:paraId="6916DC8A" w14:textId="77777777" w:rsidR="002E2691" w:rsidRDefault="00657A8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14:paraId="2D177CF7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7921D99B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2691" w14:paraId="02BB0E4E" w14:textId="77777777" w:rsidTr="00896E6E">
        <w:trPr>
          <w:trHeight w:val="421"/>
        </w:trPr>
        <w:tc>
          <w:tcPr>
            <w:tcW w:w="3404" w:type="dxa"/>
          </w:tcPr>
          <w:p w14:paraId="583D9FDF" w14:textId="77777777" w:rsidR="002E2691" w:rsidRDefault="00657A8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14:paraId="4F2B0022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6" w:type="dxa"/>
          </w:tcPr>
          <w:p w14:paraId="3FB0F530" w14:textId="77777777" w:rsidR="002E2691" w:rsidRDefault="002E2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B94580A" w14:textId="77777777" w:rsidR="00DF4851" w:rsidRPr="00DF4851" w:rsidRDefault="00DF4851" w:rsidP="00DF4851">
      <w:pPr>
        <w:pStyle w:val="Corpotesto"/>
        <w:spacing w:before="11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15024F27" w14:textId="77777777" w:rsidR="00DF4851" w:rsidRPr="00DF4851" w:rsidRDefault="00DF4851" w:rsidP="00DF4851">
      <w:pPr>
        <w:pStyle w:val="Corpotesto"/>
        <w:spacing w:before="11"/>
        <w:rPr>
          <w:i w:val="0"/>
          <w:sz w:val="22"/>
          <w:szCs w:val="22"/>
        </w:rPr>
      </w:pPr>
    </w:p>
    <w:p w14:paraId="14A344A4" w14:textId="77777777" w:rsidR="00DF4851" w:rsidRPr="00DF4851" w:rsidRDefault="00DF4851" w:rsidP="00DF4851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Luogo e data: _________________________________________________</w:t>
      </w:r>
    </w:p>
    <w:p w14:paraId="568D0744" w14:textId="77777777" w:rsidR="00DF4851" w:rsidRPr="00DF4851" w:rsidRDefault="00DF4851" w:rsidP="00DF4851">
      <w:pPr>
        <w:pStyle w:val="Corpotesto"/>
        <w:spacing w:before="11" w:line="360" w:lineRule="auto"/>
        <w:ind w:left="142"/>
        <w:rPr>
          <w:i w:val="0"/>
          <w:sz w:val="22"/>
          <w:szCs w:val="22"/>
        </w:rPr>
      </w:pPr>
      <w:r w:rsidRPr="00DF4851">
        <w:rPr>
          <w:i w:val="0"/>
          <w:sz w:val="22"/>
          <w:szCs w:val="22"/>
        </w:rPr>
        <w:t>Il/la dichiarante (firma per esteso leggibile) ______________________________________</w:t>
      </w:r>
    </w:p>
    <w:p w14:paraId="5D206DF9" w14:textId="143836A0" w:rsidR="00657A8B" w:rsidRPr="00EF4F0C" w:rsidRDefault="00657A8B" w:rsidP="00DF4851">
      <w:pPr>
        <w:pStyle w:val="Corpotesto"/>
        <w:spacing w:before="11"/>
        <w:rPr>
          <w:rFonts w:ascii="Verdana" w:hAnsi="Verdana"/>
          <w:i w:val="0"/>
          <w:sz w:val="22"/>
          <w:szCs w:val="22"/>
        </w:rPr>
      </w:pPr>
    </w:p>
    <w:sectPr w:rsidR="00657A8B" w:rsidRPr="00EF4F0C">
      <w:pgSz w:w="11910" w:h="16840"/>
      <w:pgMar w:top="1060" w:right="400" w:bottom="780" w:left="56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1F18B" w14:textId="77777777" w:rsidR="00F5386C" w:rsidRDefault="00F5386C">
      <w:r>
        <w:separator/>
      </w:r>
    </w:p>
  </w:endnote>
  <w:endnote w:type="continuationSeparator" w:id="0">
    <w:p w14:paraId="2B33A240" w14:textId="77777777" w:rsidR="00F5386C" w:rsidRDefault="00F5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416BF" w14:textId="77777777" w:rsidR="00F5386C" w:rsidRDefault="00F5386C">
      <w:r>
        <w:separator/>
      </w:r>
    </w:p>
  </w:footnote>
  <w:footnote w:type="continuationSeparator" w:id="0">
    <w:p w14:paraId="527686CB" w14:textId="77777777" w:rsidR="00F5386C" w:rsidRDefault="00F53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04A2"/>
    <w:multiLevelType w:val="hybridMultilevel"/>
    <w:tmpl w:val="E7DC7F30"/>
    <w:lvl w:ilvl="0" w:tplc="F4AAE50C">
      <w:start w:val="1"/>
      <w:numFmt w:val="lowerLetter"/>
      <w:lvlText w:val="%1."/>
      <w:lvlJc w:val="left"/>
      <w:pPr>
        <w:ind w:left="139" w:hanging="229"/>
      </w:pPr>
      <w:rPr>
        <w:rFonts w:ascii="Tahoma" w:eastAsia="Times New Roman" w:hAnsi="Tahoma" w:cs="Tahoma" w:hint="default"/>
        <w:b w:val="0"/>
        <w:bCs w:val="0"/>
        <w:i/>
        <w:iCs/>
        <w:spacing w:val="0"/>
        <w:w w:val="94"/>
        <w:sz w:val="21"/>
        <w:szCs w:val="21"/>
      </w:rPr>
    </w:lvl>
    <w:lvl w:ilvl="1" w:tplc="8DB4B9DE">
      <w:numFmt w:val="bullet"/>
      <w:lvlText w:val="•"/>
      <w:lvlJc w:val="left"/>
      <w:pPr>
        <w:ind w:left="1145" w:hanging="229"/>
      </w:pPr>
      <w:rPr>
        <w:rFonts w:hint="default"/>
      </w:rPr>
    </w:lvl>
    <w:lvl w:ilvl="2" w:tplc="144CFB26">
      <w:numFmt w:val="bullet"/>
      <w:lvlText w:val="•"/>
      <w:lvlJc w:val="left"/>
      <w:pPr>
        <w:ind w:left="2151" w:hanging="229"/>
      </w:pPr>
      <w:rPr>
        <w:rFonts w:hint="default"/>
      </w:rPr>
    </w:lvl>
    <w:lvl w:ilvl="3" w:tplc="64D6ED1C">
      <w:numFmt w:val="bullet"/>
      <w:lvlText w:val="•"/>
      <w:lvlJc w:val="left"/>
      <w:pPr>
        <w:ind w:left="3157" w:hanging="229"/>
      </w:pPr>
      <w:rPr>
        <w:rFonts w:hint="default"/>
      </w:rPr>
    </w:lvl>
    <w:lvl w:ilvl="4" w:tplc="E954BBEE">
      <w:numFmt w:val="bullet"/>
      <w:lvlText w:val="•"/>
      <w:lvlJc w:val="left"/>
      <w:pPr>
        <w:ind w:left="4163" w:hanging="229"/>
      </w:pPr>
      <w:rPr>
        <w:rFonts w:hint="default"/>
      </w:rPr>
    </w:lvl>
    <w:lvl w:ilvl="5" w:tplc="4554F45A">
      <w:numFmt w:val="bullet"/>
      <w:lvlText w:val="•"/>
      <w:lvlJc w:val="left"/>
      <w:pPr>
        <w:ind w:left="5169" w:hanging="229"/>
      </w:pPr>
      <w:rPr>
        <w:rFonts w:hint="default"/>
      </w:rPr>
    </w:lvl>
    <w:lvl w:ilvl="6" w:tplc="EC3A27E2">
      <w:numFmt w:val="bullet"/>
      <w:lvlText w:val="•"/>
      <w:lvlJc w:val="left"/>
      <w:pPr>
        <w:ind w:left="6175" w:hanging="229"/>
      </w:pPr>
      <w:rPr>
        <w:rFonts w:hint="default"/>
      </w:rPr>
    </w:lvl>
    <w:lvl w:ilvl="7" w:tplc="79EA6710">
      <w:numFmt w:val="bullet"/>
      <w:lvlText w:val="•"/>
      <w:lvlJc w:val="left"/>
      <w:pPr>
        <w:ind w:left="7181" w:hanging="229"/>
      </w:pPr>
      <w:rPr>
        <w:rFonts w:hint="default"/>
      </w:rPr>
    </w:lvl>
    <w:lvl w:ilvl="8" w:tplc="56D492B4">
      <w:numFmt w:val="bullet"/>
      <w:lvlText w:val="•"/>
      <w:lvlJc w:val="left"/>
      <w:pPr>
        <w:ind w:left="8187" w:hanging="229"/>
      </w:pPr>
      <w:rPr>
        <w:rFonts w:hint="default"/>
      </w:rPr>
    </w:lvl>
  </w:abstractNum>
  <w:abstractNum w:abstractNumId="1" w15:restartNumberingAfterBreak="0">
    <w:nsid w:val="088519F0"/>
    <w:multiLevelType w:val="hybridMultilevel"/>
    <w:tmpl w:val="95C2B238"/>
    <w:lvl w:ilvl="0" w:tplc="A4247E3E">
      <w:start w:val="1"/>
      <w:numFmt w:val="lowerLetter"/>
      <w:lvlText w:val="%1)"/>
      <w:lvlJc w:val="left"/>
      <w:pPr>
        <w:ind w:left="110" w:hanging="202"/>
      </w:pPr>
      <w:rPr>
        <w:rFonts w:ascii="Tahoma" w:eastAsia="Times New Roman" w:hAnsi="Tahoma" w:cs="Tahoma" w:hint="default"/>
        <w:b w:val="0"/>
        <w:bCs w:val="0"/>
        <w:i w:val="0"/>
        <w:iCs w:val="0"/>
        <w:spacing w:val="-9"/>
        <w:w w:val="100"/>
        <w:sz w:val="18"/>
        <w:szCs w:val="18"/>
      </w:rPr>
    </w:lvl>
    <w:lvl w:ilvl="1" w:tplc="9C5C0A64">
      <w:numFmt w:val="bullet"/>
      <w:lvlText w:val="•"/>
      <w:lvlJc w:val="left"/>
      <w:pPr>
        <w:ind w:left="905" w:hanging="202"/>
      </w:pPr>
      <w:rPr>
        <w:rFonts w:hint="default"/>
      </w:rPr>
    </w:lvl>
    <w:lvl w:ilvl="2" w:tplc="E0687552">
      <w:numFmt w:val="bullet"/>
      <w:lvlText w:val="•"/>
      <w:lvlJc w:val="left"/>
      <w:pPr>
        <w:ind w:left="1690" w:hanging="202"/>
      </w:pPr>
      <w:rPr>
        <w:rFonts w:hint="default"/>
      </w:rPr>
    </w:lvl>
    <w:lvl w:ilvl="3" w:tplc="28047E16">
      <w:numFmt w:val="bullet"/>
      <w:lvlText w:val="•"/>
      <w:lvlJc w:val="left"/>
      <w:pPr>
        <w:ind w:left="2475" w:hanging="202"/>
      </w:pPr>
      <w:rPr>
        <w:rFonts w:hint="default"/>
      </w:rPr>
    </w:lvl>
    <w:lvl w:ilvl="4" w:tplc="91DAD8AE">
      <w:numFmt w:val="bullet"/>
      <w:lvlText w:val="•"/>
      <w:lvlJc w:val="left"/>
      <w:pPr>
        <w:ind w:left="3260" w:hanging="202"/>
      </w:pPr>
      <w:rPr>
        <w:rFonts w:hint="default"/>
      </w:rPr>
    </w:lvl>
    <w:lvl w:ilvl="5" w:tplc="39946BCA">
      <w:numFmt w:val="bullet"/>
      <w:lvlText w:val="•"/>
      <w:lvlJc w:val="left"/>
      <w:pPr>
        <w:ind w:left="4045" w:hanging="202"/>
      </w:pPr>
      <w:rPr>
        <w:rFonts w:hint="default"/>
      </w:rPr>
    </w:lvl>
    <w:lvl w:ilvl="6" w:tplc="BC5A80FA">
      <w:numFmt w:val="bullet"/>
      <w:lvlText w:val="•"/>
      <w:lvlJc w:val="left"/>
      <w:pPr>
        <w:ind w:left="4830" w:hanging="202"/>
      </w:pPr>
      <w:rPr>
        <w:rFonts w:hint="default"/>
      </w:rPr>
    </w:lvl>
    <w:lvl w:ilvl="7" w:tplc="67B03CF2">
      <w:numFmt w:val="bullet"/>
      <w:lvlText w:val="•"/>
      <w:lvlJc w:val="left"/>
      <w:pPr>
        <w:ind w:left="5615" w:hanging="202"/>
      </w:pPr>
      <w:rPr>
        <w:rFonts w:hint="default"/>
      </w:rPr>
    </w:lvl>
    <w:lvl w:ilvl="8" w:tplc="7BFAA616">
      <w:numFmt w:val="bullet"/>
      <w:lvlText w:val="•"/>
      <w:lvlJc w:val="left"/>
      <w:pPr>
        <w:ind w:left="6400" w:hanging="202"/>
      </w:pPr>
      <w:rPr>
        <w:rFonts w:hint="default"/>
      </w:rPr>
    </w:lvl>
  </w:abstractNum>
  <w:abstractNum w:abstractNumId="2" w15:restartNumberingAfterBreak="0">
    <w:nsid w:val="10F53AEA"/>
    <w:multiLevelType w:val="hybridMultilevel"/>
    <w:tmpl w:val="DA0C8BF6"/>
    <w:lvl w:ilvl="0" w:tplc="DF649DCA">
      <w:start w:val="1"/>
      <w:numFmt w:val="upperLetter"/>
      <w:lvlText w:val="%1."/>
      <w:lvlJc w:val="left"/>
      <w:pPr>
        <w:ind w:left="148" w:hanging="286"/>
      </w:pPr>
      <w:rPr>
        <w:rFonts w:ascii="Tahoma" w:eastAsia="Times New Roman" w:hAnsi="Tahoma" w:cs="Tahoma" w:hint="default"/>
        <w:b/>
        <w:bCs/>
        <w:i w:val="0"/>
        <w:iCs w:val="0"/>
        <w:spacing w:val="0"/>
        <w:w w:val="100"/>
        <w:sz w:val="22"/>
        <w:szCs w:val="22"/>
      </w:rPr>
    </w:lvl>
    <w:lvl w:ilvl="1" w:tplc="0068D3F4">
      <w:numFmt w:val="bullet"/>
      <w:lvlText w:val="•"/>
      <w:lvlJc w:val="left"/>
      <w:pPr>
        <w:ind w:left="1220" w:hanging="286"/>
      </w:pPr>
      <w:rPr>
        <w:rFonts w:hint="default"/>
      </w:rPr>
    </w:lvl>
    <w:lvl w:ilvl="2" w:tplc="EFA89EA0">
      <w:numFmt w:val="bullet"/>
      <w:lvlText w:val="•"/>
      <w:lvlJc w:val="left"/>
      <w:pPr>
        <w:ind w:left="2301" w:hanging="286"/>
      </w:pPr>
      <w:rPr>
        <w:rFonts w:hint="default"/>
      </w:rPr>
    </w:lvl>
    <w:lvl w:ilvl="3" w:tplc="08B6757C">
      <w:numFmt w:val="bullet"/>
      <w:lvlText w:val="•"/>
      <w:lvlJc w:val="left"/>
      <w:pPr>
        <w:ind w:left="3381" w:hanging="286"/>
      </w:pPr>
      <w:rPr>
        <w:rFonts w:hint="default"/>
      </w:rPr>
    </w:lvl>
    <w:lvl w:ilvl="4" w:tplc="980480E0">
      <w:numFmt w:val="bullet"/>
      <w:lvlText w:val="•"/>
      <w:lvlJc w:val="left"/>
      <w:pPr>
        <w:ind w:left="4462" w:hanging="286"/>
      </w:pPr>
      <w:rPr>
        <w:rFonts w:hint="default"/>
      </w:rPr>
    </w:lvl>
    <w:lvl w:ilvl="5" w:tplc="93AA53AC"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3D8ECD82">
      <w:numFmt w:val="bullet"/>
      <w:lvlText w:val="•"/>
      <w:lvlJc w:val="left"/>
      <w:pPr>
        <w:ind w:left="6623" w:hanging="286"/>
      </w:pPr>
      <w:rPr>
        <w:rFonts w:hint="default"/>
      </w:rPr>
    </w:lvl>
    <w:lvl w:ilvl="7" w:tplc="8C9A8A44">
      <w:numFmt w:val="bullet"/>
      <w:lvlText w:val="•"/>
      <w:lvlJc w:val="left"/>
      <w:pPr>
        <w:ind w:left="7704" w:hanging="286"/>
      </w:pPr>
      <w:rPr>
        <w:rFonts w:hint="default"/>
      </w:rPr>
    </w:lvl>
    <w:lvl w:ilvl="8" w:tplc="B4026916">
      <w:numFmt w:val="bullet"/>
      <w:lvlText w:val="•"/>
      <w:lvlJc w:val="left"/>
      <w:pPr>
        <w:ind w:left="8785" w:hanging="286"/>
      </w:pPr>
      <w:rPr>
        <w:rFonts w:hint="default"/>
      </w:rPr>
    </w:lvl>
  </w:abstractNum>
  <w:abstractNum w:abstractNumId="3" w15:restartNumberingAfterBreak="0">
    <w:nsid w:val="262D5532"/>
    <w:multiLevelType w:val="hybridMultilevel"/>
    <w:tmpl w:val="65583DB6"/>
    <w:lvl w:ilvl="0" w:tplc="D00AC286">
      <w:numFmt w:val="bullet"/>
      <w:lvlText w:val="-"/>
      <w:lvlJc w:val="left"/>
      <w:pPr>
        <w:ind w:left="107" w:hanging="120"/>
      </w:pPr>
      <w:rPr>
        <w:rFonts w:ascii="Tahoma" w:eastAsia="Times New Roman" w:hAnsi="Tahoma" w:hint="default"/>
        <w:b w:val="0"/>
        <w:i w:val="0"/>
        <w:spacing w:val="0"/>
        <w:w w:val="100"/>
        <w:sz w:val="18"/>
      </w:rPr>
    </w:lvl>
    <w:lvl w:ilvl="1" w:tplc="11847CA2">
      <w:numFmt w:val="bullet"/>
      <w:lvlText w:val="•"/>
      <w:lvlJc w:val="left"/>
      <w:pPr>
        <w:ind w:left="887" w:hanging="120"/>
      </w:pPr>
      <w:rPr>
        <w:rFonts w:hint="default"/>
      </w:rPr>
    </w:lvl>
    <w:lvl w:ilvl="2" w:tplc="E3385D54">
      <w:numFmt w:val="bullet"/>
      <w:lvlText w:val="•"/>
      <w:lvlJc w:val="left"/>
      <w:pPr>
        <w:ind w:left="1674" w:hanging="120"/>
      </w:pPr>
      <w:rPr>
        <w:rFonts w:hint="default"/>
      </w:rPr>
    </w:lvl>
    <w:lvl w:ilvl="3" w:tplc="C604050A">
      <w:numFmt w:val="bullet"/>
      <w:lvlText w:val="•"/>
      <w:lvlJc w:val="left"/>
      <w:pPr>
        <w:ind w:left="2461" w:hanging="120"/>
      </w:pPr>
      <w:rPr>
        <w:rFonts w:hint="default"/>
      </w:rPr>
    </w:lvl>
    <w:lvl w:ilvl="4" w:tplc="D0AA9D44">
      <w:numFmt w:val="bullet"/>
      <w:lvlText w:val="•"/>
      <w:lvlJc w:val="left"/>
      <w:pPr>
        <w:ind w:left="3248" w:hanging="120"/>
      </w:pPr>
      <w:rPr>
        <w:rFonts w:hint="default"/>
      </w:rPr>
    </w:lvl>
    <w:lvl w:ilvl="5" w:tplc="A30A5A10">
      <w:numFmt w:val="bullet"/>
      <w:lvlText w:val="•"/>
      <w:lvlJc w:val="left"/>
      <w:pPr>
        <w:ind w:left="4035" w:hanging="120"/>
      </w:pPr>
      <w:rPr>
        <w:rFonts w:hint="default"/>
      </w:rPr>
    </w:lvl>
    <w:lvl w:ilvl="6" w:tplc="83B4F28C">
      <w:numFmt w:val="bullet"/>
      <w:lvlText w:val="•"/>
      <w:lvlJc w:val="left"/>
      <w:pPr>
        <w:ind w:left="4822" w:hanging="120"/>
      </w:pPr>
      <w:rPr>
        <w:rFonts w:hint="default"/>
      </w:rPr>
    </w:lvl>
    <w:lvl w:ilvl="7" w:tplc="8F7E3932">
      <w:numFmt w:val="bullet"/>
      <w:lvlText w:val="•"/>
      <w:lvlJc w:val="left"/>
      <w:pPr>
        <w:ind w:left="5609" w:hanging="120"/>
      </w:pPr>
      <w:rPr>
        <w:rFonts w:hint="default"/>
      </w:rPr>
    </w:lvl>
    <w:lvl w:ilvl="8" w:tplc="A2D2CCCE">
      <w:numFmt w:val="bullet"/>
      <w:lvlText w:val="•"/>
      <w:lvlJc w:val="left"/>
      <w:pPr>
        <w:ind w:left="6396" w:hanging="120"/>
      </w:pPr>
      <w:rPr>
        <w:rFonts w:hint="default"/>
      </w:rPr>
    </w:lvl>
  </w:abstractNum>
  <w:abstractNum w:abstractNumId="4" w15:restartNumberingAfterBreak="0">
    <w:nsid w:val="3020681F"/>
    <w:multiLevelType w:val="hybridMultilevel"/>
    <w:tmpl w:val="54B4032C"/>
    <w:lvl w:ilvl="0" w:tplc="9D16BE8A">
      <w:start w:val="1"/>
      <w:numFmt w:val="lowerLetter"/>
      <w:lvlText w:val="%1."/>
      <w:lvlJc w:val="left"/>
      <w:pPr>
        <w:ind w:left="47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abstractNum w:abstractNumId="5" w15:restartNumberingAfterBreak="0">
    <w:nsid w:val="4A0013D0"/>
    <w:multiLevelType w:val="hybridMultilevel"/>
    <w:tmpl w:val="758C09E0"/>
    <w:lvl w:ilvl="0" w:tplc="50229558">
      <w:start w:val="11"/>
      <w:numFmt w:val="decimal"/>
      <w:lvlText w:val="%1."/>
      <w:lvlJc w:val="left"/>
      <w:pPr>
        <w:ind w:left="665" w:hanging="451"/>
      </w:pPr>
      <w:rPr>
        <w:rFonts w:ascii="Tahoma" w:eastAsia="Times New Roman" w:hAnsi="Tahoma" w:cs="Tahoma" w:hint="default"/>
        <w:b/>
        <w:bCs/>
        <w:i w:val="0"/>
        <w:iCs w:val="0"/>
        <w:spacing w:val="0"/>
        <w:w w:val="100"/>
        <w:sz w:val="24"/>
        <w:szCs w:val="24"/>
      </w:rPr>
    </w:lvl>
    <w:lvl w:ilvl="1" w:tplc="DE064D6A">
      <w:start w:val="1"/>
      <w:numFmt w:val="decimal"/>
      <w:lvlText w:val="(%2)"/>
      <w:lvlJc w:val="left"/>
      <w:pPr>
        <w:ind w:left="148" w:hanging="226"/>
      </w:pPr>
      <w:rPr>
        <w:rFonts w:ascii="Tahoma" w:eastAsia="Times New Roman" w:hAnsi="Tahoma" w:cs="Tahoma" w:hint="default"/>
        <w:b w:val="0"/>
        <w:bCs w:val="0"/>
        <w:i w:val="0"/>
        <w:iCs w:val="0"/>
        <w:spacing w:val="-1"/>
        <w:w w:val="99"/>
        <w:sz w:val="14"/>
        <w:szCs w:val="14"/>
      </w:rPr>
    </w:lvl>
    <w:lvl w:ilvl="2" w:tplc="4D74CC06">
      <w:numFmt w:val="bullet"/>
      <w:lvlText w:val="•"/>
      <w:lvlJc w:val="left"/>
      <w:pPr>
        <w:ind w:left="660" w:hanging="226"/>
      </w:pPr>
      <w:rPr>
        <w:rFonts w:hint="default"/>
      </w:rPr>
    </w:lvl>
    <w:lvl w:ilvl="3" w:tplc="A4F0F384">
      <w:numFmt w:val="bullet"/>
      <w:lvlText w:val="•"/>
      <w:lvlJc w:val="left"/>
      <w:pPr>
        <w:ind w:left="1945" w:hanging="226"/>
      </w:pPr>
      <w:rPr>
        <w:rFonts w:hint="default"/>
      </w:rPr>
    </w:lvl>
    <w:lvl w:ilvl="4" w:tplc="ABDA737A">
      <w:numFmt w:val="bullet"/>
      <w:lvlText w:val="•"/>
      <w:lvlJc w:val="left"/>
      <w:pPr>
        <w:ind w:left="3231" w:hanging="226"/>
      </w:pPr>
      <w:rPr>
        <w:rFonts w:hint="default"/>
      </w:rPr>
    </w:lvl>
    <w:lvl w:ilvl="5" w:tplc="9BC6A992">
      <w:numFmt w:val="bullet"/>
      <w:lvlText w:val="•"/>
      <w:lvlJc w:val="left"/>
      <w:pPr>
        <w:ind w:left="4517" w:hanging="226"/>
      </w:pPr>
      <w:rPr>
        <w:rFonts w:hint="default"/>
      </w:rPr>
    </w:lvl>
    <w:lvl w:ilvl="6" w:tplc="E3B4EBA2">
      <w:numFmt w:val="bullet"/>
      <w:lvlText w:val="•"/>
      <w:lvlJc w:val="left"/>
      <w:pPr>
        <w:ind w:left="5803" w:hanging="226"/>
      </w:pPr>
      <w:rPr>
        <w:rFonts w:hint="default"/>
      </w:rPr>
    </w:lvl>
    <w:lvl w:ilvl="7" w:tplc="6CD48752">
      <w:numFmt w:val="bullet"/>
      <w:lvlText w:val="•"/>
      <w:lvlJc w:val="left"/>
      <w:pPr>
        <w:ind w:left="7089" w:hanging="226"/>
      </w:pPr>
      <w:rPr>
        <w:rFonts w:hint="default"/>
      </w:rPr>
    </w:lvl>
    <w:lvl w:ilvl="8" w:tplc="E7147E0A">
      <w:numFmt w:val="bullet"/>
      <w:lvlText w:val="•"/>
      <w:lvlJc w:val="left"/>
      <w:pPr>
        <w:ind w:left="8374" w:hanging="226"/>
      </w:pPr>
      <w:rPr>
        <w:rFonts w:hint="default"/>
      </w:rPr>
    </w:lvl>
  </w:abstractNum>
  <w:abstractNum w:abstractNumId="6" w15:restartNumberingAfterBreak="0">
    <w:nsid w:val="521E047D"/>
    <w:multiLevelType w:val="multilevel"/>
    <w:tmpl w:val="E67EF2C6"/>
    <w:lvl w:ilvl="0">
      <w:start w:val="1"/>
      <w:numFmt w:val="decimal"/>
      <w:lvlText w:val="%1."/>
      <w:lvlJc w:val="left"/>
      <w:pPr>
        <w:ind w:left="470" w:hanging="298"/>
      </w:pPr>
      <w:rPr>
        <w:rFonts w:ascii="Tahoma" w:eastAsia="Times New Roman" w:hAnsi="Tahoma" w:cs="Tahoma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580" w:hanging="433"/>
      </w:pPr>
      <w:rPr>
        <w:rFonts w:ascii="Tahoma" w:eastAsia="Times New Roman" w:hAnsi="Tahoma" w:cs="Tahoma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731" w:hanging="433"/>
      </w:pPr>
      <w:rPr>
        <w:rFonts w:hint="default"/>
      </w:rPr>
    </w:lvl>
    <w:lvl w:ilvl="3">
      <w:numFmt w:val="bullet"/>
      <w:lvlText w:val="•"/>
      <w:lvlJc w:val="left"/>
      <w:pPr>
        <w:ind w:left="2883" w:hanging="433"/>
      </w:pPr>
      <w:rPr>
        <w:rFonts w:hint="default"/>
      </w:rPr>
    </w:lvl>
    <w:lvl w:ilvl="4">
      <w:numFmt w:val="bullet"/>
      <w:lvlText w:val="•"/>
      <w:lvlJc w:val="left"/>
      <w:pPr>
        <w:ind w:left="4035" w:hanging="433"/>
      </w:pPr>
      <w:rPr>
        <w:rFonts w:hint="default"/>
      </w:rPr>
    </w:lvl>
    <w:lvl w:ilvl="5">
      <w:numFmt w:val="bullet"/>
      <w:lvlText w:val="•"/>
      <w:lvlJc w:val="left"/>
      <w:pPr>
        <w:ind w:left="5187" w:hanging="433"/>
      </w:pPr>
      <w:rPr>
        <w:rFonts w:hint="default"/>
      </w:rPr>
    </w:lvl>
    <w:lvl w:ilvl="6">
      <w:numFmt w:val="bullet"/>
      <w:lvlText w:val="•"/>
      <w:lvlJc w:val="left"/>
      <w:pPr>
        <w:ind w:left="6339" w:hanging="433"/>
      </w:pPr>
      <w:rPr>
        <w:rFonts w:hint="default"/>
      </w:rPr>
    </w:lvl>
    <w:lvl w:ilvl="7">
      <w:numFmt w:val="bullet"/>
      <w:lvlText w:val="•"/>
      <w:lvlJc w:val="left"/>
      <w:pPr>
        <w:ind w:left="7490" w:hanging="433"/>
      </w:pPr>
      <w:rPr>
        <w:rFonts w:hint="default"/>
      </w:rPr>
    </w:lvl>
    <w:lvl w:ilvl="8">
      <w:numFmt w:val="bullet"/>
      <w:lvlText w:val="•"/>
      <w:lvlJc w:val="left"/>
      <w:pPr>
        <w:ind w:left="8642" w:hanging="433"/>
      </w:pPr>
      <w:rPr>
        <w:rFonts w:hint="default"/>
      </w:rPr>
    </w:lvl>
  </w:abstractNum>
  <w:abstractNum w:abstractNumId="7" w15:restartNumberingAfterBreak="0">
    <w:nsid w:val="55A447B1"/>
    <w:multiLevelType w:val="multilevel"/>
    <w:tmpl w:val="E67EF2C6"/>
    <w:lvl w:ilvl="0">
      <w:start w:val="1"/>
      <w:numFmt w:val="decimal"/>
      <w:lvlText w:val="%1."/>
      <w:lvlJc w:val="left"/>
      <w:pPr>
        <w:ind w:left="470" w:hanging="298"/>
      </w:pPr>
      <w:rPr>
        <w:rFonts w:ascii="Tahoma" w:eastAsia="Times New Roman" w:hAnsi="Tahoma" w:cs="Tahoma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580" w:hanging="433"/>
      </w:pPr>
      <w:rPr>
        <w:rFonts w:ascii="Tahoma" w:eastAsia="Times New Roman" w:hAnsi="Tahoma" w:cs="Tahoma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731" w:hanging="433"/>
      </w:pPr>
      <w:rPr>
        <w:rFonts w:hint="default"/>
      </w:rPr>
    </w:lvl>
    <w:lvl w:ilvl="3">
      <w:numFmt w:val="bullet"/>
      <w:lvlText w:val="•"/>
      <w:lvlJc w:val="left"/>
      <w:pPr>
        <w:ind w:left="2883" w:hanging="433"/>
      </w:pPr>
      <w:rPr>
        <w:rFonts w:hint="default"/>
      </w:rPr>
    </w:lvl>
    <w:lvl w:ilvl="4">
      <w:numFmt w:val="bullet"/>
      <w:lvlText w:val="•"/>
      <w:lvlJc w:val="left"/>
      <w:pPr>
        <w:ind w:left="4035" w:hanging="433"/>
      </w:pPr>
      <w:rPr>
        <w:rFonts w:hint="default"/>
      </w:rPr>
    </w:lvl>
    <w:lvl w:ilvl="5">
      <w:numFmt w:val="bullet"/>
      <w:lvlText w:val="•"/>
      <w:lvlJc w:val="left"/>
      <w:pPr>
        <w:ind w:left="5187" w:hanging="433"/>
      </w:pPr>
      <w:rPr>
        <w:rFonts w:hint="default"/>
      </w:rPr>
    </w:lvl>
    <w:lvl w:ilvl="6">
      <w:numFmt w:val="bullet"/>
      <w:lvlText w:val="•"/>
      <w:lvlJc w:val="left"/>
      <w:pPr>
        <w:ind w:left="6339" w:hanging="433"/>
      </w:pPr>
      <w:rPr>
        <w:rFonts w:hint="default"/>
      </w:rPr>
    </w:lvl>
    <w:lvl w:ilvl="7">
      <w:numFmt w:val="bullet"/>
      <w:lvlText w:val="•"/>
      <w:lvlJc w:val="left"/>
      <w:pPr>
        <w:ind w:left="7490" w:hanging="433"/>
      </w:pPr>
      <w:rPr>
        <w:rFonts w:hint="default"/>
      </w:rPr>
    </w:lvl>
    <w:lvl w:ilvl="8">
      <w:numFmt w:val="bullet"/>
      <w:lvlText w:val="•"/>
      <w:lvlJc w:val="left"/>
      <w:pPr>
        <w:ind w:left="8642" w:hanging="433"/>
      </w:pPr>
      <w:rPr>
        <w:rFonts w:hint="default"/>
      </w:rPr>
    </w:lvl>
  </w:abstractNum>
  <w:abstractNum w:abstractNumId="8" w15:restartNumberingAfterBreak="0">
    <w:nsid w:val="696F1ABA"/>
    <w:multiLevelType w:val="hybridMultilevel"/>
    <w:tmpl w:val="29EED600"/>
    <w:lvl w:ilvl="0" w:tplc="3A2C2676">
      <w:numFmt w:val="bullet"/>
      <w:lvlText w:val="-"/>
      <w:lvlJc w:val="left"/>
      <w:pPr>
        <w:ind w:left="551" w:hanging="120"/>
      </w:pPr>
      <w:rPr>
        <w:rFonts w:ascii="Tahoma" w:eastAsia="Times New Roman" w:hAnsi="Tahoma" w:hint="default"/>
        <w:b w:val="0"/>
        <w:i w:val="0"/>
        <w:spacing w:val="0"/>
        <w:w w:val="100"/>
        <w:sz w:val="18"/>
      </w:rPr>
    </w:lvl>
    <w:lvl w:ilvl="1" w:tplc="05AACC8E">
      <w:numFmt w:val="bullet"/>
      <w:lvlText w:val="•"/>
      <w:lvlJc w:val="left"/>
      <w:pPr>
        <w:ind w:left="1598" w:hanging="120"/>
      </w:pPr>
      <w:rPr>
        <w:rFonts w:hint="default"/>
      </w:rPr>
    </w:lvl>
    <w:lvl w:ilvl="2" w:tplc="DCC64F4C">
      <w:numFmt w:val="bullet"/>
      <w:lvlText w:val="•"/>
      <w:lvlJc w:val="left"/>
      <w:pPr>
        <w:ind w:left="2637" w:hanging="120"/>
      </w:pPr>
      <w:rPr>
        <w:rFonts w:hint="default"/>
      </w:rPr>
    </w:lvl>
    <w:lvl w:ilvl="3" w:tplc="9D1AA02A">
      <w:numFmt w:val="bullet"/>
      <w:lvlText w:val="•"/>
      <w:lvlJc w:val="left"/>
      <w:pPr>
        <w:ind w:left="3675" w:hanging="120"/>
      </w:pPr>
      <w:rPr>
        <w:rFonts w:hint="default"/>
      </w:rPr>
    </w:lvl>
    <w:lvl w:ilvl="4" w:tplc="082CDC86">
      <w:numFmt w:val="bullet"/>
      <w:lvlText w:val="•"/>
      <w:lvlJc w:val="left"/>
      <w:pPr>
        <w:ind w:left="4714" w:hanging="120"/>
      </w:pPr>
      <w:rPr>
        <w:rFonts w:hint="default"/>
      </w:rPr>
    </w:lvl>
    <w:lvl w:ilvl="5" w:tplc="A22A8F28">
      <w:numFmt w:val="bullet"/>
      <w:lvlText w:val="•"/>
      <w:lvlJc w:val="left"/>
      <w:pPr>
        <w:ind w:left="5753" w:hanging="120"/>
      </w:pPr>
      <w:rPr>
        <w:rFonts w:hint="default"/>
      </w:rPr>
    </w:lvl>
    <w:lvl w:ilvl="6" w:tplc="7F42A03E">
      <w:numFmt w:val="bullet"/>
      <w:lvlText w:val="•"/>
      <w:lvlJc w:val="left"/>
      <w:pPr>
        <w:ind w:left="6791" w:hanging="120"/>
      </w:pPr>
      <w:rPr>
        <w:rFonts w:hint="default"/>
      </w:rPr>
    </w:lvl>
    <w:lvl w:ilvl="7" w:tplc="00087522">
      <w:numFmt w:val="bullet"/>
      <w:lvlText w:val="•"/>
      <w:lvlJc w:val="left"/>
      <w:pPr>
        <w:ind w:left="7830" w:hanging="120"/>
      </w:pPr>
      <w:rPr>
        <w:rFonts w:hint="default"/>
      </w:rPr>
    </w:lvl>
    <w:lvl w:ilvl="8" w:tplc="1172BC4C">
      <w:numFmt w:val="bullet"/>
      <w:lvlText w:val="•"/>
      <w:lvlJc w:val="left"/>
      <w:pPr>
        <w:ind w:left="8869" w:hanging="12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97"/>
    <w:rsid w:val="00060C9C"/>
    <w:rsid w:val="000B2FAE"/>
    <w:rsid w:val="001F245D"/>
    <w:rsid w:val="002215CA"/>
    <w:rsid w:val="002E2691"/>
    <w:rsid w:val="00333238"/>
    <w:rsid w:val="00357EFC"/>
    <w:rsid w:val="003A2840"/>
    <w:rsid w:val="00450997"/>
    <w:rsid w:val="00477E3A"/>
    <w:rsid w:val="004968C4"/>
    <w:rsid w:val="00657A8B"/>
    <w:rsid w:val="006A4717"/>
    <w:rsid w:val="0071071A"/>
    <w:rsid w:val="007B5F2F"/>
    <w:rsid w:val="00896E6E"/>
    <w:rsid w:val="00937875"/>
    <w:rsid w:val="00A92897"/>
    <w:rsid w:val="00CC1B8C"/>
    <w:rsid w:val="00DF4851"/>
    <w:rsid w:val="00EF4F0C"/>
    <w:rsid w:val="00F16C2B"/>
    <w:rsid w:val="00F5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460F28"/>
  <w14:defaultImageDpi w14:val="0"/>
  <w15:docId w15:val="{6C4719B0-9E27-4CC7-8405-542E8FB2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autoSpaceDE w:val="0"/>
      <w:autoSpaceDN w:val="0"/>
    </w:pPr>
    <w:rPr>
      <w:rFonts w:ascii="Tahoma" w:hAnsi="Tahoma" w:cs="Tahoma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76"/>
      <w:ind w:left="511" w:hanging="2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it-IT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i/>
      <w:iCs/>
      <w:sz w:val="17"/>
      <w:szCs w:val="17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Tahoma" w:hAnsi="Tahoma" w:cs="Tahoma"/>
      <w:lang w:val="it-IT"/>
    </w:rPr>
  </w:style>
  <w:style w:type="paragraph" w:styleId="Titolo">
    <w:name w:val="Title"/>
    <w:basedOn w:val="Normale"/>
    <w:link w:val="TitoloCarattere"/>
    <w:uiPriority w:val="10"/>
    <w:qFormat/>
    <w:pPr>
      <w:spacing w:before="81"/>
      <w:ind w:left="1971" w:right="1864"/>
      <w:jc w:val="center"/>
    </w:pPr>
    <w:rPr>
      <w:rFonts w:ascii="Times New Roman" w:hAnsi="Times New Roman" w:cs="Times New Roman"/>
      <w:b/>
      <w:bCs/>
      <w:sz w:val="44"/>
      <w:szCs w:val="44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it-IT"/>
    </w:rPr>
  </w:style>
  <w:style w:type="paragraph" w:styleId="Paragrafoelenco">
    <w:name w:val="List Paragraph"/>
    <w:basedOn w:val="Normale"/>
    <w:uiPriority w:val="1"/>
    <w:qFormat/>
    <w:pPr>
      <w:spacing w:before="76"/>
      <w:ind w:left="511" w:hanging="29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ntr\OneDrive\Documents\Modelli%20di%20Office%20personalizzati\PEI_Infanzia_nl_def%20disperazion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PEI_Infanzia_nl_def disperazionme.dotx</Template>
  <TotalTime>0</TotalTime>
  <Pages>14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ventrice</dc:creator>
  <cp:keywords/>
  <dc:description/>
  <cp:lastModifiedBy>grazia ventrice</cp:lastModifiedBy>
  <cp:revision>6</cp:revision>
  <dcterms:created xsi:type="dcterms:W3CDTF">2023-09-30T13:16:00Z</dcterms:created>
  <dcterms:modified xsi:type="dcterms:W3CDTF">2025-10-20T21:09:00Z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2023-09-28T22:00:00Z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2023-09-29T22:00:00Z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