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DC7CE" w14:textId="1B6A2284" w:rsidR="002E2691" w:rsidRDefault="001F245D">
      <w:pPr>
        <w:pStyle w:val="Corpotesto"/>
        <w:ind w:left="1415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anchor distT="0" distB="0" distL="114300" distR="114300" simplePos="0" relativeHeight="487615488" behindDoc="0" locked="0" layoutInCell="1" allowOverlap="1" wp14:anchorId="3E656203" wp14:editId="5DB99D20">
            <wp:simplePos x="0" y="0"/>
            <wp:positionH relativeFrom="column">
              <wp:posOffset>949007</wp:posOffset>
            </wp:positionH>
            <wp:positionV relativeFrom="paragraph">
              <wp:posOffset>59055</wp:posOffset>
            </wp:positionV>
            <wp:extent cx="5253677" cy="1554491"/>
            <wp:effectExtent l="0" t="0" r="4445" b="7620"/>
            <wp:wrapSquare wrapText="bothSides"/>
            <wp:docPr id="1071079668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79668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1554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71428" w14:textId="0984F646" w:rsidR="002E2691" w:rsidRDefault="002E2691">
      <w:pPr>
        <w:pStyle w:val="Corpotesto"/>
        <w:rPr>
          <w:rFonts w:ascii="Times New Roman"/>
          <w:i w:val="0"/>
          <w:sz w:val="21"/>
        </w:rPr>
      </w:pPr>
    </w:p>
    <w:p w14:paraId="773AFF29" w14:textId="77777777" w:rsidR="003A2840" w:rsidRPr="003A2840" w:rsidRDefault="003A2840" w:rsidP="003A2840">
      <w:pPr>
        <w:pStyle w:val="Titolo"/>
        <w:rPr>
          <w:smallCaps/>
          <w:sz w:val="8"/>
        </w:rPr>
      </w:pPr>
    </w:p>
    <w:p w14:paraId="53FA36D5" w14:textId="31A5C075" w:rsidR="003A2840" w:rsidRDefault="003A2840" w:rsidP="003A2840">
      <w:pPr>
        <w:pStyle w:val="Titolo"/>
        <w:rPr>
          <w:smallCaps/>
          <w:spacing w:val="-2"/>
        </w:rPr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Individualizzato</w:t>
      </w:r>
    </w:p>
    <w:p w14:paraId="3ED52112" w14:textId="6E39031B" w:rsidR="003A2840" w:rsidRPr="003A2840" w:rsidRDefault="003A2840" w:rsidP="003A2840">
      <w:pPr>
        <w:pStyle w:val="Titolo"/>
        <w:rPr>
          <w:b w:val="0"/>
          <w:sz w:val="28"/>
        </w:rPr>
      </w:pPr>
      <w:r w:rsidRPr="003A2840">
        <w:rPr>
          <w:b w:val="0"/>
          <w:sz w:val="28"/>
        </w:rPr>
        <w:t xml:space="preserve">(ART. 7, D. LGS. 13 APRILE 2017, N. 66 e </w:t>
      </w:r>
      <w:proofErr w:type="spellStart"/>
      <w:r w:rsidRPr="003A2840">
        <w:rPr>
          <w:b w:val="0"/>
          <w:sz w:val="28"/>
        </w:rPr>
        <w:t>s.m.i.</w:t>
      </w:r>
      <w:proofErr w:type="spellEnd"/>
      <w:r w:rsidRPr="003A2840">
        <w:rPr>
          <w:b w:val="0"/>
          <w:sz w:val="28"/>
        </w:rPr>
        <w:t>)</w:t>
      </w:r>
    </w:p>
    <w:p w14:paraId="1516D3EE" w14:textId="53972327" w:rsidR="003A2840" w:rsidRPr="003A2840" w:rsidRDefault="003A2840" w:rsidP="003A2840">
      <w:pPr>
        <w:spacing w:before="200"/>
        <w:ind w:left="1971" w:right="1860"/>
        <w:jc w:val="center"/>
        <w:rPr>
          <w:rFonts w:ascii="Times New Roman"/>
          <w:sz w:val="28"/>
        </w:rPr>
      </w:pPr>
      <w:r>
        <w:rPr>
          <w:rFonts w:ascii="Times New Roman"/>
          <w:b/>
          <w:sz w:val="32"/>
        </w:rPr>
        <w:t xml:space="preserve">Anno Scolastico  </w:t>
      </w:r>
    </w:p>
    <w:p w14:paraId="276964D5" w14:textId="17CC807E" w:rsidR="001F245D" w:rsidRDefault="001F245D">
      <w:pPr>
        <w:pStyle w:val="Titolo"/>
        <w:rPr>
          <w:smallCaps/>
        </w:rPr>
      </w:pPr>
    </w:p>
    <w:p w14:paraId="4664DEFC" w14:textId="24DD515A" w:rsidR="002E2691" w:rsidRDefault="00657A8B" w:rsidP="003A2840">
      <w:pPr>
        <w:tabs>
          <w:tab w:val="left" w:pos="6665"/>
        </w:tabs>
        <w:spacing w:before="189"/>
        <w:ind w:left="142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 w:rsidR="003A2840">
        <w:rPr>
          <w:rFonts w:ascii="Times New Roman"/>
          <w:sz w:val="32"/>
        </w:rPr>
        <w:t xml:space="preserve">: </w:t>
      </w:r>
    </w:p>
    <w:p w14:paraId="26CB5179" w14:textId="1F30F12A" w:rsidR="002E2691" w:rsidRDefault="00657A8B" w:rsidP="003A2840">
      <w:pPr>
        <w:tabs>
          <w:tab w:val="left" w:pos="4094"/>
        </w:tabs>
        <w:spacing w:before="191"/>
        <w:ind w:left="142"/>
        <w:rPr>
          <w:rFonts w:ascii="Times New Roman"/>
        </w:rPr>
      </w:pPr>
      <w:r>
        <w:rPr>
          <w:rFonts w:ascii="Times New Roman"/>
        </w:rPr>
        <w:t>codice sostitutivo personale</w:t>
      </w:r>
      <w:r w:rsidR="003A2840">
        <w:rPr>
          <w:rFonts w:ascii="Times New Roman"/>
        </w:rPr>
        <w:t xml:space="preserve">: </w:t>
      </w:r>
    </w:p>
    <w:p w14:paraId="61016652" w14:textId="75943EDC" w:rsidR="002E2691" w:rsidRDefault="00657A8B" w:rsidP="003A2840">
      <w:pPr>
        <w:tabs>
          <w:tab w:val="left" w:pos="3475"/>
          <w:tab w:val="left" w:pos="7687"/>
        </w:tabs>
        <w:spacing w:before="179"/>
        <w:ind w:left="142" w:right="3045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 w:rsidR="003A2840">
        <w:rPr>
          <w:rFonts w:ascii="Times New Roman"/>
          <w:sz w:val="28"/>
        </w:rPr>
        <w:t xml:space="preserve">:       </w:t>
      </w:r>
      <w:r>
        <w:rPr>
          <w:rFonts w:ascii="Times New Roman"/>
          <w:spacing w:val="64"/>
          <w:sz w:val="28"/>
        </w:rPr>
        <w:t xml:space="preserve"> 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Plesso o sede</w:t>
      </w:r>
      <w:r w:rsidR="003A2840">
        <w:rPr>
          <w:rFonts w:ascii="Times New Roman"/>
          <w:sz w:val="28"/>
        </w:rPr>
        <w:t xml:space="preserve">:   </w:t>
      </w:r>
    </w:p>
    <w:p w14:paraId="0DBF500D" w14:textId="77777777" w:rsidR="002E2691" w:rsidRDefault="00657A8B" w:rsidP="003A2840">
      <w:pPr>
        <w:spacing w:before="186"/>
        <w:ind w:left="142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 disabilità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2"/>
          <w:sz w:val="28"/>
        </w:rPr>
        <w:t xml:space="preserve"> dell'inclusione</w:t>
      </w:r>
    </w:p>
    <w:p w14:paraId="7F6ECAA6" w14:textId="322C4E4B" w:rsidR="002E2691" w:rsidRDefault="00657A8B" w:rsidP="003A2840">
      <w:pPr>
        <w:tabs>
          <w:tab w:val="left" w:pos="4770"/>
        </w:tabs>
        <w:spacing w:before="59" w:line="360" w:lineRule="auto"/>
        <w:ind w:left="142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 data</w:t>
      </w:r>
      <w:bookmarkStart w:id="0" w:name="_Hlk146968680"/>
      <w:bookmarkEnd w:id="0"/>
      <w:r w:rsidR="003A2840">
        <w:rPr>
          <w:rFonts w:ascii="Times New Roman"/>
          <w:sz w:val="24"/>
        </w:rPr>
        <w:t xml:space="preserve">: </w:t>
      </w:r>
    </w:p>
    <w:p w14:paraId="586150E4" w14:textId="70ED70CA" w:rsidR="00477E3A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142" w:right="4190"/>
        <w:rPr>
          <w:rFonts w:ascii="Times New Roman" w:hAnsi="Times New Roman"/>
        </w:rPr>
      </w:pPr>
      <w:r>
        <w:rPr>
          <w:rFonts w:ascii="Times New Roman" w:hAnsi="Times New Roman"/>
        </w:rPr>
        <w:t>Data scadenza o rivedibilità:</w:t>
      </w:r>
      <w:r w:rsidR="00477E3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4158204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</w:t>
      </w:r>
      <w:r w:rsidR="003A2840">
        <w:rPr>
          <w:rFonts w:ascii="Times New Roman"/>
          <w:sz w:val="24"/>
        </w:rPr>
        <w:t xml:space="preserve">          </w:t>
      </w:r>
      <w:r w:rsidR="003A2840">
        <w:rPr>
          <w:rFonts w:ascii="Times New Roman" w:hAnsi="Times New Roman"/>
        </w:rPr>
        <w:t xml:space="preserve">        </w:t>
      </w:r>
      <w:r w:rsidR="00477E3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260345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33238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Non indicata</w:t>
      </w:r>
    </w:p>
    <w:p w14:paraId="613B6C86" w14:textId="77777777" w:rsidR="003A2840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93" w:lineRule="auto"/>
        <w:ind w:left="142" w:right="41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>redatto in data</w:t>
      </w:r>
      <w:r w:rsidR="003A2840">
        <w:rPr>
          <w:rFonts w:ascii="Times New Roman" w:hAnsi="Times New Roman"/>
          <w:sz w:val="24"/>
        </w:rPr>
        <w:t xml:space="preserve">: </w:t>
      </w:r>
    </w:p>
    <w:p w14:paraId="28692E25" w14:textId="41688176" w:rsidR="002E2691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93" w:lineRule="auto"/>
        <w:ind w:left="142" w:right="41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Nella fase transitoria:</w:t>
      </w:r>
    </w:p>
    <w:p w14:paraId="661C09D2" w14:textId="7021F83D" w:rsidR="002E2691" w:rsidRDefault="00576EAA">
      <w:pPr>
        <w:spacing w:before="4"/>
        <w:ind w:left="571"/>
        <w:rPr>
          <w:rFonts w:ascii="Times New Roman" w:hAnsi="Times New Roman"/>
        </w:rPr>
      </w:pPr>
      <w:sdt>
        <w:sdtPr>
          <w:rPr>
            <w:rFonts w:ascii="MS Gothic" w:eastAsia="MS Gothic" w:hAnsi="MS Gothic" w:hint="eastAsia"/>
            <w:sz w:val="24"/>
          </w:rPr>
          <w:id w:val="119202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85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57A8B">
        <w:rPr>
          <w:rFonts w:ascii="Times New Roman" w:hAnsi="Times New Roman"/>
          <w:spacing w:val="42"/>
          <w:sz w:val="24"/>
        </w:rPr>
        <w:t xml:space="preserve"> </w:t>
      </w:r>
      <w:r w:rsidR="00657A8B">
        <w:rPr>
          <w:rFonts w:ascii="Times New Roman" w:hAnsi="Times New Roman"/>
          <w:sz w:val="28"/>
        </w:rPr>
        <w:t>P</w:t>
      </w:r>
      <w:r w:rsidR="00657A8B">
        <w:rPr>
          <w:rFonts w:ascii="Times New Roman" w:hAnsi="Times New Roman"/>
        </w:rPr>
        <w:t>ROFILO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DI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  <w:sz w:val="28"/>
        </w:rPr>
        <w:t>F</w:t>
      </w:r>
      <w:r w:rsidR="00657A8B">
        <w:rPr>
          <w:rFonts w:ascii="Times New Roman" w:hAnsi="Times New Roman"/>
        </w:rPr>
        <w:t>UNZIONAMENTO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NON</w:t>
      </w:r>
      <w:r w:rsidR="00657A8B">
        <w:rPr>
          <w:rFonts w:ascii="Times New Roman" w:hAnsi="Times New Roman"/>
          <w:spacing w:val="-3"/>
        </w:rPr>
        <w:t xml:space="preserve"> </w:t>
      </w:r>
      <w:r w:rsidR="00657A8B">
        <w:rPr>
          <w:rFonts w:ascii="Times New Roman" w:hAnsi="Times New Roman"/>
          <w:spacing w:val="-2"/>
        </w:rPr>
        <w:t>DISPONIBILE</w:t>
      </w:r>
    </w:p>
    <w:p w14:paraId="5CB1A8F6" w14:textId="201B2297" w:rsidR="002E2691" w:rsidRDefault="00657A8B">
      <w:pPr>
        <w:tabs>
          <w:tab w:val="left" w:pos="7379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 w:rsidR="003A2840">
        <w:rPr>
          <w:rFonts w:ascii="Times New Roman"/>
          <w:spacing w:val="-7"/>
          <w:sz w:val="24"/>
        </w:rPr>
        <w:t>:</w:t>
      </w:r>
    </w:p>
    <w:p w14:paraId="26ABBFE2" w14:textId="2E44D842" w:rsidR="002E2691" w:rsidRDefault="00657A8B">
      <w:pPr>
        <w:tabs>
          <w:tab w:val="left" w:pos="8086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 w:rsidR="003A2840">
        <w:rPr>
          <w:rFonts w:ascii="Times New Roman"/>
          <w:spacing w:val="-7"/>
          <w:sz w:val="24"/>
        </w:rPr>
        <w:t xml:space="preserve">: </w:t>
      </w:r>
    </w:p>
    <w:p w14:paraId="25ED04C4" w14:textId="51886E0F" w:rsidR="002E2691" w:rsidRDefault="00657A8B">
      <w:pPr>
        <w:tabs>
          <w:tab w:val="left" w:pos="3187"/>
          <w:tab w:val="left" w:pos="6309"/>
        </w:tabs>
        <w:spacing w:before="185"/>
        <w:ind w:left="2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sz w:val="24"/>
          </w:rPr>
          <w:id w:val="-12278414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redatto in data</w:t>
      </w:r>
      <w:r w:rsidR="00DF4851">
        <w:rPr>
          <w:rFonts w:ascii="Times New Roman" w:hAnsi="Times New Roman"/>
          <w:sz w:val="24"/>
        </w:rPr>
        <w:t xml:space="preserve">:                      </w:t>
      </w:r>
      <w:sdt>
        <w:sdtPr>
          <w:rPr>
            <w:rFonts w:ascii="Times New Roman" w:hAnsi="Times New Roman"/>
            <w:sz w:val="24"/>
          </w:rPr>
          <w:id w:val="-14570936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37875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10DC8782" w14:textId="77777777" w:rsidR="002E2691" w:rsidRDefault="002E2691">
      <w:pPr>
        <w:pStyle w:val="Corpotesto"/>
        <w:spacing w:before="9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E2691" w14:paraId="037616A8" w14:textId="77777777">
        <w:trPr>
          <w:trHeight w:val="1067"/>
        </w:trPr>
        <w:tc>
          <w:tcPr>
            <w:tcW w:w="3200" w:type="dxa"/>
          </w:tcPr>
          <w:p w14:paraId="77473175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01414E4B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1653F3B" w14:textId="77777777"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14:paraId="643785D0" w14:textId="77777777" w:rsidR="002E2691" w:rsidRDefault="00657A8B">
            <w:pPr>
              <w:pStyle w:val="TableParagraph"/>
              <w:tabs>
                <w:tab w:val="left" w:pos="2848"/>
              </w:tabs>
              <w:spacing w:before="138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41155787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4832" behindDoc="1" locked="0" layoutInCell="1" allowOverlap="1" wp14:anchorId="4EA85D99" wp14:editId="34CDB8BB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0B0665" id="Group 8" o:spid="_x0000_s1026" style="position:absolute;margin-left:124.3pt;margin-top:13.25pt;width:30.9pt;height:29.1pt;z-index:-1641164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ACB9D26" w14:textId="77777777"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2058A31B" w14:textId="77777777"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51CACC6E" w14:textId="77777777">
        <w:trPr>
          <w:trHeight w:val="1180"/>
        </w:trPr>
        <w:tc>
          <w:tcPr>
            <w:tcW w:w="3200" w:type="dxa"/>
          </w:tcPr>
          <w:p w14:paraId="644FE852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689081F4" w14:textId="77777777" w:rsidR="002E2691" w:rsidRDefault="00657A8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14:paraId="0AD66AA0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5EC52EB3" w14:textId="77777777"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14:paraId="4D9D7A2B" w14:textId="77777777" w:rsidR="002E2691" w:rsidRDefault="002E2691">
            <w:pPr>
              <w:pStyle w:val="TableParagraph"/>
              <w:spacing w:before="5"/>
              <w:rPr>
                <w:rFonts w:ascii="Times New Roman"/>
              </w:rPr>
            </w:pPr>
          </w:p>
          <w:p w14:paraId="2D64A81A" w14:textId="77777777" w:rsidR="002E2691" w:rsidRDefault="00657A8B">
            <w:pPr>
              <w:pStyle w:val="TableParagraph"/>
              <w:tabs>
                <w:tab w:val="left" w:pos="273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0991B72E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5344" behindDoc="1" locked="0" layoutInCell="1" allowOverlap="1" wp14:anchorId="3A26F4E6" wp14:editId="5334AB2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130DAB" id="Group 10" o:spid="_x0000_s1026" style="position:absolute;margin-left:124.3pt;margin-top:13.25pt;width:30.9pt;height:29.1pt;z-index:-1641113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62D08FF" w14:textId="77777777"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14:paraId="78BEFBB2" w14:textId="77777777"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113FF4FC" w14:textId="77777777">
        <w:trPr>
          <w:trHeight w:val="1067"/>
        </w:trPr>
        <w:tc>
          <w:tcPr>
            <w:tcW w:w="3200" w:type="dxa"/>
          </w:tcPr>
          <w:p w14:paraId="6C118009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7669BE92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51C0D70E" w14:textId="77777777"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6E072334" w14:textId="77777777"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2DE6A0B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5856" behindDoc="1" locked="0" layoutInCell="1" allowOverlap="1" wp14:anchorId="77D277F2" wp14:editId="26980E55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4BCA73" id="Group 12" o:spid="_x0000_s1026" style="position:absolute;margin-left:124.3pt;margin-top:13.2pt;width:30.9pt;height:29.1pt;z-index:-1641062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80085l6839,132218,26138,89201,56070,52752,94807,24590,140523,6434,191389,r50919,6434l288059,24590r38759,28162l356761,89201r19304,43017l382905,180085r-6840,47815l356761,270881r-29943,36427l288059,335458r-45751,18153l191389,360044r-50866,-6433l94807,335458,56070,307308,26138,270881,6839,227900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4996EDE7" w14:textId="77777777"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14:paraId="3E31A2D1" w14:textId="77777777"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73E69AE2" w14:textId="77777777">
        <w:trPr>
          <w:trHeight w:val="1161"/>
        </w:trPr>
        <w:tc>
          <w:tcPr>
            <w:tcW w:w="3200" w:type="dxa"/>
          </w:tcPr>
          <w:p w14:paraId="5DA61ED8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48FA2041" w14:textId="77777777" w:rsidR="002E2691" w:rsidRDefault="00657A8B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3EB44B02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25AE6D0F" w14:textId="77777777"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F9AB06B" w14:textId="77777777"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5C6EB5C9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6368" behindDoc="1" locked="0" layoutInCell="1" allowOverlap="1" wp14:anchorId="0BF2AA99" wp14:editId="326A87B4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23EBD8" id="Group 14" o:spid="_x0000_s1026" style="position:absolute;margin-left:124.3pt;margin-top:13.2pt;width:30.9pt;height:29.1pt;z-index:-1641011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">
                      <v:shape id="Graphic 15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" path="m,180085l6839,132218,26138,89201,56070,52752,94807,24590,140523,6434,191389,r50919,6434l288059,24590r38759,28162l356761,89201r19304,43017l382905,180085r-6840,47859l356761,270938r-29943,36417l288059,335486r-45751,18134l191389,360044r-50866,-6424l94807,335486,56070,307355,26138,270938,6839,227944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E40D3B6" w14:textId="77777777"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806B1FA" w14:textId="77777777"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70D0D2D9" w14:textId="77777777" w:rsidR="002E2691" w:rsidRDefault="00657A8B">
      <w:pPr>
        <w:spacing w:before="2"/>
        <w:ind w:right="99"/>
        <w:jc w:val="right"/>
        <w:rPr>
          <w:rFonts w:ascii="Times New Roman"/>
          <w:sz w:val="16"/>
        </w:rPr>
      </w:pP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14:paraId="1635CDB0" w14:textId="77777777" w:rsidR="002E2691" w:rsidRDefault="002E2691">
      <w:pPr>
        <w:jc w:val="right"/>
        <w:rPr>
          <w:rFonts w:ascii="Times New Roman"/>
          <w:sz w:val="16"/>
        </w:rPr>
        <w:sectPr w:rsidR="002E2691" w:rsidSect="001F245D">
          <w:type w:val="continuous"/>
          <w:pgSz w:w="11910" w:h="16840"/>
          <w:pgMar w:top="567" w:right="400" w:bottom="780" w:left="560" w:header="0" w:footer="600" w:gutter="0"/>
          <w:pgNumType w:start="1"/>
          <w:cols w:space="720"/>
        </w:sectPr>
      </w:pPr>
    </w:p>
    <w:p w14:paraId="2920A059" w14:textId="34F65DC3" w:rsidR="002E2691" w:rsidRDefault="00A92897">
      <w:pPr>
        <w:pStyle w:val="Titolo1"/>
        <w:spacing w:before="88"/>
        <w:ind w:left="21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5792" behindDoc="1" locked="0" layoutInCell="1" allowOverlap="1" wp14:anchorId="1DED7F46" wp14:editId="3BE4E067">
                <wp:simplePos x="0" y="0"/>
                <wp:positionH relativeFrom="page">
                  <wp:posOffset>471170</wp:posOffset>
                </wp:positionH>
                <wp:positionV relativeFrom="paragraph">
                  <wp:posOffset>267970</wp:posOffset>
                </wp:positionV>
                <wp:extent cx="67468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57082" id="Graphic 16" o:spid="_x0000_s1026" style="position:absolute;margin-left:37.1pt;margin-top:21.1pt;width:531.25pt;height:.5pt;z-index:-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Composizione</w:t>
      </w:r>
      <w:r w:rsidR="00657A8B">
        <w:rPr>
          <w:spacing w:val="-6"/>
        </w:rPr>
        <w:t xml:space="preserve"> </w:t>
      </w:r>
      <w:r w:rsidR="00657A8B">
        <w:t>del</w:t>
      </w:r>
      <w:r w:rsidR="00657A8B">
        <w:rPr>
          <w:spacing w:val="-4"/>
        </w:rPr>
        <w:t xml:space="preserve"> </w:t>
      </w:r>
      <w:r w:rsidR="00657A8B">
        <w:t>GLO</w:t>
      </w:r>
      <w:r w:rsidR="00657A8B">
        <w:rPr>
          <w:spacing w:val="-1"/>
        </w:rPr>
        <w:t xml:space="preserve"> </w:t>
      </w:r>
      <w:r w:rsidR="00657A8B">
        <w:t>-</w:t>
      </w:r>
      <w:r w:rsidR="00657A8B">
        <w:rPr>
          <w:spacing w:val="-3"/>
        </w:rPr>
        <w:t xml:space="preserve"> </w:t>
      </w:r>
      <w:r w:rsidR="00657A8B">
        <w:t>Gruppo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Lavoro</w:t>
      </w:r>
      <w:r w:rsidR="00657A8B">
        <w:rPr>
          <w:spacing w:val="-1"/>
        </w:rPr>
        <w:t xml:space="preserve"> </w:t>
      </w:r>
      <w:r w:rsidR="00657A8B">
        <w:t>Operativo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1"/>
        </w:rPr>
        <w:t xml:space="preserve"> </w:t>
      </w:r>
      <w:r w:rsidR="00657A8B">
        <w:rPr>
          <w:spacing w:val="-2"/>
        </w:rPr>
        <w:t>l’inclusione</w:t>
      </w:r>
    </w:p>
    <w:p w14:paraId="63B42DC7" w14:textId="77777777" w:rsidR="002E2691" w:rsidRDefault="002E2691">
      <w:pPr>
        <w:spacing w:before="4"/>
        <w:rPr>
          <w:b/>
          <w:sz w:val="7"/>
        </w:rPr>
      </w:pPr>
    </w:p>
    <w:p w14:paraId="124D1505" w14:textId="77777777" w:rsidR="002E2691" w:rsidRDefault="00657A8B">
      <w:pPr>
        <w:spacing w:before="68"/>
        <w:ind w:left="143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14:paraId="322C1F9C" w14:textId="77777777" w:rsidR="002E2691" w:rsidRDefault="002E2691">
      <w:pPr>
        <w:pStyle w:val="Corpotesto"/>
        <w:spacing w:before="8"/>
        <w:rPr>
          <w:rFonts w:ascii="Calibri"/>
          <w:i w:val="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E2691" w14:paraId="723A15B8" w14:textId="77777777">
        <w:trPr>
          <w:trHeight w:val="525"/>
        </w:trPr>
        <w:tc>
          <w:tcPr>
            <w:tcW w:w="3829" w:type="dxa"/>
          </w:tcPr>
          <w:p w14:paraId="61C55F63" w14:textId="77777777" w:rsidR="002E2691" w:rsidRDefault="00657A8B">
            <w:pPr>
              <w:pStyle w:val="TableParagraph"/>
              <w:spacing w:before="1"/>
              <w:ind w:left="113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6BE95040" w14:textId="77777777" w:rsidR="002E2691" w:rsidRDefault="00657A8B">
            <w:pPr>
              <w:pStyle w:val="TableParagraph"/>
              <w:spacing w:before="1" w:line="261" w:lineRule="auto"/>
              <w:ind w:left="11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14:paraId="70B887AE" w14:textId="77777777" w:rsidR="002E2691" w:rsidRDefault="00657A8B">
            <w:pPr>
              <w:pStyle w:val="TableParagraph"/>
              <w:spacing w:before="2"/>
              <w:ind w:left="1436" w:right="14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2E2691" w14:paraId="26F4EC87" w14:textId="77777777">
        <w:trPr>
          <w:trHeight w:val="417"/>
        </w:trPr>
        <w:tc>
          <w:tcPr>
            <w:tcW w:w="3829" w:type="dxa"/>
            <w:tcBorders>
              <w:bottom w:val="single" w:sz="6" w:space="0" w:color="000000"/>
            </w:tcBorders>
          </w:tcPr>
          <w:p w14:paraId="39602942" w14:textId="77777777" w:rsidR="002E2691" w:rsidRDefault="00657A8B">
            <w:pPr>
              <w:pStyle w:val="TableParagraph"/>
              <w:spacing w:line="240" w:lineRule="exact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391B94B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722595E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673F1D1" w14:textId="77777777">
        <w:trPr>
          <w:trHeight w:val="395"/>
        </w:trPr>
        <w:tc>
          <w:tcPr>
            <w:tcW w:w="3829" w:type="dxa"/>
            <w:tcBorders>
              <w:top w:val="single" w:sz="6" w:space="0" w:color="000000"/>
            </w:tcBorders>
          </w:tcPr>
          <w:p w14:paraId="1D22CBA4" w14:textId="77777777" w:rsidR="002E2691" w:rsidRDefault="00657A8B">
            <w:pPr>
              <w:pStyle w:val="TableParagraph"/>
              <w:spacing w:line="216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14:paraId="5AEB08D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14:paraId="05BE73F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73E2F39" w14:textId="77777777">
        <w:trPr>
          <w:trHeight w:val="422"/>
        </w:trPr>
        <w:tc>
          <w:tcPr>
            <w:tcW w:w="3829" w:type="dxa"/>
          </w:tcPr>
          <w:p w14:paraId="5910E160" w14:textId="77777777" w:rsidR="002E2691" w:rsidRDefault="00657A8B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77A302D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43B1636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D9B8DD4" w14:textId="77777777">
        <w:trPr>
          <w:trHeight w:val="419"/>
        </w:trPr>
        <w:tc>
          <w:tcPr>
            <w:tcW w:w="3829" w:type="dxa"/>
          </w:tcPr>
          <w:p w14:paraId="77A64CE9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41E1711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00BD6A1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162062D3" w14:textId="77777777">
        <w:trPr>
          <w:trHeight w:val="419"/>
        </w:trPr>
        <w:tc>
          <w:tcPr>
            <w:tcW w:w="3829" w:type="dxa"/>
          </w:tcPr>
          <w:p w14:paraId="539CF4ED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476D17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3F2C009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016451C" w14:textId="77777777">
        <w:trPr>
          <w:trHeight w:val="422"/>
        </w:trPr>
        <w:tc>
          <w:tcPr>
            <w:tcW w:w="3829" w:type="dxa"/>
          </w:tcPr>
          <w:p w14:paraId="737BFFAE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770CBDE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3EDE455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407B2252" w14:textId="77777777">
        <w:trPr>
          <w:trHeight w:val="419"/>
        </w:trPr>
        <w:tc>
          <w:tcPr>
            <w:tcW w:w="3829" w:type="dxa"/>
          </w:tcPr>
          <w:p w14:paraId="216639B6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14:paraId="69C0BC3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2201F75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3383133" w14:textId="77777777">
        <w:trPr>
          <w:trHeight w:val="421"/>
        </w:trPr>
        <w:tc>
          <w:tcPr>
            <w:tcW w:w="3829" w:type="dxa"/>
          </w:tcPr>
          <w:p w14:paraId="4EE06979" w14:textId="77777777" w:rsidR="002E2691" w:rsidRDefault="00657A8B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123B1DF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00F8C8B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C457E1" w14:textId="1345515A" w:rsidR="002E2691" w:rsidRDefault="002E2691">
      <w:pPr>
        <w:pStyle w:val="Corpotesto"/>
        <w:rPr>
          <w:rFonts w:ascii="Calibri"/>
          <w:i w:val="0"/>
          <w:sz w:val="16"/>
        </w:rPr>
      </w:pPr>
    </w:p>
    <w:p w14:paraId="654E93A7" w14:textId="77777777" w:rsidR="001F245D" w:rsidRDefault="001F245D">
      <w:pPr>
        <w:pStyle w:val="Corpotesto"/>
        <w:rPr>
          <w:rFonts w:ascii="Calibri"/>
          <w:i w:val="0"/>
          <w:sz w:val="16"/>
        </w:rPr>
      </w:pPr>
    </w:p>
    <w:p w14:paraId="6B995C12" w14:textId="1AA252B7" w:rsidR="001F245D" w:rsidRPr="00DF4851" w:rsidRDefault="001F245D" w:rsidP="001F245D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FA856F2" w14:textId="77777777" w:rsidR="00EF4F0C" w:rsidRPr="00DF4851" w:rsidRDefault="00EF4F0C" w:rsidP="00EF4F0C">
      <w:pPr>
        <w:pStyle w:val="Corpotesto"/>
        <w:spacing w:before="11"/>
        <w:rPr>
          <w:i w:val="0"/>
          <w:sz w:val="22"/>
          <w:szCs w:val="22"/>
        </w:rPr>
      </w:pPr>
    </w:p>
    <w:p w14:paraId="37B2E261" w14:textId="77777777" w:rsidR="00EF4F0C" w:rsidRPr="00DF4851" w:rsidRDefault="00EF4F0C" w:rsidP="001F245D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706C3CAF" w14:textId="64A37E20" w:rsidR="002E2691" w:rsidRPr="00DF4851" w:rsidRDefault="00EF4F0C" w:rsidP="001F245D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7585DB97" w14:textId="050767F9" w:rsidR="00EF4F0C" w:rsidRDefault="00EF4F0C" w:rsidP="00EF4F0C">
      <w:pPr>
        <w:pStyle w:val="Corpotesto"/>
        <w:spacing w:before="11" w:line="360" w:lineRule="auto"/>
        <w:rPr>
          <w:rFonts w:ascii="Verdana" w:hAnsi="Verdana"/>
          <w:i w:val="0"/>
          <w:sz w:val="22"/>
          <w:szCs w:val="22"/>
        </w:rPr>
      </w:pPr>
    </w:p>
    <w:p w14:paraId="0384A89D" w14:textId="77777777" w:rsidR="001F245D" w:rsidRPr="00EF4F0C" w:rsidRDefault="001F245D" w:rsidP="00EF4F0C">
      <w:pPr>
        <w:pStyle w:val="Corpotesto"/>
        <w:spacing w:before="11" w:line="360" w:lineRule="auto"/>
        <w:rPr>
          <w:rFonts w:ascii="Verdana" w:hAnsi="Verdana"/>
          <w:i w:val="0"/>
          <w:sz w:val="22"/>
          <w:szCs w:val="22"/>
        </w:rPr>
      </w:pPr>
    </w:p>
    <w:p w14:paraId="0360FFA3" w14:textId="77777777" w:rsidR="002E2691" w:rsidRDefault="00657A8B">
      <w:pPr>
        <w:spacing w:after="19"/>
        <w:ind w:left="158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E2691" w14:paraId="336868D0" w14:textId="77777777">
        <w:trPr>
          <w:trHeight w:val="628"/>
        </w:trPr>
        <w:tc>
          <w:tcPr>
            <w:tcW w:w="994" w:type="dxa"/>
          </w:tcPr>
          <w:p w14:paraId="3B3BBFA5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7E33F5F4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14:paraId="2A6F89C1" w14:textId="77777777" w:rsidR="002E2691" w:rsidRDefault="00657A8B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14:paraId="14046B30" w14:textId="77777777" w:rsidR="002E2691" w:rsidRDefault="00657A8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14:paraId="0890BB26" w14:textId="77777777" w:rsidR="002E2691" w:rsidRDefault="00657A8B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2E2691" w14:paraId="213A7807" w14:textId="77777777">
        <w:trPr>
          <w:trHeight w:val="419"/>
        </w:trPr>
        <w:tc>
          <w:tcPr>
            <w:tcW w:w="994" w:type="dxa"/>
          </w:tcPr>
          <w:p w14:paraId="4789BC6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A0D377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3814F89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1790989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223780C" w14:textId="77777777">
        <w:trPr>
          <w:trHeight w:val="422"/>
        </w:trPr>
        <w:tc>
          <w:tcPr>
            <w:tcW w:w="994" w:type="dxa"/>
          </w:tcPr>
          <w:p w14:paraId="5B1B6D9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648643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623A7A4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7873161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C162C3" w14:textId="2772FC4B" w:rsidR="002E2691" w:rsidRDefault="002E2691">
      <w:pPr>
        <w:spacing w:before="8"/>
        <w:rPr>
          <w:b/>
        </w:rPr>
      </w:pPr>
    </w:p>
    <w:p w14:paraId="01459BF9" w14:textId="2F57DE89" w:rsidR="001F245D" w:rsidRDefault="001F245D">
      <w:pPr>
        <w:spacing w:before="8"/>
        <w:rPr>
          <w:b/>
        </w:rPr>
      </w:pPr>
    </w:p>
    <w:p w14:paraId="5900EDD5" w14:textId="77777777" w:rsidR="001F245D" w:rsidRDefault="001F245D">
      <w:pPr>
        <w:spacing w:before="8"/>
        <w:rPr>
          <w:b/>
        </w:rPr>
      </w:pPr>
    </w:p>
    <w:p w14:paraId="6E318B88" w14:textId="77777777" w:rsidR="001F245D" w:rsidRDefault="001F245D">
      <w:pPr>
        <w:spacing w:before="8"/>
        <w:rPr>
          <w:b/>
        </w:rPr>
      </w:pPr>
    </w:p>
    <w:p w14:paraId="76F6BD29" w14:textId="08E11F28" w:rsidR="002E2691" w:rsidRDefault="00A92897">
      <w:pPr>
        <w:pStyle w:val="Paragrafoelenco"/>
        <w:numPr>
          <w:ilvl w:val="0"/>
          <w:numId w:val="7"/>
        </w:numPr>
        <w:tabs>
          <w:tab w:val="left" w:pos="469"/>
        </w:tabs>
        <w:spacing w:before="0"/>
        <w:ind w:left="469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304" behindDoc="1" locked="0" layoutInCell="1" allowOverlap="1" wp14:anchorId="796F35EA" wp14:editId="5681AB5B">
                <wp:simplePos x="0" y="0"/>
                <wp:positionH relativeFrom="page">
                  <wp:posOffset>447040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741F" id="Graphic 18" o:spid="_x0000_s1026" style="position:absolute;margin-left:35.2pt;margin-top:16.7pt;width:531.25pt;height:.5pt;z-index:-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Quadro</w:t>
      </w:r>
      <w:r w:rsidR="00657A8B">
        <w:rPr>
          <w:b/>
          <w:spacing w:val="-8"/>
          <w:sz w:val="24"/>
        </w:rPr>
        <w:t xml:space="preserve"> </w:t>
      </w:r>
      <w:r w:rsidR="00657A8B">
        <w:rPr>
          <w:b/>
          <w:spacing w:val="-2"/>
          <w:sz w:val="24"/>
        </w:rPr>
        <w:t>informativo</w:t>
      </w:r>
    </w:p>
    <w:p w14:paraId="72C3C46E" w14:textId="3F74EF63" w:rsidR="002E2691" w:rsidRDefault="003A2840">
      <w:pPr>
        <w:spacing w:before="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18D3B233" wp14:editId="47979707">
                <wp:simplePos x="0" y="0"/>
                <wp:positionH relativeFrom="page">
                  <wp:posOffset>673100</wp:posOffset>
                </wp:positionH>
                <wp:positionV relativeFrom="paragraph">
                  <wp:posOffset>243840</wp:posOffset>
                </wp:positionV>
                <wp:extent cx="6483350" cy="1600200"/>
                <wp:effectExtent l="0" t="0" r="12700" b="1905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600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429A76" w14:textId="77777777" w:rsidR="00576EAA" w:rsidRDefault="00576EAA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bambina</w:t>
                            </w:r>
                          </w:p>
                          <w:p w14:paraId="722C511E" w14:textId="13B0E9D6" w:rsidR="00576EAA" w:rsidRDefault="00576EAA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 </w:t>
                            </w:r>
                          </w:p>
                          <w:p w14:paraId="2930EB34" w14:textId="77777777" w:rsidR="00576EAA" w:rsidRDefault="00576EAA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54BBF4BE" w14:textId="77777777" w:rsidR="00576EAA" w:rsidRDefault="00576EAA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49A90878" w14:textId="77777777" w:rsidR="00576EAA" w:rsidRDefault="00576EAA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74B6CF90" w14:textId="77777777" w:rsidR="00576EAA" w:rsidRDefault="00576EAA" w:rsidP="00937875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3B233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53pt;margin-top:19.2pt;width:510.5pt;height:126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" filled="f" strokeweight=".48pt">
                <v:path arrowok="t"/>
                <v:textbox inset="0,0,0,0">
                  <w:txbxContent>
                    <w:p w14:paraId="0C429A76" w14:textId="77777777" w:rsidR="00576EAA" w:rsidRDefault="00576EAA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bambina</w:t>
                      </w:r>
                    </w:p>
                    <w:p w14:paraId="722C511E" w14:textId="13B0E9D6" w:rsidR="00576EAA" w:rsidRDefault="00576EAA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 </w:t>
                      </w:r>
                    </w:p>
                    <w:p w14:paraId="2930EB34" w14:textId="77777777" w:rsidR="00576EAA" w:rsidRDefault="00576EAA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54BBF4BE" w14:textId="77777777" w:rsidR="00576EAA" w:rsidRDefault="00576EAA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49A90878" w14:textId="77777777" w:rsidR="00576EAA" w:rsidRDefault="00576EAA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74B6CF90" w14:textId="77777777" w:rsidR="00576EAA" w:rsidRDefault="00576EAA" w:rsidP="00937875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539770" w14:textId="7DC2E33A" w:rsidR="002E2691" w:rsidRDefault="002E2691">
      <w:pPr>
        <w:spacing w:before="4"/>
        <w:rPr>
          <w:b/>
          <w:sz w:val="12"/>
        </w:rPr>
      </w:pPr>
    </w:p>
    <w:p w14:paraId="30E577AF" w14:textId="77777777" w:rsidR="002E2691" w:rsidRDefault="00A92897">
      <w:pPr>
        <w:pStyle w:val="Paragrafoelenco"/>
        <w:numPr>
          <w:ilvl w:val="0"/>
          <w:numId w:val="7"/>
        </w:numPr>
        <w:tabs>
          <w:tab w:val="left" w:pos="500"/>
        </w:tabs>
        <w:spacing w:before="101"/>
        <w:ind w:left="500" w:hanging="296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7328" behindDoc="1" locked="0" layoutInCell="1" allowOverlap="1" wp14:anchorId="10F02632" wp14:editId="1D89C0A3">
                <wp:simplePos x="0" y="0"/>
                <wp:positionH relativeFrom="page">
                  <wp:posOffset>467360</wp:posOffset>
                </wp:positionH>
                <wp:positionV relativeFrom="paragraph">
                  <wp:posOffset>276225</wp:posOffset>
                </wp:positionV>
                <wp:extent cx="67468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73DB1" id="Graphic 20" o:spid="_x0000_s1026" style="position:absolute;margin-left:36.8pt;margin-top:21.75pt;width:531.25pt;height:.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k1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Elementi</w:t>
      </w:r>
      <w:r w:rsidR="00657A8B">
        <w:rPr>
          <w:b/>
          <w:spacing w:val="-4"/>
          <w:sz w:val="24"/>
        </w:rPr>
        <w:t xml:space="preserve"> </w:t>
      </w:r>
      <w:r w:rsidR="00657A8B">
        <w:rPr>
          <w:b/>
          <w:sz w:val="24"/>
        </w:rPr>
        <w:t>generali</w:t>
      </w:r>
      <w:r w:rsidR="00657A8B">
        <w:rPr>
          <w:b/>
          <w:spacing w:val="-1"/>
          <w:sz w:val="24"/>
        </w:rPr>
        <w:t xml:space="preserve"> </w:t>
      </w:r>
      <w:r w:rsidR="00657A8B">
        <w:rPr>
          <w:b/>
          <w:sz w:val="24"/>
        </w:rPr>
        <w:t>desunti dal</w:t>
      </w:r>
      <w:r w:rsidR="00657A8B">
        <w:rPr>
          <w:b/>
          <w:spacing w:val="-3"/>
          <w:sz w:val="24"/>
        </w:rPr>
        <w:t xml:space="preserve"> </w:t>
      </w:r>
      <w:r w:rsidR="00657A8B">
        <w:rPr>
          <w:b/>
          <w:sz w:val="24"/>
        </w:rPr>
        <w:t>Profilo di</w:t>
      </w:r>
      <w:r w:rsidR="00657A8B">
        <w:rPr>
          <w:b/>
          <w:spacing w:val="-2"/>
          <w:sz w:val="24"/>
        </w:rPr>
        <w:t xml:space="preserve"> Funzionamento</w:t>
      </w:r>
    </w:p>
    <w:p w14:paraId="6E2D3FCD" w14:textId="37CF47BA" w:rsidR="002E2691" w:rsidRDefault="002E2691">
      <w:pPr>
        <w:spacing w:before="9"/>
        <w:rPr>
          <w:b/>
          <w:sz w:val="8"/>
        </w:rPr>
      </w:pPr>
    </w:p>
    <w:p w14:paraId="58F58366" w14:textId="55CC1F24" w:rsidR="002E2691" w:rsidRDefault="003A2840">
      <w:pPr>
        <w:spacing w:before="52"/>
        <w:ind w:left="137"/>
        <w:rPr>
          <w:rFonts w:ascii="Calibri"/>
          <w:b/>
          <w:spacing w:val="-2"/>
          <w:sz w:val="24"/>
        </w:rPr>
      </w:pPr>
      <w:r>
        <w:rPr>
          <w:rFonts w:ascii="Calibri"/>
          <w:b/>
          <w:i/>
          <w:noProof/>
          <w:sz w:val="7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32868DF2" wp14:editId="48AFDF91">
                <wp:simplePos x="0" y="0"/>
                <wp:positionH relativeFrom="column">
                  <wp:posOffset>279400</wp:posOffset>
                </wp:positionH>
                <wp:positionV relativeFrom="paragraph">
                  <wp:posOffset>438785</wp:posOffset>
                </wp:positionV>
                <wp:extent cx="6483350" cy="1828800"/>
                <wp:effectExtent l="0" t="0" r="12700" b="19050"/>
                <wp:wrapTopAndBottom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828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8B5592" w14:textId="77777777" w:rsidR="00576EAA" w:rsidRDefault="00576EAA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Cs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 quindi analizzate nel presente PEI</w:t>
                            </w:r>
                          </w:p>
                          <w:p w14:paraId="565E77D6" w14:textId="77777777" w:rsidR="00576EAA" w:rsidRPr="001F245D" w:rsidRDefault="00576EAA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0128369F" w14:textId="77777777" w:rsidR="00576EAA" w:rsidRPr="001F245D" w:rsidRDefault="00576EAA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7EC4181F" w14:textId="77777777" w:rsidR="00576EAA" w:rsidRPr="001F245D" w:rsidRDefault="00576EAA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8DF2" id="Textbox 23" o:spid="_x0000_s1027" type="#_x0000_t202" style="position:absolute;left:0;text-align:left;margin-left:22pt;margin-top:34.55pt;width:510.5pt;height:2in;z-index:48758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" filled="f" strokeweight=".48pt">
                <v:textbox inset="0,0,0,0">
                  <w:txbxContent>
                    <w:p w14:paraId="228B5592" w14:textId="77777777" w:rsidR="00576EAA" w:rsidRDefault="00576EAA">
                      <w:pPr>
                        <w:spacing w:before="1"/>
                        <w:ind w:left="139" w:right="502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Cs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 quindi analizzate nel presente PEI</w:t>
                      </w:r>
                    </w:p>
                    <w:p w14:paraId="565E77D6" w14:textId="77777777" w:rsidR="00576EAA" w:rsidRPr="001F245D" w:rsidRDefault="00576EAA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  <w:p w14:paraId="0128369F" w14:textId="77777777" w:rsidR="00576EAA" w:rsidRPr="001F245D" w:rsidRDefault="00576EAA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  <w:p w14:paraId="7EC4181F" w14:textId="77777777" w:rsidR="00576EAA" w:rsidRPr="001F245D" w:rsidRDefault="00576EAA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rFonts w:ascii="Calibri"/>
          <w:b/>
          <w:sz w:val="24"/>
        </w:rPr>
        <w:t>o,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se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non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disponibile,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dalla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Diagnosi</w:t>
      </w:r>
      <w:r w:rsidR="00657A8B">
        <w:rPr>
          <w:rFonts w:ascii="Calibri"/>
          <w:b/>
          <w:spacing w:val="-1"/>
          <w:sz w:val="24"/>
        </w:rPr>
        <w:t xml:space="preserve"> </w:t>
      </w:r>
      <w:r w:rsidR="00657A8B">
        <w:rPr>
          <w:rFonts w:ascii="Calibri"/>
          <w:b/>
          <w:sz w:val="24"/>
        </w:rPr>
        <w:t>Funzionale</w:t>
      </w:r>
      <w:r w:rsidR="00657A8B">
        <w:rPr>
          <w:rFonts w:ascii="Calibri"/>
          <w:b/>
          <w:spacing w:val="1"/>
          <w:sz w:val="24"/>
        </w:rPr>
        <w:t xml:space="preserve"> </w:t>
      </w:r>
      <w:r w:rsidR="00657A8B">
        <w:rPr>
          <w:rFonts w:ascii="Calibri"/>
          <w:b/>
          <w:sz w:val="24"/>
        </w:rPr>
        <w:t>e</w:t>
      </w:r>
      <w:r w:rsidR="00657A8B">
        <w:rPr>
          <w:rFonts w:ascii="Calibri"/>
          <w:b/>
          <w:spacing w:val="-5"/>
          <w:sz w:val="24"/>
        </w:rPr>
        <w:t xml:space="preserve"> </w:t>
      </w:r>
      <w:r w:rsidR="00657A8B">
        <w:rPr>
          <w:rFonts w:ascii="Calibri"/>
          <w:b/>
          <w:sz w:val="24"/>
        </w:rPr>
        <w:t>dal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Profilo</w:t>
      </w:r>
      <w:r w:rsidR="00657A8B">
        <w:rPr>
          <w:rFonts w:ascii="Calibri"/>
          <w:b/>
          <w:spacing w:val="-5"/>
          <w:sz w:val="24"/>
        </w:rPr>
        <w:t xml:space="preserve"> </w:t>
      </w:r>
      <w:r w:rsidR="00657A8B">
        <w:rPr>
          <w:rFonts w:ascii="Calibri"/>
          <w:b/>
          <w:sz w:val="24"/>
        </w:rPr>
        <w:t>dinamico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funzionale</w:t>
      </w:r>
      <w:r w:rsidR="00657A8B">
        <w:rPr>
          <w:rFonts w:ascii="Calibri"/>
          <w:b/>
          <w:spacing w:val="1"/>
          <w:sz w:val="24"/>
        </w:rPr>
        <w:t xml:space="preserve"> </w:t>
      </w:r>
      <w:r w:rsidR="00657A8B">
        <w:rPr>
          <w:rFonts w:ascii="Calibri"/>
          <w:b/>
          <w:sz w:val="24"/>
        </w:rPr>
        <w:t>(ove</w:t>
      </w:r>
      <w:r w:rsidR="00657A8B">
        <w:rPr>
          <w:rFonts w:ascii="Calibri"/>
          <w:b/>
          <w:spacing w:val="-3"/>
          <w:sz w:val="24"/>
        </w:rPr>
        <w:t xml:space="preserve"> </w:t>
      </w:r>
      <w:r w:rsidR="00657A8B">
        <w:rPr>
          <w:rFonts w:ascii="Calibri"/>
          <w:b/>
          <w:spacing w:val="-2"/>
          <w:sz w:val="24"/>
        </w:rPr>
        <w:t>compilato)</w:t>
      </w:r>
    </w:p>
    <w:p w14:paraId="1083E90C" w14:textId="0591B2E1" w:rsidR="003A2840" w:rsidRDefault="003A2840">
      <w:pPr>
        <w:spacing w:before="52"/>
        <w:ind w:left="137"/>
        <w:rPr>
          <w:rFonts w:ascii="Calibri"/>
          <w:b/>
          <w:sz w:val="24"/>
        </w:rPr>
      </w:pPr>
    </w:p>
    <w:p w14:paraId="5DBEB77F" w14:textId="6CB423BE" w:rsidR="002E2691" w:rsidRDefault="002E2691">
      <w:pPr>
        <w:pStyle w:val="Corpotesto"/>
        <w:spacing w:before="11"/>
        <w:rPr>
          <w:rFonts w:ascii="Calibri"/>
          <w:b/>
          <w:i w:val="0"/>
          <w:sz w:val="7"/>
        </w:rPr>
      </w:pPr>
    </w:p>
    <w:p w14:paraId="78925C00" w14:textId="4B6BA8CD" w:rsidR="002E2691" w:rsidRDefault="001F245D">
      <w:pPr>
        <w:pStyle w:val="Corpotesto"/>
        <w:spacing w:before="11"/>
        <w:rPr>
          <w:rFonts w:ascii="Calibri"/>
          <w:b/>
          <w:i w:val="0"/>
          <w:sz w:val="15"/>
        </w:rPr>
      </w:pPr>
      <w:r>
        <w:rPr>
          <w:rFonts w:ascii="Calibri"/>
          <w:b/>
          <w:i w:val="0"/>
          <w:noProof/>
          <w:sz w:val="15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7C379A75" wp14:editId="1E2099EA">
                <wp:simplePos x="0" y="0"/>
                <wp:positionH relativeFrom="column">
                  <wp:posOffset>282575</wp:posOffset>
                </wp:positionH>
                <wp:positionV relativeFrom="paragraph">
                  <wp:posOffset>805815</wp:posOffset>
                </wp:positionV>
                <wp:extent cx="6483350" cy="1104900"/>
                <wp:effectExtent l="0" t="0" r="12700" b="19050"/>
                <wp:wrapNone/>
                <wp:docPr id="61" name="Casella di tes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8A0EC" w14:textId="77777777" w:rsidR="00576EAA" w:rsidRDefault="00576EAA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588"/>
                              </w:tabs>
                              <w:spacing w:before="119" w:line="27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Socializzazione/Interazione/Relazione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>Sezione</w:t>
                            </w:r>
                            <w:r>
                              <w:rPr>
                                <w:rFonts w:ascii="Calibri" w:hAnsi="Calibri"/>
                                <w:spacing w:val="4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4A/5A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16318236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9059534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19125866" w14:textId="77777777" w:rsidR="00576EAA" w:rsidRDefault="00576EAA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617"/>
                              </w:tabs>
                              <w:spacing w:line="26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Comunicazione/Linguaggio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4B/5B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9926821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6955843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6FD612A6" w14:textId="77777777" w:rsidR="00576EAA" w:rsidRDefault="00576EAA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617"/>
                              </w:tabs>
                              <w:spacing w:line="26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Autonomia/Orientamento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4C/5C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745255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2830068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2A5A5FA5" w14:textId="33689AC9" w:rsidR="00576EAA" w:rsidRDefault="00576EAA" w:rsidP="001F245D">
                            <w:r>
                              <w:rPr>
                                <w:sz w:val="18"/>
                              </w:rPr>
                              <w:t xml:space="preserve">  Dimensione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Cognitiva,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Neuropsicologica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dell'Apprendimento</w:t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 xml:space="preserve">4D/5D 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21278437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2057999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omessa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79A75" id="Casella di testo 61" o:spid="_x0000_s1028" type="#_x0000_t202" style="position:absolute;margin-left:22.25pt;margin-top:63.45pt;width:510.5pt;height:87pt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" fillcolor="white [3201]" strokeweight=".5pt">
                <v:textbox>
                  <w:txbxContent>
                    <w:p w14:paraId="4F08A0EC" w14:textId="77777777" w:rsidR="00576EAA" w:rsidRDefault="00576EAA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588"/>
                        </w:tabs>
                        <w:spacing w:before="119" w:line="27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Socializzazione/Interazione/Relazione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>Sezione</w:t>
                      </w:r>
                      <w:r>
                        <w:rPr>
                          <w:rFonts w:ascii="Calibri" w:hAnsi="Calibri"/>
                          <w:spacing w:val="46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4A/5A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16318236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9059534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19125866" w14:textId="77777777" w:rsidR="00576EAA" w:rsidRDefault="00576EAA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617"/>
                        </w:tabs>
                        <w:spacing w:line="26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Comunicazione/Linguaggio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4B/5B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9926821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6955843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6FD612A6" w14:textId="77777777" w:rsidR="00576EAA" w:rsidRDefault="00576EAA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617"/>
                        </w:tabs>
                        <w:spacing w:line="26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Autonomia/Orientamento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4C/5C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745255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2830068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2A5A5FA5" w14:textId="33689AC9" w:rsidR="00576EAA" w:rsidRDefault="00576EAA" w:rsidP="001F245D">
                      <w:r>
                        <w:rPr>
                          <w:sz w:val="18"/>
                        </w:rPr>
                        <w:t xml:space="preserve">  Dimensione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Cognitiva,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Neuropsicologica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dell'Apprendimento</w:t>
                      </w:r>
                      <w:r>
                        <w:rPr>
                          <w:sz w:val="18"/>
                        </w:rPr>
                        <w:tab/>
                        <w:t xml:space="preserve">      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 xml:space="preserve">4D/5D       </w:t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21278437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2057999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 xml:space="preserve">omessa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b/>
          <w:i w:val="0"/>
          <w:noProof/>
          <w:sz w:val="15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6F0E92F7" wp14:editId="63BD707C">
                <wp:simplePos x="0" y="0"/>
                <wp:positionH relativeFrom="column">
                  <wp:posOffset>282575</wp:posOffset>
                </wp:positionH>
                <wp:positionV relativeFrom="paragraph">
                  <wp:posOffset>100965</wp:posOffset>
                </wp:positionV>
                <wp:extent cx="6483350" cy="704850"/>
                <wp:effectExtent l="0" t="0" r="12700" b="19050"/>
                <wp:wrapNone/>
                <wp:docPr id="60" name="Casella di tes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360C3" w14:textId="5E88A250" w:rsidR="00576EAA" w:rsidRDefault="00576EAA"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indicazioni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Profilo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Funzionamento (o,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è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stato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ancora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redatto,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Diagnosi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Funzionale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 Profilo Dinamico Funzionale) sono individuate le dimensioni rispetto alle quali è necessario definire nel PEI specifici interventi. Le sezioni del PEI non coinvolte vengono omesse.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92F7" id="Casella di testo 60" o:spid="_x0000_s1029" type="#_x0000_t202" style="position:absolute;margin-left:22.25pt;margin-top:7.95pt;width:510.5pt;height:55.5pt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" fillcolor="white [3201]" strokeweight=".5pt">
                <v:textbox>
                  <w:txbxContent>
                    <w:p w14:paraId="194360C3" w14:textId="5E88A250" w:rsidR="00576EAA" w:rsidRDefault="00576EAA">
                      <w:r>
                        <w:rPr>
                          <w:rFonts w:ascii="Calibri" w:hAns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base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alle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indicazioni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Profilo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Funzionamento (o,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non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è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stato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ancora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redatto,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della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Diagnosi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Funzionale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 Profilo Dinamico Funzionale) sono individuate le dimensioni rispetto alle quali è necessario definire nel PEI specifici interventi. Le sezioni del PEI non coinvolte vengono omesse.</w:t>
                      </w:r>
                    </w:p>
                  </w:txbxContent>
                </v:textbox>
              </v:shape>
            </w:pict>
          </mc:Fallback>
        </mc:AlternateContent>
      </w:r>
    </w:p>
    <w:p w14:paraId="3C935B35" w14:textId="77777777" w:rsidR="002E2691" w:rsidRDefault="002E2691">
      <w:pPr>
        <w:spacing w:line="279" w:lineRule="exact"/>
        <w:rPr>
          <w:rFonts w:ascii="Calibri" w:hAnsi="Calibri"/>
        </w:rPr>
      </w:pPr>
    </w:p>
    <w:p w14:paraId="449C33AB" w14:textId="77777777" w:rsidR="001F245D" w:rsidRDefault="001F245D">
      <w:pPr>
        <w:spacing w:line="279" w:lineRule="exact"/>
        <w:rPr>
          <w:rFonts w:ascii="Calibri" w:hAnsi="Calibri"/>
        </w:rPr>
      </w:pPr>
    </w:p>
    <w:p w14:paraId="6D4F994F" w14:textId="77777777" w:rsidR="001F245D" w:rsidRDefault="001F245D">
      <w:pPr>
        <w:spacing w:line="279" w:lineRule="exact"/>
        <w:rPr>
          <w:rFonts w:ascii="Calibri" w:hAnsi="Calibri"/>
        </w:rPr>
      </w:pPr>
    </w:p>
    <w:p w14:paraId="7AA94A1C" w14:textId="77777777" w:rsidR="001F245D" w:rsidRDefault="001F245D">
      <w:pPr>
        <w:spacing w:line="279" w:lineRule="exact"/>
        <w:rPr>
          <w:rFonts w:ascii="Calibri" w:hAnsi="Calibri"/>
        </w:rPr>
      </w:pPr>
    </w:p>
    <w:p w14:paraId="7D6AA32B" w14:textId="77777777" w:rsidR="001F245D" w:rsidRDefault="001F245D">
      <w:pPr>
        <w:spacing w:line="279" w:lineRule="exact"/>
        <w:rPr>
          <w:rFonts w:ascii="Calibri" w:hAnsi="Calibri"/>
        </w:rPr>
      </w:pPr>
    </w:p>
    <w:p w14:paraId="246114FC" w14:textId="77777777" w:rsidR="001F245D" w:rsidRDefault="001F245D">
      <w:pPr>
        <w:spacing w:line="279" w:lineRule="exact"/>
        <w:rPr>
          <w:rFonts w:ascii="Calibri" w:hAnsi="Calibri"/>
        </w:rPr>
      </w:pPr>
    </w:p>
    <w:p w14:paraId="24A488DA" w14:textId="77777777" w:rsidR="001F245D" w:rsidRDefault="001F245D">
      <w:pPr>
        <w:spacing w:line="279" w:lineRule="exact"/>
        <w:rPr>
          <w:rFonts w:ascii="Calibri" w:hAnsi="Calibri"/>
        </w:rPr>
      </w:pPr>
    </w:p>
    <w:p w14:paraId="6C8E41C2" w14:textId="77777777" w:rsidR="001F245D" w:rsidRDefault="001F245D">
      <w:pPr>
        <w:spacing w:line="279" w:lineRule="exact"/>
        <w:rPr>
          <w:rFonts w:ascii="Calibri" w:hAnsi="Calibri"/>
        </w:rPr>
      </w:pPr>
    </w:p>
    <w:p w14:paraId="74F823ED" w14:textId="77777777" w:rsidR="001F245D" w:rsidRDefault="001F245D">
      <w:pPr>
        <w:spacing w:line="279" w:lineRule="exact"/>
        <w:rPr>
          <w:rFonts w:ascii="Calibri" w:hAnsi="Calibri"/>
        </w:rPr>
      </w:pPr>
    </w:p>
    <w:p w14:paraId="53377F19" w14:textId="77777777" w:rsidR="001F245D" w:rsidRDefault="001F245D">
      <w:pPr>
        <w:spacing w:line="279" w:lineRule="exact"/>
        <w:rPr>
          <w:rFonts w:ascii="Calibri" w:hAnsi="Calibri"/>
        </w:rPr>
      </w:pPr>
    </w:p>
    <w:p w14:paraId="0E46E2F0" w14:textId="507CC304" w:rsidR="003A2840" w:rsidRDefault="003A2840">
      <w:pPr>
        <w:spacing w:line="279" w:lineRule="exact"/>
        <w:rPr>
          <w:rFonts w:ascii="Calibri" w:hAnsi="Calibri"/>
        </w:rPr>
      </w:pPr>
    </w:p>
    <w:p w14:paraId="5D524246" w14:textId="37C55EC2" w:rsidR="003A2840" w:rsidRDefault="003A2840">
      <w:pPr>
        <w:spacing w:line="279" w:lineRule="exact"/>
        <w:rPr>
          <w:rFonts w:ascii="Calibri" w:hAnsi="Calibri"/>
        </w:rPr>
      </w:pPr>
    </w:p>
    <w:p w14:paraId="29D0FE76" w14:textId="77777777" w:rsidR="003A2840" w:rsidRDefault="003A2840">
      <w:pPr>
        <w:spacing w:line="279" w:lineRule="exact"/>
        <w:rPr>
          <w:rFonts w:ascii="Calibri" w:hAnsi="Calibri"/>
        </w:rPr>
      </w:pPr>
    </w:p>
    <w:p w14:paraId="2B2BD645" w14:textId="37D81C30" w:rsidR="001F245D" w:rsidRPr="001F245D" w:rsidRDefault="003A2840" w:rsidP="001F245D">
      <w:pPr>
        <w:pStyle w:val="Paragrafoelenco"/>
        <w:numPr>
          <w:ilvl w:val="0"/>
          <w:numId w:val="7"/>
        </w:numPr>
        <w:tabs>
          <w:tab w:val="left" w:pos="511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78BE382C" wp14:editId="75913403">
                <wp:simplePos x="0" y="0"/>
                <wp:positionH relativeFrom="column">
                  <wp:posOffset>279400</wp:posOffset>
                </wp:positionH>
                <wp:positionV relativeFrom="paragraph">
                  <wp:posOffset>436245</wp:posOffset>
                </wp:positionV>
                <wp:extent cx="6482715" cy="3009900"/>
                <wp:effectExtent l="0" t="0" r="13335" b="19050"/>
                <wp:wrapTopAndBottom/>
                <wp:docPr id="6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715" cy="3009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DC7A5" w14:textId="2F5C0543" w:rsidR="00576EAA" w:rsidRPr="003A2840" w:rsidRDefault="00576EAA" w:rsidP="001F245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5"/>
                                <w:tab w:val="left" w:pos="9775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 w:rsidRPr="003A2840">
                              <w:rPr>
                                <w:spacing w:val="-4"/>
                                <w:sz w:val="21"/>
                              </w:rPr>
                              <w:t>Sintesi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dei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contenuti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del</w:t>
                            </w:r>
                            <w:r w:rsidRPr="003A2840"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sue</w:t>
                            </w:r>
                            <w:r w:rsidRPr="003A2840"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modalità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coordinamento</w:t>
                            </w:r>
                            <w:r w:rsidRPr="003A2840"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interazione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con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il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presente </w:t>
                            </w:r>
                            <w:r w:rsidRPr="003A2840">
                              <w:rPr>
                                <w:sz w:val="21"/>
                              </w:rPr>
                              <w:t>PEI, tenendo conto delle considerazioni della famiglia (se il Progetto individuale è stato già redatto)</w:t>
                            </w:r>
                          </w:p>
                          <w:p w14:paraId="32D4F8DD" w14:textId="77777777" w:rsidR="00576EAA" w:rsidRPr="003A2840" w:rsidRDefault="00576EAA" w:rsidP="003A2840">
                            <w:pPr>
                              <w:tabs>
                                <w:tab w:val="left" w:pos="365"/>
                                <w:tab w:val="left" w:pos="9775"/>
                              </w:tabs>
                              <w:spacing w:line="230" w:lineRule="auto"/>
                              <w:ind w:left="139" w:right="389"/>
                              <w:rPr>
                                <w:sz w:val="21"/>
                              </w:rPr>
                            </w:pPr>
                          </w:p>
                          <w:p w14:paraId="4610CDC6" w14:textId="7842A00C" w:rsidR="00576EAA" w:rsidRPr="003A2840" w:rsidRDefault="00576EAA" w:rsidP="001F245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DB2EDB0" w14:textId="55872544" w:rsidR="00576EAA" w:rsidRDefault="00576EAA" w:rsidP="001F245D">
                            <w:pPr>
                              <w:spacing w:before="3"/>
                              <w:rPr>
                                <w:sz w:val="24"/>
                              </w:rPr>
                            </w:pPr>
                          </w:p>
                          <w:p w14:paraId="3CAD8CA0" w14:textId="77777777" w:rsidR="00576EAA" w:rsidRPr="003A2840" w:rsidRDefault="00576EAA" w:rsidP="001F245D">
                            <w:pPr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24553ABA" w14:textId="77777777" w:rsidR="00576EAA" w:rsidRPr="003A2840" w:rsidRDefault="00576EAA" w:rsidP="001F245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1"/>
                              </w:tabs>
                              <w:spacing w:line="248" w:lineRule="exact"/>
                              <w:ind w:left="371" w:hanging="232"/>
                              <w:rPr>
                                <w:sz w:val="21"/>
                              </w:rPr>
                            </w:pP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Indicazioni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da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considerare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nella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redazione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del</w:t>
                            </w:r>
                            <w:r w:rsidRPr="003A2840"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di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cui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all’articolo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14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Legge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n.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328/00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(se</w:t>
                            </w:r>
                          </w:p>
                          <w:p w14:paraId="74BAB77A" w14:textId="77777777" w:rsidR="00576EAA" w:rsidRPr="003A2840" w:rsidRDefault="00576EAA" w:rsidP="001F245D">
                            <w:pPr>
                              <w:spacing w:line="248" w:lineRule="exact"/>
                              <w:ind w:left="139"/>
                              <w:rPr>
                                <w:spacing w:val="-6"/>
                                <w:sz w:val="21"/>
                              </w:rPr>
                            </w:pPr>
                            <w:r w:rsidRPr="003A2840">
                              <w:rPr>
                                <w:spacing w:val="-6"/>
                                <w:sz w:val="21"/>
                              </w:rPr>
                              <w:t>il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è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stato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richiesto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deve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ancora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essere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redatto)</w:t>
                            </w:r>
                          </w:p>
                          <w:p w14:paraId="3A1DAF38" w14:textId="77777777" w:rsidR="00576EAA" w:rsidRPr="003A2840" w:rsidRDefault="00576EAA" w:rsidP="001F245D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</w:p>
                          <w:p w14:paraId="1FD7C067" w14:textId="77777777" w:rsidR="00576EAA" w:rsidRPr="003A2840" w:rsidRDefault="00576EAA" w:rsidP="001F245D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E382C" id="Textbox 28" o:spid="_x0000_s1030" type="#_x0000_t202" style="position:absolute;left:0;text-align:left;margin-left:22pt;margin-top:34.35pt;width:510.45pt;height:237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" filled="f" strokeweight=".48pt">
                <v:textbox inset="0,0,0,0">
                  <w:txbxContent>
                    <w:p w14:paraId="1DEDC7A5" w14:textId="2F5C0543" w:rsidR="00576EAA" w:rsidRPr="003A2840" w:rsidRDefault="00576EAA" w:rsidP="001F245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5"/>
                          <w:tab w:val="left" w:pos="9775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 w:rsidRPr="003A2840">
                        <w:rPr>
                          <w:spacing w:val="-4"/>
                          <w:sz w:val="21"/>
                        </w:rPr>
                        <w:t>Sintesi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dei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contenuti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del</w:t>
                      </w:r>
                      <w:r w:rsidRPr="003A2840">
                        <w:rPr>
                          <w:spacing w:val="-8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sue</w:t>
                      </w:r>
                      <w:r w:rsidRPr="003A2840">
                        <w:rPr>
                          <w:spacing w:val="-8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modalità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coordinamento</w:t>
                      </w:r>
                      <w:r w:rsidRPr="003A2840">
                        <w:rPr>
                          <w:spacing w:val="-9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interazione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con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il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presente </w:t>
                      </w:r>
                      <w:r w:rsidRPr="003A2840">
                        <w:rPr>
                          <w:sz w:val="21"/>
                        </w:rPr>
                        <w:t>PEI, tenendo conto delle considerazioni della famiglia (se il Progetto individuale è stato già redatto)</w:t>
                      </w:r>
                    </w:p>
                    <w:p w14:paraId="32D4F8DD" w14:textId="77777777" w:rsidR="00576EAA" w:rsidRPr="003A2840" w:rsidRDefault="00576EAA" w:rsidP="003A2840">
                      <w:pPr>
                        <w:tabs>
                          <w:tab w:val="left" w:pos="365"/>
                          <w:tab w:val="left" w:pos="9775"/>
                        </w:tabs>
                        <w:spacing w:line="230" w:lineRule="auto"/>
                        <w:ind w:left="139" w:right="389"/>
                        <w:rPr>
                          <w:sz w:val="21"/>
                        </w:rPr>
                      </w:pPr>
                    </w:p>
                    <w:p w14:paraId="4610CDC6" w14:textId="7842A00C" w:rsidR="00576EAA" w:rsidRPr="003A2840" w:rsidRDefault="00576EAA" w:rsidP="001F245D">
                      <w:pPr>
                        <w:rPr>
                          <w:sz w:val="24"/>
                        </w:rPr>
                      </w:pPr>
                    </w:p>
                    <w:p w14:paraId="0DB2EDB0" w14:textId="55872544" w:rsidR="00576EAA" w:rsidRDefault="00576EAA" w:rsidP="001F245D">
                      <w:pPr>
                        <w:spacing w:before="3"/>
                        <w:rPr>
                          <w:sz w:val="24"/>
                        </w:rPr>
                      </w:pPr>
                    </w:p>
                    <w:p w14:paraId="3CAD8CA0" w14:textId="77777777" w:rsidR="00576EAA" w:rsidRPr="003A2840" w:rsidRDefault="00576EAA" w:rsidP="001F245D">
                      <w:pPr>
                        <w:spacing w:before="3"/>
                        <w:rPr>
                          <w:sz w:val="25"/>
                        </w:rPr>
                      </w:pPr>
                    </w:p>
                    <w:p w14:paraId="24553ABA" w14:textId="77777777" w:rsidR="00576EAA" w:rsidRPr="003A2840" w:rsidRDefault="00576EAA" w:rsidP="001F245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1"/>
                        </w:tabs>
                        <w:spacing w:line="248" w:lineRule="exact"/>
                        <w:ind w:left="371" w:hanging="232"/>
                        <w:rPr>
                          <w:sz w:val="21"/>
                        </w:rPr>
                      </w:pPr>
                      <w:r w:rsidRPr="003A2840">
                        <w:rPr>
                          <w:spacing w:val="-6"/>
                          <w:sz w:val="21"/>
                        </w:rPr>
                        <w:t>Indicazioni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da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considerare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nella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redazione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del</w:t>
                      </w:r>
                      <w:r w:rsidRPr="003A2840">
                        <w:rPr>
                          <w:spacing w:val="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di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cui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all’articolo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14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Legge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n.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328/00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(se</w:t>
                      </w:r>
                    </w:p>
                    <w:p w14:paraId="74BAB77A" w14:textId="77777777" w:rsidR="00576EAA" w:rsidRPr="003A2840" w:rsidRDefault="00576EAA" w:rsidP="001F245D">
                      <w:pPr>
                        <w:spacing w:line="248" w:lineRule="exact"/>
                        <w:ind w:left="139"/>
                        <w:rPr>
                          <w:spacing w:val="-6"/>
                          <w:sz w:val="21"/>
                        </w:rPr>
                      </w:pPr>
                      <w:r w:rsidRPr="003A2840">
                        <w:rPr>
                          <w:spacing w:val="-6"/>
                          <w:sz w:val="21"/>
                        </w:rPr>
                        <w:t>il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è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stato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richiesto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e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deve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ancora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essere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redatto)</w:t>
                      </w:r>
                    </w:p>
                    <w:p w14:paraId="3A1DAF38" w14:textId="77777777" w:rsidR="00576EAA" w:rsidRPr="003A2840" w:rsidRDefault="00576EAA" w:rsidP="001F245D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</w:p>
                    <w:p w14:paraId="1FD7C067" w14:textId="77777777" w:rsidR="00576EAA" w:rsidRPr="003A2840" w:rsidRDefault="00576EAA" w:rsidP="001F245D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F245D"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BC7DC19" wp14:editId="5E8557AA">
                <wp:simplePos x="0" y="0"/>
                <wp:positionH relativeFrom="page">
                  <wp:posOffset>473710</wp:posOffset>
                </wp:positionH>
                <wp:positionV relativeFrom="paragraph">
                  <wp:posOffset>245110</wp:posOffset>
                </wp:positionV>
                <wp:extent cx="6746875" cy="6350"/>
                <wp:effectExtent l="0" t="0" r="0" b="0"/>
                <wp:wrapTopAndBottom/>
                <wp:docPr id="63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9A673" id="Graphic 24" o:spid="_x0000_s1026" style="position:absolute;margin-left:37.3pt;margin-top:19.3pt;width:531.25pt;height:.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1F245D" w:rsidRPr="001F245D">
        <w:rPr>
          <w:b/>
          <w:sz w:val="24"/>
        </w:rPr>
        <w:t>Raccordo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con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il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Progetto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Individuale</w:t>
      </w:r>
      <w:r w:rsidR="001F245D" w:rsidRPr="001F245D">
        <w:rPr>
          <w:b/>
          <w:spacing w:val="-2"/>
          <w:sz w:val="24"/>
        </w:rPr>
        <w:t xml:space="preserve"> </w:t>
      </w:r>
      <w:r w:rsidR="001F245D" w:rsidRPr="001F245D">
        <w:rPr>
          <w:sz w:val="20"/>
        </w:rPr>
        <w:t>di</w:t>
      </w:r>
      <w:r w:rsidR="001F245D" w:rsidRPr="001F245D">
        <w:rPr>
          <w:spacing w:val="-4"/>
          <w:sz w:val="20"/>
        </w:rPr>
        <w:t xml:space="preserve"> </w:t>
      </w:r>
      <w:r w:rsidR="001F245D" w:rsidRPr="001F245D">
        <w:rPr>
          <w:sz w:val="20"/>
        </w:rPr>
        <w:t>cui</w:t>
      </w:r>
      <w:r w:rsidR="001F245D" w:rsidRPr="001F245D">
        <w:rPr>
          <w:spacing w:val="-4"/>
          <w:sz w:val="20"/>
        </w:rPr>
        <w:t xml:space="preserve"> </w:t>
      </w:r>
      <w:r w:rsidR="001F245D" w:rsidRPr="001F245D">
        <w:rPr>
          <w:sz w:val="20"/>
        </w:rPr>
        <w:t>all’art.</w:t>
      </w:r>
      <w:r w:rsidR="001F245D" w:rsidRPr="001F245D">
        <w:rPr>
          <w:spacing w:val="-5"/>
          <w:sz w:val="20"/>
        </w:rPr>
        <w:t xml:space="preserve"> </w:t>
      </w:r>
      <w:r w:rsidR="001F245D" w:rsidRPr="001F245D">
        <w:rPr>
          <w:sz w:val="20"/>
        </w:rPr>
        <w:t>14</w:t>
      </w:r>
      <w:r w:rsidR="001F245D" w:rsidRPr="001F245D">
        <w:rPr>
          <w:spacing w:val="-2"/>
          <w:sz w:val="20"/>
        </w:rPr>
        <w:t xml:space="preserve"> </w:t>
      </w:r>
      <w:r w:rsidR="001F245D" w:rsidRPr="001F245D">
        <w:rPr>
          <w:sz w:val="20"/>
        </w:rPr>
        <w:t>della</w:t>
      </w:r>
      <w:r w:rsidR="001F245D" w:rsidRPr="001F245D">
        <w:rPr>
          <w:spacing w:val="-3"/>
          <w:sz w:val="20"/>
        </w:rPr>
        <w:t xml:space="preserve"> </w:t>
      </w:r>
      <w:r w:rsidR="001F245D" w:rsidRPr="001F245D">
        <w:rPr>
          <w:sz w:val="20"/>
        </w:rPr>
        <w:t>Legge</w:t>
      </w:r>
      <w:r w:rsidR="001F245D" w:rsidRPr="001F245D">
        <w:rPr>
          <w:spacing w:val="-1"/>
          <w:sz w:val="20"/>
        </w:rPr>
        <w:t xml:space="preserve"> </w:t>
      </w:r>
      <w:r w:rsidR="001F245D" w:rsidRPr="001F245D">
        <w:rPr>
          <w:spacing w:val="-2"/>
          <w:sz w:val="20"/>
        </w:rPr>
        <w:t>328/2000</w:t>
      </w:r>
    </w:p>
    <w:p w14:paraId="17D4224F" w14:textId="71F2A8EC" w:rsidR="001F245D" w:rsidRDefault="001F245D">
      <w:pPr>
        <w:spacing w:line="279" w:lineRule="exact"/>
        <w:rPr>
          <w:rFonts w:ascii="Calibri" w:hAnsi="Calibri"/>
        </w:rPr>
        <w:sectPr w:rsidR="001F245D" w:rsidSect="001F245D">
          <w:pgSz w:w="11910" w:h="16840"/>
          <w:pgMar w:top="1134" w:right="853" w:bottom="780" w:left="560" w:header="0" w:footer="600" w:gutter="0"/>
          <w:cols w:space="720"/>
        </w:sectPr>
      </w:pPr>
    </w:p>
    <w:p w14:paraId="476A6C4C" w14:textId="77777777" w:rsidR="002E2691" w:rsidRDefault="002E2691">
      <w:pPr>
        <w:spacing w:before="3"/>
      </w:pPr>
    </w:p>
    <w:p w14:paraId="58C97434" w14:textId="77777777" w:rsidR="002E2691" w:rsidRDefault="002E2691">
      <w:pPr>
        <w:spacing w:before="7"/>
        <w:rPr>
          <w:sz w:val="11"/>
        </w:rPr>
      </w:pPr>
    </w:p>
    <w:p w14:paraId="437BCB81" w14:textId="126B6C94" w:rsidR="002E2691" w:rsidRDefault="00657A8B" w:rsidP="001F245D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t>Osservazioni</w:t>
      </w:r>
      <w:r>
        <w:rPr>
          <w:spacing w:val="-5"/>
        </w:rPr>
        <w:t xml:space="preserve"> </w:t>
      </w:r>
      <w:r>
        <w:t>sul/sulla</w:t>
      </w:r>
      <w:r>
        <w:rPr>
          <w:spacing w:val="-1"/>
        </w:rPr>
        <w:t xml:space="preserve"> </w:t>
      </w:r>
      <w:r>
        <w:t>bambino/a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2"/>
        </w:rPr>
        <w:t xml:space="preserve"> didattico</w:t>
      </w:r>
    </w:p>
    <w:p w14:paraId="7F3ADAD1" w14:textId="77777777" w:rsidR="002E2691" w:rsidRDefault="00A92897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A9E3E2" wp14:editId="3C810946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8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CC313" id="Graphic 31" o:spid="_x0000_s1026" style="position:absolute;margin-left:37.3pt;margin-top:12.6pt;width:531.2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Punti</w:t>
      </w:r>
      <w:r w:rsidR="00657A8B">
        <w:rPr>
          <w:b/>
          <w:spacing w:val="-9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forza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sui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quali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costruire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gli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interventi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educativo-</w:t>
      </w:r>
      <w:r w:rsidR="00657A8B">
        <w:rPr>
          <w:b/>
          <w:spacing w:val="-2"/>
          <w:sz w:val="16"/>
        </w:rPr>
        <w:t>didattici</w:t>
      </w:r>
    </w:p>
    <w:p w14:paraId="0FE984A8" w14:textId="77777777" w:rsidR="002E2691" w:rsidRPr="00477E3A" w:rsidRDefault="002E2691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 w14:paraId="6D28584B" w14:textId="77777777" w:rsidTr="003A2840">
        <w:trPr>
          <w:trHeight w:val="1288"/>
        </w:trPr>
        <w:tc>
          <w:tcPr>
            <w:tcW w:w="10209" w:type="dxa"/>
          </w:tcPr>
          <w:p w14:paraId="0C92D6C2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19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14:paraId="78458D04" w14:textId="77777777"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  <w:p w14:paraId="1F3FC9AB" w14:textId="77777777"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</w:tc>
      </w:tr>
      <w:tr w:rsidR="002E2691" w14:paraId="7C2B4B05" w14:textId="77777777" w:rsidTr="003A2840">
        <w:trPr>
          <w:trHeight w:val="1288"/>
        </w:trPr>
        <w:tc>
          <w:tcPr>
            <w:tcW w:w="10209" w:type="dxa"/>
          </w:tcPr>
          <w:p w14:paraId="3FD037C6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  <w:p w14:paraId="31F86A71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22183DC8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1706D523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 w14:paraId="4E9FC8C5" w14:textId="77777777" w:rsidTr="003A2840">
        <w:trPr>
          <w:trHeight w:val="1288"/>
        </w:trPr>
        <w:tc>
          <w:tcPr>
            <w:tcW w:w="10209" w:type="dxa"/>
          </w:tcPr>
          <w:p w14:paraId="23E9FE92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  <w:p w14:paraId="62D7F556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11EBDD54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2096A760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 w14:paraId="3DF7ED10" w14:textId="77777777" w:rsidTr="003A2840">
        <w:trPr>
          <w:trHeight w:val="1288"/>
        </w:trPr>
        <w:tc>
          <w:tcPr>
            <w:tcW w:w="10209" w:type="dxa"/>
          </w:tcPr>
          <w:p w14:paraId="62E5FE90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14:paraId="2C63C1B7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0A0B566F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6FFFA8B4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p w14:paraId="6B4E5966" w14:textId="7FFFB50D" w:rsidR="002E2691" w:rsidRDefault="00657A8B">
      <w:pPr>
        <w:tabs>
          <w:tab w:val="left" w:pos="5812"/>
          <w:tab w:val="left" w:pos="7938"/>
        </w:tabs>
        <w:spacing w:before="124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55D5BD56" w14:textId="77777777" w:rsidTr="003A2840">
        <w:trPr>
          <w:trHeight w:val="1885"/>
        </w:trPr>
        <w:tc>
          <w:tcPr>
            <w:tcW w:w="2268" w:type="dxa"/>
          </w:tcPr>
          <w:p w14:paraId="37C88F0C" w14:textId="77777777" w:rsidR="002E2691" w:rsidRDefault="00657A8B">
            <w:pPr>
              <w:pStyle w:val="TableParagraph"/>
              <w:spacing w:before="1" w:line="256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14:paraId="242495E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A9790E4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39E49B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A7F48A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013E21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CD676F" w14:textId="77777777" w:rsidR="002E2691" w:rsidRPr="00477E3A" w:rsidRDefault="002E2691">
      <w:pPr>
        <w:spacing w:before="9"/>
        <w:rPr>
          <w:sz w:val="16"/>
        </w:rPr>
      </w:pPr>
    </w:p>
    <w:p w14:paraId="7A05C2F8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415"/>
        </w:tabs>
        <w:spacing w:before="1"/>
        <w:ind w:left="415" w:hanging="2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C364F3E" wp14:editId="3D4D8737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7EC1" id="Graphic 32" o:spid="_x0000_s1026" style="position:absolute;margin-left:33.95pt;margin-top:16.85pt;width:534.6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RhNQIAAOMEAAAOAAAAZHJzL2Uyb0RvYy54bWysVN9v0zAQfkfif7D8TtN2E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f7x8ur9mkoi&#10;yZdffIi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spacing w:val="-10"/>
        </w:rPr>
        <w:t>Interventi</w:t>
      </w:r>
      <w:r w:rsidR="00657A8B">
        <w:rPr>
          <w:spacing w:val="-15"/>
        </w:rPr>
        <w:t xml:space="preserve"> </w:t>
      </w:r>
      <w:r w:rsidR="00657A8B">
        <w:rPr>
          <w:spacing w:val="-10"/>
        </w:rPr>
        <w:t>per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il/la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bambino/a:</w:t>
      </w:r>
      <w:r w:rsidR="00657A8B">
        <w:rPr>
          <w:spacing w:val="-17"/>
        </w:rPr>
        <w:t xml:space="preserve"> </w:t>
      </w:r>
      <w:r w:rsidR="00657A8B">
        <w:rPr>
          <w:spacing w:val="-10"/>
        </w:rPr>
        <w:t>obiettivi</w:t>
      </w:r>
      <w:r w:rsidR="00657A8B">
        <w:rPr>
          <w:spacing w:val="-16"/>
        </w:rPr>
        <w:t xml:space="preserve"> </w:t>
      </w:r>
      <w:r w:rsidR="00657A8B">
        <w:rPr>
          <w:spacing w:val="-10"/>
        </w:rPr>
        <w:t>educativo-didattici,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strumenti,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strategie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e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modalità</w:t>
      </w:r>
    </w:p>
    <w:p w14:paraId="4A15A665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32"/>
        </w:tabs>
        <w:spacing w:before="159" w:line="247" w:lineRule="auto"/>
        <w:ind w:right="56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14:paraId="3B9D45BC" w14:textId="77777777"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422B0C7" wp14:editId="62491914">
                <wp:simplePos x="0" y="0"/>
                <wp:positionH relativeFrom="page">
                  <wp:posOffset>698500</wp:posOffset>
                </wp:positionH>
                <wp:positionV relativeFrom="paragraph">
                  <wp:posOffset>275590</wp:posOffset>
                </wp:positionV>
                <wp:extent cx="6483350" cy="1193800"/>
                <wp:effectExtent l="0" t="0" r="12700" b="2540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193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12F6DA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4394CA75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3E27CC5C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17D7C7CE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4C18F045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2B0C7" id="Textbox 33" o:spid="_x0000_s1031" type="#_x0000_t202" style="position:absolute;left:0;text-align:left;margin-left:55pt;margin-top:21.7pt;width:510.5pt;height:9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" filled="f" strokeweight=".48pt">
                <v:path arrowok="t"/>
                <v:textbox inset="0,0,0,0">
                  <w:txbxContent>
                    <w:p w14:paraId="0512F6DA" w14:textId="77777777" w:rsidR="00576EAA" w:rsidRDefault="00576EAA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4394CA75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3E27CC5C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17D7C7CE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4C18F045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1B891D5C" w14:textId="77777777" w:rsidR="002E2691" w:rsidRDefault="00657A8B">
      <w:pPr>
        <w:spacing w:before="126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4EB7CCE1" w14:textId="77777777" w:rsidTr="003A2840">
        <w:trPr>
          <w:trHeight w:val="1871"/>
        </w:trPr>
        <w:tc>
          <w:tcPr>
            <w:tcW w:w="4254" w:type="dxa"/>
          </w:tcPr>
          <w:p w14:paraId="763800A6" w14:textId="77777777"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5D7DE347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4185081D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7951AE7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1E35C5A5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0FEC077D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6CE7F0E4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19115AA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49CFB43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4041DCB4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39BCB1BE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16FBA363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7C3BAB40" w14:textId="77777777"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1825BC73" w14:textId="0FF79922" w:rsidR="002E2691" w:rsidRDefault="00657A8B">
      <w:pPr>
        <w:pStyle w:val="Paragrafoelenco"/>
        <w:numPr>
          <w:ilvl w:val="0"/>
          <w:numId w:val="5"/>
        </w:numPr>
        <w:tabs>
          <w:tab w:val="left" w:pos="432"/>
        </w:tabs>
        <w:spacing w:before="77" w:line="247" w:lineRule="auto"/>
        <w:ind w:right="476" w:firstLine="0"/>
        <w:rPr>
          <w:i/>
          <w:sz w:val="17"/>
        </w:rPr>
      </w:pPr>
      <w:r>
        <w:rPr>
          <w:b/>
          <w:spacing w:val="-4"/>
        </w:rPr>
        <w:lastRenderedPageBreak/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i/>
          <w:spacing w:val="-4"/>
          <w:sz w:val="17"/>
        </w:rPr>
        <w:t>si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faccia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riferimento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competenza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linguistica,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 xml:space="preserve">come </w:t>
      </w:r>
      <w:r>
        <w:rPr>
          <w:i/>
          <w:spacing w:val="-8"/>
          <w:sz w:val="17"/>
        </w:rPr>
        <w:t>comprensione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orale,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produzione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relativo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uso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comunicativo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linguaggi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alternativi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integrativi;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14:paraId="7ABB478A" w14:textId="77777777" w:rsidR="002E2691" w:rsidRDefault="00657A8B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 w14:paraId="132CD2BB" w14:textId="77777777">
        <w:trPr>
          <w:trHeight w:val="1137"/>
        </w:trPr>
        <w:tc>
          <w:tcPr>
            <w:tcW w:w="10209" w:type="dxa"/>
          </w:tcPr>
          <w:p w14:paraId="7DB46912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  <w:p w14:paraId="0D2FE5FB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01968D34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07B3AE27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</w:tr>
    </w:tbl>
    <w:p w14:paraId="399D16A1" w14:textId="77777777" w:rsidR="002E2691" w:rsidRDefault="00657A8B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393A2311" w14:textId="77777777">
        <w:trPr>
          <w:trHeight w:val="1944"/>
        </w:trPr>
        <w:tc>
          <w:tcPr>
            <w:tcW w:w="4254" w:type="dxa"/>
          </w:tcPr>
          <w:p w14:paraId="5A79F3A5" w14:textId="77777777"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1384D850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6A6B2098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ACE5584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48B36AD1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615A0CE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6C6C040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31CA20AE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32548D5A" w14:textId="77777777" w:rsidR="002E2691" w:rsidRDefault="00657A8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70BF7CE0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7D268CA4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AEE65BD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36C1EEBC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8F06B6D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A56193A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64129DBC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14:paraId="066020FD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27"/>
        </w:tabs>
        <w:spacing w:before="120" w:line="249" w:lineRule="auto"/>
        <w:ind w:right="30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14:paraId="30DE4D46" w14:textId="77777777" w:rsidR="002E2691" w:rsidRDefault="00A92897">
      <w:pPr>
        <w:spacing w:before="127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FD13B19" wp14:editId="2953F4C6">
                <wp:simplePos x="0" y="0"/>
                <wp:positionH relativeFrom="page">
                  <wp:posOffset>701040</wp:posOffset>
                </wp:positionH>
                <wp:positionV relativeFrom="paragraph">
                  <wp:posOffset>247015</wp:posOffset>
                </wp:positionV>
                <wp:extent cx="6483350" cy="812800"/>
                <wp:effectExtent l="0" t="0" r="0" b="635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50707" w14:textId="77777777" w:rsidR="00576EAA" w:rsidRDefault="00576EAA">
                            <w:pPr>
                              <w:spacing w:before="1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2AEB5177" w14:textId="77777777" w:rsidR="00576EAA" w:rsidRDefault="00576EAA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20A1055E" w14:textId="77777777" w:rsidR="00576EAA" w:rsidRDefault="00576EAA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5C57B765" w14:textId="77777777" w:rsidR="00576EAA" w:rsidRDefault="00576EAA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2C238C23" w14:textId="77777777" w:rsidR="00576EAA" w:rsidRDefault="00576EAA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13B19" id="Textbox 35" o:spid="_x0000_s1032" type="#_x0000_t202" style="position:absolute;left:0;text-align:left;margin-left:55.2pt;margin-top:19.45pt;width:510.5pt;height:6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" filled="f" strokeweight=".48pt">
                <v:path arrowok="t"/>
                <v:textbox inset="0,0,0,0">
                  <w:txbxContent>
                    <w:p w14:paraId="1B050707" w14:textId="77777777" w:rsidR="00576EAA" w:rsidRDefault="00576EAA">
                      <w:pPr>
                        <w:spacing w:before="1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2AEB5177" w14:textId="77777777" w:rsidR="00576EAA" w:rsidRDefault="00576EAA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20A1055E" w14:textId="77777777" w:rsidR="00576EAA" w:rsidRDefault="00576EAA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5C57B765" w14:textId="77777777" w:rsidR="00576EAA" w:rsidRDefault="00576EAA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2C238C23" w14:textId="77777777" w:rsidR="00576EAA" w:rsidRDefault="00576EAA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5B473538" w14:textId="77777777" w:rsidR="002E2691" w:rsidRDefault="00657A8B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281938AC" w14:textId="77777777">
        <w:trPr>
          <w:trHeight w:val="1943"/>
        </w:trPr>
        <w:tc>
          <w:tcPr>
            <w:tcW w:w="4254" w:type="dxa"/>
          </w:tcPr>
          <w:p w14:paraId="55D1876D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62453185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13899BC1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128E5D3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390597A9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697F73A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EF434D4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699B6ACD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0A5D26BF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32A432EC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04250CA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B22330A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1A0D08C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0116CE21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2EE89EC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742E1CF1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6A9FE058" w14:textId="77777777" w:rsidR="002E2691" w:rsidRDefault="002E2691">
      <w:pPr>
        <w:spacing w:before="7"/>
        <w:rPr>
          <w:b/>
          <w:sz w:val="21"/>
        </w:rPr>
      </w:pPr>
    </w:p>
    <w:p w14:paraId="126E8336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36"/>
        </w:tabs>
        <w:spacing w:before="0" w:line="247" w:lineRule="auto"/>
        <w:ind w:right="161" w:firstLine="0"/>
        <w:jc w:val="both"/>
        <w:rPr>
          <w:i/>
          <w:sz w:val="17"/>
        </w:rPr>
      </w:pPr>
      <w:r>
        <w:rPr>
          <w:b/>
          <w:spacing w:val="-2"/>
        </w:rPr>
        <w:t>Dimensione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COGNITIVA,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NEUROPSICOLOGICA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mnesiche,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intellettive </w:t>
      </w:r>
      <w:r>
        <w:rPr>
          <w:i/>
          <w:spacing w:val="-4"/>
          <w:sz w:val="17"/>
        </w:rPr>
        <w:t xml:space="preserve">e organizzazione spazio-temporale; livello di sviluppo raggiunto in ordine alle strategie utilizzate per la risoluzione di compiti propri per la fascia d’età, </w:t>
      </w:r>
      <w:r>
        <w:rPr>
          <w:i/>
          <w:spacing w:val="-2"/>
          <w:sz w:val="17"/>
        </w:rPr>
        <w:t>agli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stili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cognitivi,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integrare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competenze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diverse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compiti</w:t>
      </w:r>
    </w:p>
    <w:p w14:paraId="34AC7008" w14:textId="77777777"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75D213F" wp14:editId="14E227F9">
                <wp:simplePos x="0" y="0"/>
                <wp:positionH relativeFrom="page">
                  <wp:posOffset>701040</wp:posOffset>
                </wp:positionH>
                <wp:positionV relativeFrom="paragraph">
                  <wp:posOffset>274955</wp:posOffset>
                </wp:positionV>
                <wp:extent cx="6483350" cy="82296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88E96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5852F904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0227F748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52463D0D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6BA108E5" w14:textId="77777777" w:rsidR="00576EAA" w:rsidRDefault="00576E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213F" id="Textbox 36" o:spid="_x0000_s1033" type="#_x0000_t202" style="position:absolute;left:0;text-align:left;margin-left:55.2pt;margin-top:21.65pt;width:510.5pt;height:64.8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" filled="f" strokeweight=".48pt">
                <v:path arrowok="t"/>
                <v:textbox inset="0,0,0,0">
                  <w:txbxContent>
                    <w:p w14:paraId="79088E96" w14:textId="77777777" w:rsidR="00576EAA" w:rsidRDefault="00576EAA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5852F904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0227F748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52463D0D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6BA108E5" w14:textId="77777777" w:rsidR="00576EAA" w:rsidRDefault="00576E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5652AC56" w14:textId="77777777" w:rsidR="002E2691" w:rsidRDefault="00657A8B">
      <w:pPr>
        <w:spacing w:before="127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76CCD57B" w14:textId="77777777">
        <w:trPr>
          <w:trHeight w:val="1679"/>
        </w:trPr>
        <w:tc>
          <w:tcPr>
            <w:tcW w:w="4254" w:type="dxa"/>
          </w:tcPr>
          <w:p w14:paraId="3CAA3962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69682BC8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5C6486EC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179901D3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63E7B951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4BBD4512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370FABEA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6F430AD1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7A02F9D2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F36DDE8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6EBE76B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3319E16B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02E98EC8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5173804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2B26D356" w14:textId="77777777"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0B864344" w14:textId="2F08CF26" w:rsidR="002E2691" w:rsidRDefault="00657A8B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3CA318FB" w14:textId="77777777">
        <w:trPr>
          <w:trHeight w:val="1334"/>
        </w:trPr>
        <w:tc>
          <w:tcPr>
            <w:tcW w:w="2268" w:type="dxa"/>
          </w:tcPr>
          <w:p w14:paraId="38CF43F2" w14:textId="77777777" w:rsidR="002E2691" w:rsidRDefault="00657A8B">
            <w:pPr>
              <w:pStyle w:val="TableParagraph"/>
              <w:spacing w:before="4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 revisione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alle diverse Dimensioni </w:t>
            </w:r>
            <w:r>
              <w:rPr>
                <w:spacing w:val="-2"/>
                <w:sz w:val="18"/>
              </w:rPr>
              <w:t>interessate</w:t>
            </w:r>
          </w:p>
        </w:tc>
        <w:tc>
          <w:tcPr>
            <w:tcW w:w="7940" w:type="dxa"/>
          </w:tcPr>
          <w:p w14:paraId="026E764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62BB5F32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93FFB3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695A66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61E92F1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DF7FE3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DE1706F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023A09" w14:textId="77E53400" w:rsidR="002E2691" w:rsidRDefault="00A92897">
      <w:pPr>
        <w:tabs>
          <w:tab w:val="left" w:pos="7229"/>
          <w:tab w:val="left" w:pos="9145"/>
        </w:tabs>
        <w:spacing w:before="121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450EC74D" wp14:editId="43243F58">
                <wp:simplePos x="0" y="0"/>
                <wp:positionH relativeFrom="column">
                  <wp:posOffset>1798320</wp:posOffset>
                </wp:positionH>
                <wp:positionV relativeFrom="paragraph">
                  <wp:posOffset>240665</wp:posOffset>
                </wp:positionV>
                <wp:extent cx="5001895" cy="704215"/>
                <wp:effectExtent l="0" t="0" r="8255" b="635"/>
                <wp:wrapNone/>
                <wp:docPr id="77" name="Casella di tes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1895" cy="704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9DB19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7373807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C6D5E9A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AD30FAA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C74D" id="Casella di testo 77" o:spid="_x0000_s1034" type="#_x0000_t202" style="position:absolute;left:0;text-align:left;margin-left:141.6pt;margin-top:18.95pt;width:393.85pt;height:55.4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" fillcolor="white [3201]" strokeweight=".5pt">
                <v:path arrowok="t"/>
                <v:textbox>
                  <w:txbxContent>
                    <w:p w14:paraId="5959DB19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7373807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C6D5E9A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AD30FAA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2E307CDD" wp14:editId="609EDC2C">
                <wp:simplePos x="0" y="0"/>
                <wp:positionH relativeFrom="column">
                  <wp:posOffset>345440</wp:posOffset>
                </wp:positionH>
                <wp:positionV relativeFrom="paragraph">
                  <wp:posOffset>243840</wp:posOffset>
                </wp:positionV>
                <wp:extent cx="1454785" cy="704215"/>
                <wp:effectExtent l="0" t="0" r="0" b="635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7042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0BAB4" w14:textId="77777777" w:rsidR="00576EAA" w:rsidRDefault="00576EAA">
                            <w:pPr>
                              <w:spacing w:before="4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 verifica dei risultati conseguiti e valutazione sull'efficacia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interventi, strategie e strumenti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7CDD" id="Textbox 40" o:spid="_x0000_s1035" type="#_x0000_t202" style="position:absolute;left:0;text-align:left;margin-left:27.2pt;margin-top:19.2pt;width:114.55pt;height:55.4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" filled="f" strokeweight=".16931mm">
                <v:path arrowok="t"/>
                <v:textbox inset="0,0,0,0">
                  <w:txbxContent>
                    <w:p w14:paraId="3A00BAB4" w14:textId="77777777" w:rsidR="00576EAA" w:rsidRDefault="00576EAA">
                      <w:pPr>
                        <w:spacing w:before="4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 verifica dei risultati conseguiti e valutazione sull'efficacia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interventi, strategie e strumenti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b/>
          <w:sz w:val="20"/>
        </w:rPr>
        <w:t>Verifica</w:t>
      </w:r>
      <w:r w:rsidR="00657A8B">
        <w:rPr>
          <w:b/>
          <w:spacing w:val="-10"/>
          <w:sz w:val="20"/>
        </w:rPr>
        <w:t xml:space="preserve"> </w:t>
      </w:r>
      <w:r w:rsidR="00657A8B">
        <w:rPr>
          <w:b/>
          <w:sz w:val="20"/>
        </w:rPr>
        <w:t>conclusiva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z w:val="20"/>
        </w:rPr>
        <w:t>degli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pacing w:val="-2"/>
          <w:sz w:val="20"/>
        </w:rPr>
        <w:t>esiti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</w:p>
    <w:p w14:paraId="687957D7" w14:textId="77777777" w:rsidR="002E2691" w:rsidRDefault="002E2691">
      <w:pPr>
        <w:spacing w:before="7"/>
        <w:rPr>
          <w:sz w:val="11"/>
        </w:rPr>
      </w:pPr>
    </w:p>
    <w:p w14:paraId="122BB484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DC558BD" wp14:editId="49716F95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8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CCEEE" id="Graphic 41" o:spid="_x0000_s1026" style="position:absolute;margin-left:37.3pt;margin-top:21.8pt;width:531.25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Osservazioni</w:t>
      </w:r>
      <w:r w:rsidR="00657A8B">
        <w:rPr>
          <w:spacing w:val="-3"/>
        </w:rPr>
        <w:t xml:space="preserve"> </w:t>
      </w:r>
      <w:r w:rsidR="00657A8B">
        <w:t>sul</w:t>
      </w:r>
      <w:r w:rsidR="00657A8B">
        <w:rPr>
          <w:spacing w:val="-3"/>
        </w:rPr>
        <w:t xml:space="preserve"> </w:t>
      </w:r>
      <w:r w:rsidR="00657A8B">
        <w:t>contesto:</w:t>
      </w:r>
      <w:r w:rsidR="00657A8B">
        <w:rPr>
          <w:spacing w:val="-3"/>
        </w:rPr>
        <w:t xml:space="preserve"> </w:t>
      </w:r>
      <w:r w:rsidR="00657A8B">
        <w:t>barriere</w:t>
      </w:r>
      <w:r w:rsidR="00657A8B">
        <w:rPr>
          <w:spacing w:val="-1"/>
        </w:rPr>
        <w:t xml:space="preserve"> </w:t>
      </w:r>
      <w:r w:rsidR="00657A8B">
        <w:t>e</w:t>
      </w:r>
      <w:r w:rsidR="00657A8B">
        <w:rPr>
          <w:spacing w:val="-3"/>
        </w:rPr>
        <w:t xml:space="preserve"> </w:t>
      </w:r>
      <w:r w:rsidR="00657A8B">
        <w:rPr>
          <w:spacing w:val="-2"/>
        </w:rPr>
        <w:t>facilitatori</w:t>
      </w:r>
    </w:p>
    <w:p w14:paraId="31B8E486" w14:textId="77777777" w:rsidR="002E2691" w:rsidRDefault="00657A8B">
      <w:pPr>
        <w:spacing w:before="160"/>
        <w:ind w:left="147"/>
        <w:rPr>
          <w:sz w:val="20"/>
        </w:rPr>
      </w:pPr>
      <w:r>
        <w:rPr>
          <w:sz w:val="20"/>
        </w:rPr>
        <w:t>Osservazioni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contesto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fisico,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organizzativo,</w:t>
      </w:r>
      <w:r>
        <w:rPr>
          <w:spacing w:val="-8"/>
          <w:sz w:val="20"/>
        </w:rPr>
        <w:t xml:space="preserve"> </w:t>
      </w:r>
      <w:r>
        <w:rPr>
          <w:sz w:val="20"/>
        </w:rPr>
        <w:t>relazionale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barriere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facilitatori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1D23C7D7" w14:textId="77777777" w:rsidR="002E2691" w:rsidRDefault="00657A8B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7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6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bambino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bambina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sezione</w:t>
      </w:r>
    </w:p>
    <w:p w14:paraId="00B650CF" w14:textId="77777777" w:rsidR="002E2691" w:rsidRDefault="00A92897">
      <w:pPr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3D9C262" wp14:editId="1FD27AAD">
                <wp:simplePos x="0" y="0"/>
                <wp:positionH relativeFrom="column">
                  <wp:posOffset>340360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6985" b="0"/>
                <wp:wrapNone/>
                <wp:docPr id="78" name="Casella di tes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F0F80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2F2823C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C7AFE61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57DAD20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1676EF4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81867AC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B4E13F1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D5FD1F4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0064978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C3D538A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C262" id="Casella di testo 78" o:spid="_x0000_s1036" type="#_x0000_t202" style="position:absolute;margin-left:26.8pt;margin-top:9pt;width:510.95pt;height:114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" fillcolor="white [3201]" strokeweight=".5pt">
                <v:path arrowok="t"/>
                <v:textbox>
                  <w:txbxContent>
                    <w:p w14:paraId="3CAF0F80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2F2823C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C7AFE61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57DAD20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1676EF4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81867AC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B4E13F1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D5FD1F4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0064978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C3D538A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08B700A" wp14:editId="68B906A0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447800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441704"/>
                              </a:lnTo>
                              <a:lnTo>
                                <a:pt x="6096" y="1441704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41704"/>
                              </a:lnTo>
                              <a:lnTo>
                                <a:pt x="0" y="1447800"/>
                              </a:lnTo>
                              <a:lnTo>
                                <a:pt x="6096" y="1447800"/>
                              </a:lnTo>
                              <a:lnTo>
                                <a:pt x="6482842" y="1447800"/>
                              </a:lnTo>
                              <a:lnTo>
                                <a:pt x="6488938" y="1447800"/>
                              </a:lnTo>
                              <a:lnTo>
                                <a:pt x="6488938" y="1441704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567E4" id="Graphic 42" o:spid="_x0000_s1026" style="position:absolute;margin-left:54.95pt;margin-top:9pt;width:510.95pt;height:11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" path="m6488938,r-6096,l6482842,6096r,1435608l6096,1441704,6096,6096r6476746,l6482842,,6096,,,,,6096,,1441704r,6096l6096,1447800r6476746,l6488938,1447800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46D689" w14:textId="5DA0ABA1" w:rsidR="002E2691" w:rsidRDefault="00657A8B">
      <w:pPr>
        <w:tabs>
          <w:tab w:val="left" w:pos="7229"/>
          <w:tab w:val="left" w:pos="9354"/>
        </w:tabs>
        <w:spacing w:before="121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60C9C52B" w14:textId="77777777">
        <w:trPr>
          <w:trHeight w:val="863"/>
        </w:trPr>
        <w:tc>
          <w:tcPr>
            <w:tcW w:w="2268" w:type="dxa"/>
          </w:tcPr>
          <w:p w14:paraId="51A12E98" w14:textId="77777777" w:rsidR="002E2691" w:rsidRDefault="00657A8B">
            <w:pPr>
              <w:pStyle w:val="TableParagraph"/>
              <w:spacing w:before="2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14:paraId="2F8566F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BCB10B5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84CAB7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05B11E2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9DFA0F" w14:textId="77777777" w:rsidR="002E2691" w:rsidRDefault="002E2691">
      <w:pPr>
        <w:spacing w:before="11"/>
        <w:rPr>
          <w:sz w:val="19"/>
        </w:rPr>
      </w:pPr>
    </w:p>
    <w:p w14:paraId="428ED975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spacing w:before="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B04AEB1" wp14:editId="1D4028C8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C55D1" id="Graphic 43" o:spid="_x0000_s1026" style="position:absolute;margin-left:37.3pt;margin-top:16.7pt;width:531.25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JBlCsTNT7N5CuIYL0qBLAv5&#10;/4PyFwAA//8DAFBLAQItABQABgAIAAAAIQC2gziS/gAAAOEBAAATAAAAAAAAAAAAAAAAAAAAAABb&#10;Q29udGVudF9UeXBlc10ueG1sUEsBAi0AFAAGAAgAAAAhADj9If/WAAAAlAEAAAsAAAAAAAAAAAAA&#10;AAAALwEAAF9yZWxzLy5yZWxzUEsBAi0AFAAGAAgAAAAhAPCPizk3AgAA4wQAAA4AAAAAAAAAAAAA&#10;AAAALgIAAGRycy9lMm9Eb2MueG1sUEsBAi0AFAAGAAgAAAAhAIpDi2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5"/>
        </w:rPr>
        <w:t xml:space="preserve"> </w:t>
      </w:r>
      <w:r w:rsidR="00657A8B">
        <w:t>sul</w:t>
      </w:r>
      <w:r w:rsidR="00657A8B">
        <w:rPr>
          <w:spacing w:val="-4"/>
        </w:rPr>
        <w:t xml:space="preserve"> </w:t>
      </w:r>
      <w:r w:rsidR="00657A8B">
        <w:t>contesto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4"/>
        </w:rPr>
        <w:t xml:space="preserve"> </w:t>
      </w:r>
      <w:r w:rsidR="00657A8B">
        <w:t>realizzare</w:t>
      </w:r>
      <w:r w:rsidR="00657A8B">
        <w:rPr>
          <w:spacing w:val="-1"/>
        </w:rPr>
        <w:t xml:space="preserve"> </w:t>
      </w:r>
      <w:r w:rsidR="00657A8B">
        <w:t>un</w:t>
      </w:r>
      <w:r w:rsidR="00657A8B">
        <w:rPr>
          <w:spacing w:val="-3"/>
        </w:rPr>
        <w:t xml:space="preserve"> </w:t>
      </w:r>
      <w:r w:rsidR="00657A8B">
        <w:t>ambiente</w:t>
      </w:r>
      <w:r w:rsidR="00657A8B">
        <w:rPr>
          <w:spacing w:val="-1"/>
        </w:rPr>
        <w:t xml:space="preserve"> </w:t>
      </w:r>
      <w:r w:rsidR="00657A8B">
        <w:t>di apprendimento</w:t>
      </w:r>
      <w:r w:rsidR="00657A8B">
        <w:rPr>
          <w:spacing w:val="-2"/>
        </w:rPr>
        <w:t xml:space="preserve"> inclusivo</w:t>
      </w:r>
    </w:p>
    <w:p w14:paraId="7D392655" w14:textId="77777777" w:rsidR="002E2691" w:rsidRDefault="00657A8B">
      <w:pPr>
        <w:spacing w:before="158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5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1"/>
          <w:sz w:val="18"/>
        </w:rPr>
        <w:t xml:space="preserve"> </w:t>
      </w: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3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sul</w:t>
      </w:r>
      <w:r>
        <w:rPr>
          <w:spacing w:val="-3"/>
          <w:sz w:val="18"/>
        </w:rPr>
        <w:t xml:space="preserve"> </w:t>
      </w:r>
      <w:r>
        <w:rPr>
          <w:sz w:val="18"/>
        </w:rPr>
        <w:t>contesto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apprendimento</w:t>
      </w:r>
    </w:p>
    <w:p w14:paraId="14807A00" w14:textId="77777777" w:rsidR="002E2691" w:rsidRDefault="00A92897">
      <w:pPr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4761FE35" wp14:editId="41692F69">
                <wp:simplePos x="0" y="0"/>
                <wp:positionH relativeFrom="column">
                  <wp:posOffset>340360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6985" b="0"/>
                <wp:wrapNone/>
                <wp:docPr id="79" name="Casella di tes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77315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016E51D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960665E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2442661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B80FEE1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EBEB496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522CDD4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33F056C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3BFDE0B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2B635B8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337B900" w14:textId="77777777" w:rsidR="00576EAA" w:rsidRPr="00477E3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FE35" id="Casella di testo 79" o:spid="_x0000_s1037" type="#_x0000_t202" style="position:absolute;margin-left:26.8pt;margin-top:8.85pt;width:510.95pt;height:122.0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" fillcolor="white [3201]" strokeweight=".5pt">
                <v:path arrowok="t"/>
                <v:textbox>
                  <w:txbxContent>
                    <w:p w14:paraId="60477315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016E51D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960665E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2442661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B80FEE1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EBEB496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522CDD4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33F056C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3BFDE0B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2B635B8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337B900" w14:textId="77777777" w:rsidR="00576EAA" w:rsidRPr="00477E3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3C5721" wp14:editId="7B4CB62B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550035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543812"/>
                              </a:lnTo>
                              <a:lnTo>
                                <a:pt x="6096" y="1543812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3812"/>
                              </a:lnTo>
                              <a:lnTo>
                                <a:pt x="0" y="1549908"/>
                              </a:lnTo>
                              <a:lnTo>
                                <a:pt x="6096" y="1549908"/>
                              </a:lnTo>
                              <a:lnTo>
                                <a:pt x="6482842" y="1549908"/>
                              </a:lnTo>
                              <a:lnTo>
                                <a:pt x="6488938" y="1549908"/>
                              </a:lnTo>
                              <a:lnTo>
                                <a:pt x="6488938" y="1543812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F41F3" id="Graphic 44" o:spid="_x0000_s1026" style="position:absolute;margin-left:54.95pt;margin-top:8.85pt;width:510.95pt;height:122.0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55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" path="m6488938,r-6096,l6482842,6096r,1537716l6096,1543812,6096,6096r6476746,l6482842,,6096,,,,,6096,,1543812r,6096l6096,1549908r6476746,l6488938,1549908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513DD" w14:textId="3125D43C" w:rsidR="002E2691" w:rsidRDefault="00657A8B">
      <w:pPr>
        <w:tabs>
          <w:tab w:val="left" w:pos="7229"/>
          <w:tab w:val="left" w:pos="9145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45DBF7A6" w14:textId="77777777">
        <w:trPr>
          <w:trHeight w:val="921"/>
        </w:trPr>
        <w:tc>
          <w:tcPr>
            <w:tcW w:w="2268" w:type="dxa"/>
          </w:tcPr>
          <w:p w14:paraId="4C67D229" w14:textId="77777777" w:rsidR="002E2691" w:rsidRDefault="00657A8B">
            <w:pPr>
              <w:pStyle w:val="TableParagraph"/>
              <w:spacing w:before="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14:paraId="45F656A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1667CDE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7536426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535CCF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C05CED1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B87F56" w14:textId="134BCA68" w:rsidR="002E2691" w:rsidRDefault="00657A8B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0D1D9D13" w14:textId="77777777">
        <w:trPr>
          <w:trHeight w:val="1261"/>
        </w:trPr>
        <w:tc>
          <w:tcPr>
            <w:tcW w:w="2268" w:type="dxa"/>
          </w:tcPr>
          <w:p w14:paraId="1AF9CC87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strumenti.</w:t>
            </w:r>
          </w:p>
        </w:tc>
        <w:tc>
          <w:tcPr>
            <w:tcW w:w="7940" w:type="dxa"/>
          </w:tcPr>
          <w:p w14:paraId="7C28190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95608E7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64A03F16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2A11F8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A439DD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F0C120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1F8A4A" w14:textId="77777777" w:rsidR="002E2691" w:rsidRDefault="002E2691">
      <w:pPr>
        <w:rPr>
          <w:rFonts w:ascii="Times New Roman"/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1A53907D" w14:textId="53574DFB" w:rsidR="002E2691" w:rsidRPr="00576EAA" w:rsidRDefault="00657A8B" w:rsidP="00576EAA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lastRenderedPageBreak/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14:paraId="21C455C5" w14:textId="77777777" w:rsidR="00576EAA" w:rsidRDefault="00576EAA" w:rsidP="00576EAA">
      <w:pPr>
        <w:pStyle w:val="Paragrafoelenco"/>
        <w:numPr>
          <w:ilvl w:val="0"/>
          <w:numId w:val="10"/>
        </w:numPr>
        <w:tabs>
          <w:tab w:val="left" w:pos="376"/>
        </w:tabs>
        <w:spacing w:before="186"/>
        <w:ind w:left="376" w:hanging="229"/>
        <w:jc w:val="left"/>
        <w:rPr>
          <w:sz w:val="20"/>
        </w:rPr>
      </w:pP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12"/>
          <w:sz w:val="20"/>
        </w:rPr>
        <w:t xml:space="preserve"> </w:t>
      </w:r>
      <w:r>
        <w:rPr>
          <w:sz w:val="20"/>
        </w:rPr>
        <w:t>strategie,</w:t>
      </w:r>
      <w:r>
        <w:rPr>
          <w:spacing w:val="-10"/>
          <w:sz w:val="20"/>
        </w:rPr>
        <w:t xml:space="preserve"> </w:t>
      </w:r>
      <w:r>
        <w:rPr>
          <w:sz w:val="20"/>
        </w:rPr>
        <w:t>strumenti</w:t>
      </w:r>
      <w:r>
        <w:rPr>
          <w:spacing w:val="-8"/>
          <w:sz w:val="20"/>
        </w:rPr>
        <w:t xml:space="preserve"> </w:t>
      </w:r>
      <w:r>
        <w:rPr>
          <w:sz w:val="20"/>
        </w:rPr>
        <w:t>nelle</w:t>
      </w:r>
      <w:r>
        <w:rPr>
          <w:spacing w:val="-11"/>
          <w:sz w:val="20"/>
        </w:rPr>
        <w:t xml:space="preserve"> </w:t>
      </w:r>
      <w:r>
        <w:rPr>
          <w:sz w:val="20"/>
        </w:rPr>
        <w:t>diverse</w:t>
      </w:r>
      <w:r>
        <w:rPr>
          <w:spacing w:val="-9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disciplinari</w:t>
      </w:r>
    </w:p>
    <w:p w14:paraId="041B2177" w14:textId="77777777" w:rsidR="00576EAA" w:rsidRDefault="00576EAA" w:rsidP="00576EAA">
      <w:pPr>
        <w:pStyle w:val="Corpotesto"/>
        <w:spacing w:before="17" w:line="259" w:lineRule="auto"/>
        <w:ind w:left="147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14:paraId="1FDF7CDE" w14:textId="77777777" w:rsidR="00576EAA" w:rsidRDefault="00576EAA" w:rsidP="00576EAA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 wp14:anchorId="3258B6DA" wp14:editId="48F58675">
                <wp:extent cx="6483350" cy="868680"/>
                <wp:effectExtent l="9525" t="0" r="0" b="7619"/>
                <wp:docPr id="39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F66868" w14:textId="042BC0CC" w:rsidR="00576EAA" w:rsidRDefault="00576EAA" w:rsidP="00576EAA">
                            <w:pPr>
                              <w:pStyle w:val="Corpotesto"/>
                              <w:spacing w:before="121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inclusione</w:t>
                            </w:r>
                          </w:p>
                          <w:p w14:paraId="43A28FE1" w14:textId="6F63B3CA" w:rsidR="00576EAA" w:rsidRDefault="00576EAA" w:rsidP="00576EAA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58B6DA" id="Textbox 61" o:spid="_x0000_s1038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" filled="f" strokeweight=".16931mm">
                <v:path arrowok="t"/>
                <v:textbox inset="0,0,0,0">
                  <w:txbxContent>
                    <w:p w14:paraId="49F66868" w14:textId="042BC0CC" w:rsidR="00576EAA" w:rsidRDefault="00576EAA" w:rsidP="00576EAA">
                      <w:pPr>
                        <w:pStyle w:val="Corpotesto"/>
                        <w:spacing w:before="121"/>
                        <w:ind w:left="105"/>
                        <w:rPr>
                          <w:sz w:val="18"/>
                        </w:rPr>
                      </w:pPr>
                      <w:r>
                        <w:t>Modalità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inclusione</w:t>
                      </w:r>
                    </w:p>
                    <w:p w14:paraId="43A28FE1" w14:textId="6F63B3CA" w:rsidR="00576EAA" w:rsidRDefault="00576EAA" w:rsidP="00576EAA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C611AF" w14:textId="77777777" w:rsidR="00576EAA" w:rsidRDefault="00576EAA" w:rsidP="00576EAA">
      <w:pPr>
        <w:pStyle w:val="Corpotesto"/>
        <w:spacing w:before="1"/>
        <w:rPr>
          <w:sz w:val="9"/>
        </w:rPr>
      </w:pPr>
    </w:p>
    <w:p w14:paraId="58A159E3" w14:textId="2825DAE3" w:rsidR="00576EAA" w:rsidRDefault="00576EAA" w:rsidP="00576EAA">
      <w:pPr>
        <w:pStyle w:val="Corpotesto"/>
        <w:spacing w:before="100"/>
        <w:ind w:left="147"/>
      </w:pPr>
      <w:r>
        <w:t>8.2</w:t>
      </w:r>
      <w:r>
        <w:rPr>
          <w:spacing w:val="-11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rPr>
          <w:spacing w:val="-5"/>
        </w:rPr>
        <w:t>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576EAA" w14:paraId="30233FD9" w14:textId="77777777" w:rsidTr="00576EAA">
        <w:trPr>
          <w:trHeight w:val="1524"/>
        </w:trPr>
        <w:tc>
          <w:tcPr>
            <w:tcW w:w="2384" w:type="dxa"/>
          </w:tcPr>
          <w:p w14:paraId="41024836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26752" behindDoc="1" locked="0" layoutInCell="1" allowOverlap="1" wp14:anchorId="080A939B" wp14:editId="0E3413A5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834924</wp:posOffset>
                      </wp:positionV>
                      <wp:extent cx="1373505" cy="12700"/>
                      <wp:effectExtent l="0" t="0" r="0" b="0"/>
                      <wp:wrapNone/>
                      <wp:docPr id="45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46" name="Graphic 63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6E0CA" id="Group 62" o:spid="_x0000_s1026" style="position:absolute;margin-left:5.5pt;margin-top:65.75pt;width:108.15pt;height:1pt;z-index:-15689728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">
                      <v:shape id="Graphic 63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0F9904EE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14:paraId="7C5ED29C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14:paraId="5CC294B2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27776" behindDoc="1" locked="0" layoutInCell="1" allowOverlap="1" wp14:anchorId="199924EB" wp14:editId="7EE24BF2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570121</wp:posOffset>
                      </wp:positionV>
                      <wp:extent cx="4682490" cy="76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2490" cy="7620"/>
                                <a:chOff x="0" y="0"/>
                                <a:chExt cx="4682490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600"/>
                                  <a:ext cx="4682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2490">
                                      <a:moveTo>
                                        <a:pt x="0" y="0"/>
                                      </a:moveTo>
                                      <a:lnTo>
                                        <a:pt x="468218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92151" id="Group 64" o:spid="_x0000_s1026" style="position:absolute;margin-left:5.4pt;margin-top:44.9pt;width:368.7pt;height:.6pt;z-index:-15688704;mso-wrap-distance-left:0;mso-wrap-distance-right:0" coordsize="4682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">
                      <v:shape id="Graphic 65" o:spid="_x0000_s1027" style="position:absolute;top:36;width:46824;height:12;visibility:visible;mso-wrap-style:square;v-text-anchor:top" coordsize="468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" path="m,l4682185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28800" behindDoc="1" locked="0" layoutInCell="1" allowOverlap="1" wp14:anchorId="1C762444" wp14:editId="4A888D2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821581</wp:posOffset>
                      </wp:positionV>
                      <wp:extent cx="4681855" cy="7620"/>
                      <wp:effectExtent l="0" t="0" r="0" b="0"/>
                      <wp:wrapNone/>
                      <wp:docPr id="49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52" name="Graphic 6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7FB319" id="Group 66" o:spid="_x0000_s1026" style="position:absolute;margin-left:5.4pt;margin-top:64.7pt;width:368.65pt;height:.6pt;z-index:-15687680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">
                      <v:shape id="Graphic 67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14:paraId="2FCF4B67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14:paraId="3E8C86FC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  <w:tr w:rsidR="00576EAA" w14:paraId="162AE35F" w14:textId="77777777" w:rsidTr="00576EAA">
        <w:trPr>
          <w:trHeight w:val="1571"/>
        </w:trPr>
        <w:tc>
          <w:tcPr>
            <w:tcW w:w="2384" w:type="dxa"/>
          </w:tcPr>
          <w:p w14:paraId="53553A8D" w14:textId="77777777" w:rsidR="00576EAA" w:rsidRDefault="00576EAA" w:rsidP="00576EAA">
            <w:pPr>
              <w:pStyle w:val="TableParagraph"/>
              <w:spacing w:before="1" w:line="254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29824" behindDoc="1" locked="0" layoutInCell="1" allowOverlap="1" wp14:anchorId="4810F1AC" wp14:editId="739C1650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834542</wp:posOffset>
                      </wp:positionV>
                      <wp:extent cx="1373505" cy="12700"/>
                      <wp:effectExtent l="0" t="0" r="0" b="0"/>
                      <wp:wrapNone/>
                      <wp:docPr id="54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56" name="Graphic 69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DFAB5" id="Group 68" o:spid="_x0000_s1026" style="position:absolute;margin-left:5.5pt;margin-top:65.7pt;width:108.15pt;height:1pt;z-index:-15686656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">
                      <v:shape id="Graphic 69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07B42172" w14:textId="77777777" w:rsidR="00576EAA" w:rsidRDefault="00576EAA" w:rsidP="00576EAA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</w:p>
          <w:p w14:paraId="2473CD4F" w14:textId="77777777" w:rsidR="00576EAA" w:rsidRDefault="00576EAA" w:rsidP="00576EAA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14:paraId="099820B3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30848" behindDoc="1" locked="0" layoutInCell="1" allowOverlap="1" wp14:anchorId="1AEA9184" wp14:editId="4610F2A6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57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7" name="Graphic 71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F6B91" id="Group 70" o:spid="_x0000_s1026" style="position:absolute;margin-left:5.4pt;margin-top:44.9pt;width:368.65pt;height:.6pt;z-index:-15685632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">
                      <v:shape id="Graphic 71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31872" behindDoc="1" locked="0" layoutInCell="1" allowOverlap="1" wp14:anchorId="47DA84D2" wp14:editId="1339A040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821580</wp:posOffset>
                      </wp:positionV>
                      <wp:extent cx="4681855" cy="7620"/>
                      <wp:effectExtent l="0" t="0" r="0" b="0"/>
                      <wp:wrapNone/>
                      <wp:docPr id="68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4" name="Graphic 73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603C9" id="Group 72" o:spid="_x0000_s1026" style="position:absolute;margin-left:5.4pt;margin-top:64.7pt;width:368.65pt;height:.6pt;z-index:-15684608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">
                      <v:shape id="Graphic 73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14:paraId="2C2B3411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14:paraId="10793D21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  <w:tr w:rsidR="00576EAA" w14:paraId="79BF4BB6" w14:textId="77777777" w:rsidTr="00576EAA">
        <w:trPr>
          <w:trHeight w:val="1521"/>
        </w:trPr>
        <w:tc>
          <w:tcPr>
            <w:tcW w:w="2384" w:type="dxa"/>
          </w:tcPr>
          <w:p w14:paraId="066178D3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32896" behindDoc="1" locked="0" layoutInCell="1" allowOverlap="1" wp14:anchorId="487FB01C" wp14:editId="24C577D7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834543</wp:posOffset>
                      </wp:positionV>
                      <wp:extent cx="1373505" cy="12700"/>
                      <wp:effectExtent l="0" t="0" r="0" b="0"/>
                      <wp:wrapNone/>
                      <wp:docPr id="75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76" name="Graphic 75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419FC" id="Group 74" o:spid="_x0000_s1026" style="position:absolute;margin-left:5.5pt;margin-top:65.7pt;width:108.15pt;height:1pt;z-index:-1568358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">
                      <v:shape id="Graphic 75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14:paraId="6464EACD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14:paraId="0E90A480" w14:textId="77777777" w:rsidR="00576EAA" w:rsidRDefault="00576EAA" w:rsidP="00576EAA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14:paraId="5E0376CC" w14:textId="708CCD05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33920" behindDoc="1" locked="0" layoutInCell="1" allowOverlap="1" wp14:anchorId="777D24AD" wp14:editId="46933C9C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83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84" name="Graphic 7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9E1DF" id="Group 76" o:spid="_x0000_s1026" style="position:absolute;margin-left:5.4pt;margin-top:44.9pt;width:368.65pt;height:.6pt;z-index:-15682560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">
                      <v:shape id="Graphic 77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34944" behindDoc="1" locked="0" layoutInCell="1" allowOverlap="1" wp14:anchorId="4D844082" wp14:editId="19890DC8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820056</wp:posOffset>
                      </wp:positionV>
                      <wp:extent cx="4681855" cy="7620"/>
                      <wp:effectExtent l="0" t="0" r="0" b="0"/>
                      <wp:wrapNone/>
                      <wp:docPr id="85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86" name="Graphic 79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2B250" id="Group 78" o:spid="_x0000_s1026" style="position:absolute;margin-left:5.4pt;margin-top:64.55pt;width:368.65pt;height:.6pt;z-index:-15681536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">
                      <v:shape id="Graphic 79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14:paraId="45F16812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14:paraId="59324CF5" w14:textId="77777777" w:rsidR="00576EAA" w:rsidRDefault="00576EAA" w:rsidP="00576EA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</w:tbl>
    <w:p w14:paraId="3AC876DC" w14:textId="77777777" w:rsidR="00576EAA" w:rsidRDefault="00576EAA" w:rsidP="00576EAA">
      <w:pPr>
        <w:pStyle w:val="Corpotesto"/>
        <w:spacing w:before="1"/>
        <w:ind w:left="508"/>
      </w:pPr>
      <w:r>
        <w:t>(1)</w:t>
      </w:r>
      <w:r>
        <w:rPr>
          <w:spacing w:val="26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7"/>
        </w:rPr>
        <w:t xml:space="preserve"> </w:t>
      </w:r>
      <w:r>
        <w:t>disciplinari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personalizzata.</w:t>
      </w:r>
    </w:p>
    <w:p w14:paraId="3784A592" w14:textId="77777777" w:rsidR="00576EAA" w:rsidRDefault="00576EAA" w:rsidP="00576EAA">
      <w:pPr>
        <w:pStyle w:val="Corpotesto"/>
        <w:rPr>
          <w:sz w:val="24"/>
        </w:rPr>
      </w:pPr>
    </w:p>
    <w:p w14:paraId="76D0AF19" w14:textId="1E6937D9" w:rsidR="00576EAA" w:rsidRDefault="00576EAA" w:rsidP="00576EAA">
      <w:pPr>
        <w:pStyle w:val="Corpotesto"/>
        <w:spacing w:before="214"/>
        <w:ind w:left="147"/>
      </w:pPr>
      <w:r>
        <w:t>8.4</w:t>
      </w:r>
      <w:r>
        <w:rPr>
          <w:spacing w:val="-10"/>
        </w:rPr>
        <w:t xml:space="preserve"> </w:t>
      </w:r>
      <w:r>
        <w:t>Criteri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comportamento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rPr>
          <w:spacing w:val="-2"/>
        </w:rP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576EAA" w14:paraId="3B2BDD90" w14:textId="77777777" w:rsidTr="00576EAA">
        <w:trPr>
          <w:trHeight w:val="1149"/>
        </w:trPr>
        <w:tc>
          <w:tcPr>
            <w:tcW w:w="2412" w:type="dxa"/>
          </w:tcPr>
          <w:p w14:paraId="3EDA42D9" w14:textId="77777777" w:rsidR="00576EAA" w:rsidRDefault="00576EAA" w:rsidP="00576EAA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6" w:type="dxa"/>
          </w:tcPr>
          <w:p w14:paraId="564366E8" w14:textId="77777777" w:rsidR="00576EAA" w:rsidRDefault="00576EAA" w:rsidP="00576EAA">
            <w:pPr>
              <w:pStyle w:val="TableParagraph"/>
              <w:spacing w:before="119"/>
              <w:ind w:left="108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95815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classe</w:t>
            </w:r>
          </w:p>
          <w:p w14:paraId="72CFB795" w14:textId="77777777" w:rsidR="00576EAA" w:rsidRDefault="00576EAA" w:rsidP="00576EAA">
            <w:pPr>
              <w:pStyle w:val="TableParagraph"/>
              <w:spacing w:before="176"/>
              <w:ind w:left="108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41955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</w:t>
            </w:r>
          </w:p>
          <w:p w14:paraId="25C2BF26" w14:textId="7F66A1B6" w:rsidR="00576EAA" w:rsidRDefault="00576EAA" w:rsidP="00576EAA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…………………………..</w:t>
            </w:r>
          </w:p>
        </w:tc>
      </w:tr>
    </w:tbl>
    <w:p w14:paraId="1CDF9F1A" w14:textId="77777777" w:rsidR="00576EAA" w:rsidRDefault="00576EAA" w:rsidP="00576EAA">
      <w:pPr>
        <w:pStyle w:val="Corpotesto"/>
        <w:rPr>
          <w:sz w:val="24"/>
        </w:rPr>
      </w:pPr>
    </w:p>
    <w:p w14:paraId="5416B646" w14:textId="0FADFE08" w:rsidR="00576EAA" w:rsidRPr="00576EAA" w:rsidRDefault="00576EAA" w:rsidP="00576EAA">
      <w:pPr>
        <w:tabs>
          <w:tab w:val="left" w:pos="6521"/>
          <w:tab w:val="left" w:pos="8437"/>
        </w:tabs>
        <w:spacing w:before="210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8016" behindDoc="0" locked="0" layoutInCell="1" allowOverlap="1" wp14:anchorId="023AA216" wp14:editId="39E274B8">
                <wp:simplePos x="0" y="0"/>
                <wp:positionH relativeFrom="column">
                  <wp:posOffset>2053938</wp:posOffset>
                </wp:positionH>
                <wp:positionV relativeFrom="paragraph">
                  <wp:posOffset>297581</wp:posOffset>
                </wp:positionV>
                <wp:extent cx="4777740" cy="541020"/>
                <wp:effectExtent l="0" t="0" r="22860" b="11430"/>
                <wp:wrapNone/>
                <wp:docPr id="127" name="Casella di tes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68DB8" w14:textId="77777777" w:rsidR="00576EAA" w:rsidRDefault="00576EAA" w:rsidP="00576E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27A3A9" w14:textId="77777777" w:rsidR="00576EAA" w:rsidRDefault="00576EAA" w:rsidP="00576E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BE5FBD" w14:textId="77777777" w:rsidR="00576EAA" w:rsidRPr="00CA3AB5" w:rsidRDefault="00576EAA" w:rsidP="00576E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AA216" id="Casella di testo 127" o:spid="_x0000_s1039" type="#_x0000_t202" style="position:absolute;left:0;text-align:left;margin-left:161.75pt;margin-top:23.45pt;width:376.2pt;height:42.6pt;z-index:4876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" fillcolor="white [3201]" strokeweight=".5pt">
                <v:textbox>
                  <w:txbxContent>
                    <w:p w14:paraId="4E768DB8" w14:textId="77777777" w:rsidR="00576EAA" w:rsidRDefault="00576EAA" w:rsidP="00576EA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527A3A9" w14:textId="77777777" w:rsidR="00576EAA" w:rsidRDefault="00576EAA" w:rsidP="00576EA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BE5FBD" w14:textId="77777777" w:rsidR="00576EAA" w:rsidRPr="00CA3AB5" w:rsidRDefault="00576EAA" w:rsidP="00576EA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358B97DE" wp14:editId="3FA48020">
                <wp:simplePos x="0" y="0"/>
                <wp:positionH relativeFrom="column">
                  <wp:posOffset>345947</wp:posOffset>
                </wp:positionH>
                <wp:positionV relativeFrom="paragraph">
                  <wp:posOffset>298957</wp:posOffset>
                </wp:positionV>
                <wp:extent cx="1711960" cy="541020"/>
                <wp:effectExtent l="0" t="0" r="21590" b="11430"/>
                <wp:wrapTopAndBottom/>
                <wp:docPr id="87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5410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94BA8B" w14:textId="77777777" w:rsidR="00576EAA" w:rsidRDefault="00576EAA" w:rsidP="00576EAA">
                            <w:pPr>
                              <w:spacing w:before="2" w:line="256" w:lineRule="auto"/>
                              <w:ind w:left="139" w:right="1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punti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oggetto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 eventuale revisione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B97DE" id="Textbox 82" o:spid="_x0000_s1040" type="#_x0000_t202" style="position:absolute;left:0;text-align:left;margin-left:27.25pt;margin-top:23.55pt;width:134.8pt;height:42.6pt;z-index:4876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" filled="f" strokeweight=".16931mm">
                <v:textbox inset="0,0,0,0">
                  <w:txbxContent>
                    <w:p w14:paraId="4394BA8B" w14:textId="77777777" w:rsidR="00576EAA" w:rsidRDefault="00576EAA" w:rsidP="00576EAA">
                      <w:pPr>
                        <w:spacing w:before="2" w:line="256" w:lineRule="auto"/>
                        <w:ind w:left="139" w:right="14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punti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oggetto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 eventuale revisione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p w14:paraId="065B7918" w14:textId="0615D46C" w:rsidR="00576EAA" w:rsidRDefault="00576EAA" w:rsidP="00576EAA">
      <w:pPr>
        <w:tabs>
          <w:tab w:val="left" w:pos="6521"/>
          <w:tab w:val="left" w:pos="8437"/>
        </w:tabs>
        <w:spacing w:before="9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p w14:paraId="28B9A97A" w14:textId="4BE173CC" w:rsidR="00576EAA" w:rsidRDefault="00576EAA" w:rsidP="00576EAA">
      <w:pPr>
        <w:rPr>
          <w:sz w:val="9"/>
        </w:rPr>
        <w:sectPr w:rsidR="00576EAA">
          <w:pgSz w:w="11910" w:h="16840"/>
          <w:pgMar w:top="1040" w:right="400" w:bottom="780" w:left="560" w:header="0" w:footer="600" w:gutter="0"/>
          <w:cols w:space="720"/>
        </w:sectPr>
      </w:pPr>
      <w:r>
        <w:rPr>
          <w:noProof/>
          <w:sz w:val="9"/>
        </w:rPr>
        <mc:AlternateContent>
          <mc:Choice Requires="wpg">
            <w:drawing>
              <wp:anchor distT="0" distB="0" distL="114300" distR="114300" simplePos="0" relativeHeight="487636992" behindDoc="0" locked="0" layoutInCell="1" allowOverlap="1" wp14:anchorId="23242B62" wp14:editId="6F47A02C">
                <wp:simplePos x="0" y="0"/>
                <wp:positionH relativeFrom="column">
                  <wp:posOffset>344055</wp:posOffset>
                </wp:positionH>
                <wp:positionV relativeFrom="paragraph">
                  <wp:posOffset>15990</wp:posOffset>
                </wp:positionV>
                <wp:extent cx="6495703" cy="1662546"/>
                <wp:effectExtent l="0" t="0" r="19685" b="13970"/>
                <wp:wrapNone/>
                <wp:docPr id="91" name="Gruppo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703" cy="1662546"/>
                          <a:chOff x="0" y="0"/>
                          <a:chExt cx="6495703" cy="1662546"/>
                        </a:xfrm>
                      </wpg:grpSpPr>
                      <wps:wsp>
                        <wps:cNvPr id="128" name="Casella di testo 128"/>
                        <wps:cNvSpPr txBox="1"/>
                        <wps:spPr>
                          <a:xfrm>
                            <a:off x="1717963" y="0"/>
                            <a:ext cx="4777740" cy="16625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2A88D6" w14:textId="77777777" w:rsidR="00576EAA" w:rsidRDefault="00576EAA" w:rsidP="00576EA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8D062F2" w14:textId="77777777" w:rsidR="00576EAA" w:rsidRDefault="00576EAA" w:rsidP="00576EA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D70924A" w14:textId="77777777" w:rsidR="00576EAA" w:rsidRPr="00CA3AB5" w:rsidRDefault="00576EAA" w:rsidP="00576EA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5"/>
                        <wps:cNvSpPr txBox="1"/>
                        <wps:spPr>
                          <a:xfrm>
                            <a:off x="0" y="0"/>
                            <a:ext cx="1711960" cy="16624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DA10B9" w14:textId="77777777" w:rsidR="00576EAA" w:rsidRDefault="00576EAA" w:rsidP="00576EAA">
                              <w:pPr>
                                <w:spacing w:line="244" w:lineRule="auto"/>
                                <w:ind w:left="105" w:right="148"/>
                                <w:rPr>
                                  <w:sz w:val="18"/>
                                </w:rPr>
                              </w:pPr>
                            </w:p>
                            <w:p w14:paraId="38547CA3" w14:textId="1DD433F5" w:rsidR="00576EAA" w:rsidRDefault="00576EAA" w:rsidP="00576EAA">
                              <w:pPr>
                                <w:spacing w:line="244" w:lineRule="auto"/>
                                <w:ind w:left="105" w:right="148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Con verifica dei risultati didattici conseguiti e valutazione sull'efficacia di interventi, strategie e strumenti riferiti anche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apprendimento.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 xml:space="preserve">NB: la valutazione finale degli </w:t>
                              </w:r>
                              <w:r>
                                <w:rPr>
                                  <w:i/>
                                  <w:spacing w:val="-6"/>
                                  <w:sz w:val="17"/>
                                </w:rPr>
                                <w:t xml:space="preserve">apprendimenti è di competenza di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tutto il Team dei docenti</w:t>
                              </w:r>
                            </w:p>
                            <w:p w14:paraId="19E5CD8C" w14:textId="3566804B" w:rsidR="00576EAA" w:rsidRDefault="00576EAA" w:rsidP="00576EAA">
                              <w:pPr>
                                <w:spacing w:before="2" w:line="256" w:lineRule="auto"/>
                                <w:ind w:left="105" w:right="148"/>
                                <w:rPr>
                                  <w:i/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42B62" id="Gruppo 91" o:spid="_x0000_s1041" style="position:absolute;margin-left:27.1pt;margin-top:1.25pt;width:511.45pt;height:130.9pt;z-index:487636992;mso-position-horizontal-relative:text;mso-position-vertical-relative:text" coordsize="64957,1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">
                <v:shape id="Casella di testo 128" o:spid="_x0000_s1042" type="#_x0000_t202" style="position:absolute;left:17179;width:47778;height:16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" fillcolor="white [3201]" strokeweight=".5pt">
                  <v:textbox>
                    <w:txbxContent>
                      <w:p w14:paraId="662A88D6" w14:textId="77777777" w:rsidR="00576EAA" w:rsidRDefault="00576EAA" w:rsidP="00576EA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08D062F2" w14:textId="77777777" w:rsidR="00576EAA" w:rsidRDefault="00576EAA" w:rsidP="00576EA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3D70924A" w14:textId="77777777" w:rsidR="00576EAA" w:rsidRPr="00CA3AB5" w:rsidRDefault="00576EAA" w:rsidP="00576EA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box 85" o:spid="_x0000_s1043" type="#_x0000_t202" style="position:absolute;width:17119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" filled="f" strokeweight=".16931mm">
                  <v:textbox inset="0,0,0,0">
                    <w:txbxContent>
                      <w:p w14:paraId="70DA10B9" w14:textId="77777777" w:rsidR="00576EAA" w:rsidRDefault="00576EAA" w:rsidP="00576EAA">
                        <w:pPr>
                          <w:spacing w:line="244" w:lineRule="auto"/>
                          <w:ind w:left="105" w:right="148"/>
                          <w:rPr>
                            <w:sz w:val="18"/>
                          </w:rPr>
                        </w:pPr>
                      </w:p>
                      <w:p w14:paraId="38547CA3" w14:textId="1DD433F5" w:rsidR="00576EAA" w:rsidRDefault="00576EAA" w:rsidP="00576EAA">
                        <w:pPr>
                          <w:spacing w:line="244" w:lineRule="auto"/>
                          <w:ind w:left="105" w:right="148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 xml:space="preserve">Con verifica dei risultati didattici conseguiti e valutazione sull'efficacia di interventi, strategie e strumenti riferiti anche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apprendimento. </w:t>
                        </w:r>
                        <w:r>
                          <w:rPr>
                            <w:i/>
                            <w:sz w:val="17"/>
                          </w:rPr>
                          <w:t xml:space="preserve">NB: la valutazione finale degli </w:t>
                        </w:r>
                        <w:r>
                          <w:rPr>
                            <w:i/>
                            <w:spacing w:val="-6"/>
                            <w:sz w:val="17"/>
                          </w:rPr>
                          <w:t xml:space="preserve">apprendimenti è di competenza di </w:t>
                        </w:r>
                        <w:r>
                          <w:rPr>
                            <w:i/>
                            <w:sz w:val="17"/>
                          </w:rPr>
                          <w:t>tutto il Team dei docenti</w:t>
                        </w:r>
                      </w:p>
                      <w:p w14:paraId="19E5CD8C" w14:textId="3566804B" w:rsidR="00576EAA" w:rsidRDefault="00576EAA" w:rsidP="00576EAA">
                        <w:pPr>
                          <w:spacing w:before="2" w:line="256" w:lineRule="auto"/>
                          <w:ind w:left="105" w:right="148"/>
                          <w:rPr>
                            <w:i/>
                            <w:sz w:val="17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5A76849" w14:textId="7A5ED219" w:rsidR="00576EAA" w:rsidRDefault="00576EAA" w:rsidP="00576EAA">
      <w:pPr>
        <w:pStyle w:val="Corpotesto"/>
      </w:pPr>
    </w:p>
    <w:p w14:paraId="1C2C1157" w14:textId="6D5F5F7B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F022D97" wp14:editId="77A2EF70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B299" id="Graphic 47" o:spid="_x0000_s1026" style="position:absolute;margin-left:37.3pt;margin-top:20.5pt;width:531.25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3mZK/D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Organizzazione</w:t>
      </w:r>
      <w:r w:rsidR="00657A8B">
        <w:rPr>
          <w:spacing w:val="-5"/>
        </w:rPr>
        <w:t xml:space="preserve"> </w:t>
      </w:r>
      <w:r w:rsidR="00657A8B">
        <w:t>generale</w:t>
      </w:r>
      <w:r w:rsidR="00657A8B">
        <w:rPr>
          <w:spacing w:val="-3"/>
        </w:rPr>
        <w:t xml:space="preserve"> </w:t>
      </w:r>
      <w:r w:rsidR="00657A8B">
        <w:t>del progetto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inclusione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utilizzo</w:t>
      </w:r>
      <w:r w:rsidR="00657A8B">
        <w:rPr>
          <w:spacing w:val="-2"/>
        </w:rPr>
        <w:t xml:space="preserve"> </w:t>
      </w:r>
      <w:r w:rsidR="00657A8B">
        <w:t>delle</w:t>
      </w:r>
      <w:r w:rsidR="00657A8B">
        <w:rPr>
          <w:spacing w:val="-2"/>
        </w:rPr>
        <w:t xml:space="preserve"> risorse</w:t>
      </w:r>
    </w:p>
    <w:p w14:paraId="61A1E8CE" w14:textId="77777777" w:rsidR="002E2691" w:rsidRDefault="00657A8B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1B6D1B80" w14:textId="77777777" w:rsidR="002E2691" w:rsidRDefault="00657A8B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sezione)</w:t>
      </w:r>
    </w:p>
    <w:p w14:paraId="43C4D039" w14:textId="77777777" w:rsidR="002E2691" w:rsidRDefault="002E2691">
      <w:pPr>
        <w:spacing w:before="7"/>
        <w:rPr>
          <w:sz w:val="14"/>
        </w:rPr>
      </w:pPr>
    </w:p>
    <w:p w14:paraId="7074E290" w14:textId="77777777" w:rsidR="002E2691" w:rsidRDefault="00657A8B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14:paraId="4F248F92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48A4A509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pacing w:val="-10"/>
          <w:sz w:val="18"/>
        </w:rPr>
        <w:t></w:t>
      </w:r>
    </w:p>
    <w:p w14:paraId="6F5C31AB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3EEA6070" w14:textId="77777777" w:rsidR="002E2691" w:rsidRDefault="002E2691">
      <w:pPr>
        <w:pStyle w:val="Corpo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2E2691" w14:paraId="357E3F36" w14:textId="77777777">
        <w:trPr>
          <w:trHeight w:val="419"/>
        </w:trPr>
        <w:tc>
          <w:tcPr>
            <w:tcW w:w="1481" w:type="dxa"/>
          </w:tcPr>
          <w:p w14:paraId="40827125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18" w:type="dxa"/>
          </w:tcPr>
          <w:p w14:paraId="673B64B7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6" w:type="dxa"/>
          </w:tcPr>
          <w:p w14:paraId="6C93BD3C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418" w:type="dxa"/>
          </w:tcPr>
          <w:p w14:paraId="7ACF9131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57" w:type="dxa"/>
          </w:tcPr>
          <w:p w14:paraId="0802024F" w14:textId="77777777" w:rsidR="002E2691" w:rsidRDefault="00657A8B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81" w:type="dxa"/>
          </w:tcPr>
          <w:p w14:paraId="501F4DC4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394" w:type="dxa"/>
          </w:tcPr>
          <w:p w14:paraId="5BF73377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2E2691" w14:paraId="3C7FB4D6" w14:textId="77777777">
        <w:trPr>
          <w:trHeight w:val="578"/>
        </w:trPr>
        <w:tc>
          <w:tcPr>
            <w:tcW w:w="1481" w:type="dxa"/>
          </w:tcPr>
          <w:p w14:paraId="474BD26F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18" w:type="dxa"/>
          </w:tcPr>
          <w:p w14:paraId="42D4C1AB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71692B0" w14:textId="77777777"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3806546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5E11E5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85562B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EB8FD6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29DDC94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3631756C" w14:textId="77777777">
        <w:trPr>
          <w:trHeight w:val="577"/>
        </w:trPr>
        <w:tc>
          <w:tcPr>
            <w:tcW w:w="1481" w:type="dxa"/>
          </w:tcPr>
          <w:p w14:paraId="0A493BE1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18" w:type="dxa"/>
          </w:tcPr>
          <w:p w14:paraId="368ADAD0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7F9409F" w14:textId="77777777"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0030CC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B15F84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4E3518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5FBC837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E0D102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AD3CFC9" w14:textId="77777777">
        <w:trPr>
          <w:trHeight w:val="580"/>
        </w:trPr>
        <w:tc>
          <w:tcPr>
            <w:tcW w:w="1481" w:type="dxa"/>
          </w:tcPr>
          <w:p w14:paraId="22726E21" w14:textId="77777777" w:rsidR="002E2691" w:rsidRDefault="00657A8B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18" w:type="dxa"/>
          </w:tcPr>
          <w:p w14:paraId="1AF79CD1" w14:textId="77777777" w:rsidR="002E2691" w:rsidRDefault="00657A8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847B394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61C0EA5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0EAE09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DB6407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3D4FA7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C9A69A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3C648449" w14:textId="77777777">
        <w:trPr>
          <w:trHeight w:val="577"/>
        </w:trPr>
        <w:tc>
          <w:tcPr>
            <w:tcW w:w="1481" w:type="dxa"/>
          </w:tcPr>
          <w:p w14:paraId="7AD71A9F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18" w:type="dxa"/>
          </w:tcPr>
          <w:p w14:paraId="29254657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160845C2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5668E84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1A3227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A6D033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3206D3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E0A4E2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BCBD5D0" w14:textId="77777777">
        <w:trPr>
          <w:trHeight w:val="578"/>
        </w:trPr>
        <w:tc>
          <w:tcPr>
            <w:tcW w:w="1481" w:type="dxa"/>
          </w:tcPr>
          <w:p w14:paraId="7733C0C1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18" w:type="dxa"/>
          </w:tcPr>
          <w:p w14:paraId="17769CF5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3C702B9C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3645D9E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0C4A79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35F1D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2EF642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4E2CC7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C10474D" w14:textId="77777777">
        <w:trPr>
          <w:trHeight w:val="419"/>
        </w:trPr>
        <w:tc>
          <w:tcPr>
            <w:tcW w:w="1481" w:type="dxa"/>
          </w:tcPr>
          <w:p w14:paraId="05D676D1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0F98D2C5" w14:textId="77777777" w:rsidR="002E2691" w:rsidRDefault="00657A8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74DA94C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08B500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B8997A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88C82B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1808F8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A8B" w14:paraId="5BC2D5DB" w14:textId="77777777">
        <w:trPr>
          <w:trHeight w:val="421"/>
        </w:trPr>
        <w:tc>
          <w:tcPr>
            <w:tcW w:w="1481" w:type="dxa"/>
          </w:tcPr>
          <w:p w14:paraId="478C3375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89EEB4A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3B56347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0AE7C20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0DCAF97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D491723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809670B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28FAD9F" w14:textId="77777777">
        <w:trPr>
          <w:trHeight w:val="421"/>
        </w:trPr>
        <w:tc>
          <w:tcPr>
            <w:tcW w:w="1481" w:type="dxa"/>
          </w:tcPr>
          <w:p w14:paraId="5C9309A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FE51B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35D490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CC6921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8DF575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B25ABE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F40587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046A0D" w14:textId="77777777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0D6564E5" w14:textId="77777777" w:rsidR="002E2691" w:rsidRDefault="002E2691">
      <w:pPr>
        <w:pStyle w:val="Corpotesto"/>
        <w:spacing w:before="8"/>
        <w:rPr>
          <w:rFonts w:ascii="Wingdings" w:hAnsi="Wingdings"/>
          <w:i w:val="0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626D0881" w14:textId="77777777">
        <w:trPr>
          <w:trHeight w:val="1389"/>
        </w:trPr>
        <w:tc>
          <w:tcPr>
            <w:tcW w:w="2268" w:type="dxa"/>
          </w:tcPr>
          <w:p w14:paraId="05DC6C74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frequenta con orario ridotto?</w:t>
            </w:r>
          </w:p>
        </w:tc>
        <w:tc>
          <w:tcPr>
            <w:tcW w:w="7940" w:type="dxa"/>
          </w:tcPr>
          <w:p w14:paraId="743947A6" w14:textId="77777777" w:rsidR="002E2691" w:rsidRDefault="00576EAA">
            <w:pPr>
              <w:pStyle w:val="TableParagraph"/>
              <w:tabs>
                <w:tab w:val="left" w:leader="dot" w:pos="1495"/>
                <w:tab w:val="left" w:pos="2894"/>
                <w:tab w:val="left" w:pos="5456"/>
              </w:tabs>
              <w:spacing w:before="79" w:line="242" w:lineRule="auto"/>
              <w:ind w:left="110" w:right="613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6383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z w:val="20"/>
              </w:rPr>
              <w:t xml:space="preserve"> </w:t>
            </w:r>
            <w:r w:rsidR="00657A8B">
              <w:rPr>
                <w:sz w:val="18"/>
              </w:rPr>
              <w:t xml:space="preserve">Sì: è presente a scuola per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settimanali rispetto alle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della classe, nel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sz w:val="18"/>
              </w:rPr>
              <w:tab/>
              <w:t>(indicare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scolastico),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su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richiesta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famiglia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degli</w:t>
            </w:r>
          </w:p>
          <w:p w14:paraId="547E9D45" w14:textId="77777777" w:rsidR="002E2691" w:rsidRDefault="00657A8B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</w:t>
            </w:r>
          </w:p>
          <w:p w14:paraId="1864448C" w14:textId="77777777" w:rsidR="002E2691" w:rsidRDefault="00657A8B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59A67896" w14:textId="77777777" w:rsidR="002E2691" w:rsidRDefault="00576EAA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48143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frequenta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regolarmente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tutte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ore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previste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classe</w:t>
            </w:r>
          </w:p>
        </w:tc>
      </w:tr>
      <w:tr w:rsidR="002E2691" w14:paraId="1321467F" w14:textId="77777777">
        <w:trPr>
          <w:trHeight w:val="1912"/>
        </w:trPr>
        <w:tc>
          <w:tcPr>
            <w:tcW w:w="2268" w:type="dxa"/>
          </w:tcPr>
          <w:p w14:paraId="0BEC19ED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nella sezione?</w:t>
            </w:r>
          </w:p>
        </w:tc>
        <w:tc>
          <w:tcPr>
            <w:tcW w:w="7940" w:type="dxa"/>
          </w:tcPr>
          <w:p w14:paraId="7BAB6380" w14:textId="77777777" w:rsidR="002E2691" w:rsidRDefault="00576EAA">
            <w:pPr>
              <w:pStyle w:val="TableParagraph"/>
              <w:spacing w:before="79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17470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="00657A8B">
              <w:rPr>
                <w:spacing w:val="-5"/>
                <w:sz w:val="18"/>
              </w:rPr>
              <w:t>Sì</w:t>
            </w:r>
          </w:p>
          <w:p w14:paraId="79150D7F" w14:textId="77777777" w:rsidR="002E2691" w:rsidRDefault="002E269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37B3C5D6" w14:textId="77777777" w:rsidR="002E2691" w:rsidRDefault="00576EAA">
            <w:pPr>
              <w:pStyle w:val="TableParagraph"/>
              <w:tabs>
                <w:tab w:val="left" w:pos="4321"/>
              </w:tabs>
              <w:spacing w:before="1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-29074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2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 base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all’orario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svolge</w:t>
            </w:r>
            <w:r w:rsidR="00657A8B">
              <w:rPr>
                <w:spacing w:val="1"/>
                <w:sz w:val="18"/>
              </w:rPr>
              <w:t xml:space="preserve"> </w:t>
            </w:r>
            <w:r w:rsidR="00657A8B">
              <w:rPr>
                <w:sz w:val="18"/>
              </w:rPr>
              <w:t>nel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rFonts w:ascii="Times New Roman" w:hAnsi="Times New Roman"/>
                <w:sz w:val="18"/>
                <w:u w:val="single"/>
              </w:rPr>
              <w:tab/>
            </w:r>
            <w:r w:rsidR="00657A8B">
              <w:rPr>
                <w:sz w:val="18"/>
              </w:rPr>
              <w:t>(indicare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2"/>
                <w:sz w:val="18"/>
              </w:rPr>
              <w:t xml:space="preserve"> scolastico),</w:t>
            </w:r>
          </w:p>
          <w:p w14:paraId="06B97099" w14:textId="77777777" w:rsidR="002E2691" w:rsidRDefault="00657A8B">
            <w:pPr>
              <w:pStyle w:val="TableParagraph"/>
              <w:tabs>
                <w:tab w:val="left" w:pos="750"/>
                <w:tab w:val="left" w:pos="5082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6F7C5C4D" w14:textId="77777777">
        <w:trPr>
          <w:trHeight w:val="710"/>
        </w:trPr>
        <w:tc>
          <w:tcPr>
            <w:tcW w:w="2268" w:type="dxa"/>
          </w:tcPr>
          <w:p w14:paraId="7E9A305A" w14:textId="77777777"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7940" w:type="dxa"/>
          </w:tcPr>
          <w:p w14:paraId="7C3DF210" w14:textId="77777777" w:rsidR="002E2691" w:rsidRDefault="00657A8B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509696B1" w14:textId="77777777">
        <w:trPr>
          <w:trHeight w:val="841"/>
        </w:trPr>
        <w:tc>
          <w:tcPr>
            <w:tcW w:w="2268" w:type="dxa"/>
          </w:tcPr>
          <w:p w14:paraId="10EDE5FE" w14:textId="77777777" w:rsidR="002E2691" w:rsidRDefault="00657A8B">
            <w:pPr>
              <w:pStyle w:val="TableParagraph"/>
              <w:spacing w:before="81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940" w:type="dxa"/>
          </w:tcPr>
          <w:p w14:paraId="119D0A08" w14:textId="77777777" w:rsidR="002E2691" w:rsidRDefault="00A92897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20192" behindDoc="1" locked="0" layoutInCell="1" allowOverlap="1" wp14:anchorId="04EEEC76" wp14:editId="40C88A3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374650</wp:posOffset>
                      </wp:positionV>
                      <wp:extent cx="3808730" cy="7620"/>
                      <wp:effectExtent l="0" t="0" r="0" b="0"/>
                      <wp:wrapNone/>
                      <wp:docPr id="6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730" cy="7620"/>
                                <a:chOff x="0" y="0"/>
                                <a:chExt cx="3808729" cy="7620"/>
                              </a:xfrm>
                            </wpg:grpSpPr>
                            <wps:wsp>
                              <wps:cNvPr id="51" name="Graphic 50"/>
                              <wps:cNvSpPr/>
                              <wps:spPr>
                                <a:xfrm>
                                  <a:off x="0" y="3600"/>
                                  <a:ext cx="380872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8729">
                                      <a:moveTo>
                                        <a:pt x="0" y="0"/>
                                      </a:moveTo>
                                      <a:lnTo>
                                        <a:pt x="380855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410694" id="Group 49" o:spid="_x0000_s1026" style="position:absolute;margin-left:5.5pt;margin-top:29.5pt;width:299.9pt;height:.6pt;z-index:-16396288;mso-wrap-distance-left:0;mso-wrap-distance-right:0" coordsize="3808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">
                      <v:shape id="Graphic 50" o:spid="_x0000_s1027" style="position:absolute;top:36;width:38087;height:12;visibility:visible;mso-wrap-style:square;v-text-anchor:top" coordsize="3808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" path="m,l3808552,e" filled="f" strokeweight=".2mm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sz w:val="18"/>
              </w:rPr>
              <w:t>Descrizione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servizio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svolto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dai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collaboratori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scolastici</w:t>
            </w:r>
            <w:r w:rsidR="00657A8B">
              <w:rPr>
                <w:sz w:val="18"/>
                <w:u w:val="single"/>
              </w:rPr>
              <w:tab/>
            </w:r>
          </w:p>
        </w:tc>
      </w:tr>
      <w:tr w:rsidR="002E2691" w14:paraId="7A604C3D" w14:textId="77777777">
        <w:trPr>
          <w:trHeight w:val="1077"/>
        </w:trPr>
        <w:tc>
          <w:tcPr>
            <w:tcW w:w="2268" w:type="dxa"/>
          </w:tcPr>
          <w:p w14:paraId="3C1FF093" w14:textId="77777777" w:rsidR="002E2691" w:rsidRDefault="00657A8B">
            <w:pPr>
              <w:pStyle w:val="TableParagraph"/>
              <w:spacing w:before="82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940" w:type="dxa"/>
          </w:tcPr>
          <w:p w14:paraId="305CFCF0" w14:textId="77777777" w:rsidR="002E2691" w:rsidRDefault="00657A8B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settimanali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condivise 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E2691" w14:paraId="214CAB55" w14:textId="77777777">
        <w:trPr>
          <w:trHeight w:val="1494"/>
        </w:trPr>
        <w:tc>
          <w:tcPr>
            <w:tcW w:w="2268" w:type="dxa"/>
          </w:tcPr>
          <w:p w14:paraId="5B59C42F" w14:textId="77777777"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lastRenderedPageBreak/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scuola/sezione</w:t>
            </w:r>
          </w:p>
        </w:tc>
        <w:tc>
          <w:tcPr>
            <w:tcW w:w="7940" w:type="dxa"/>
          </w:tcPr>
          <w:p w14:paraId="1DC81ADD" w14:textId="77777777" w:rsidR="002E2691" w:rsidRDefault="00576EAA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6027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sezione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scuola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possesso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titolo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specializzazione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attività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 xml:space="preserve">di </w:t>
            </w:r>
            <w:r w:rsidR="00657A8B">
              <w:rPr>
                <w:spacing w:val="-2"/>
                <w:sz w:val="18"/>
              </w:rPr>
              <w:t>sostegno</w:t>
            </w:r>
          </w:p>
          <w:p w14:paraId="20BB5752" w14:textId="77777777" w:rsidR="002E2691" w:rsidRDefault="00576EAA">
            <w:pPr>
              <w:pStyle w:val="TableParagraph"/>
              <w:spacing w:before="85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89118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dell’organico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dell’autonomia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coinvolti/e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progetti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inclusione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specifiche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attività</w:t>
            </w:r>
          </w:p>
          <w:p w14:paraId="4E119FC2" w14:textId="77777777" w:rsidR="002E2691" w:rsidRDefault="00657A8B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</w:p>
          <w:p w14:paraId="152AAD72" w14:textId="77777777" w:rsidR="002E2691" w:rsidRDefault="00576EAA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121563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z w:val="18"/>
              </w:rPr>
              <w:t xml:space="preserve"> altro </w:t>
            </w:r>
            <w:r w:rsidR="00657A8B">
              <w:rPr>
                <w:sz w:val="18"/>
                <w:u w:val="single"/>
              </w:rPr>
              <w:tab/>
            </w:r>
          </w:p>
        </w:tc>
      </w:tr>
    </w:tbl>
    <w:p w14:paraId="1555A935" w14:textId="77777777" w:rsidR="002E2691" w:rsidRDefault="002E2691">
      <w:pPr>
        <w:rPr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76B13654" w14:textId="77777777">
        <w:trPr>
          <w:trHeight w:val="707"/>
        </w:trPr>
        <w:tc>
          <w:tcPr>
            <w:tcW w:w="2268" w:type="dxa"/>
          </w:tcPr>
          <w:p w14:paraId="12491B1E" w14:textId="77777777"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visite </w:t>
            </w:r>
            <w:r>
              <w:rPr>
                <w:spacing w:val="-2"/>
                <w:sz w:val="18"/>
              </w:rPr>
              <w:t>guidate</w:t>
            </w:r>
          </w:p>
        </w:tc>
        <w:tc>
          <w:tcPr>
            <w:tcW w:w="7940" w:type="dxa"/>
          </w:tcPr>
          <w:p w14:paraId="19A1FE9B" w14:textId="77777777" w:rsidR="002E2691" w:rsidRDefault="00657A8B">
            <w:pPr>
              <w:pStyle w:val="TableParagraph"/>
              <w:tabs>
                <w:tab w:val="left" w:pos="7644"/>
              </w:tabs>
              <w:spacing w:before="8" w:line="314" w:lineRule="exact"/>
              <w:ind w:left="110" w:right="2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bambina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guidate organizzate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6DF81DFB" w14:textId="77777777">
        <w:trPr>
          <w:trHeight w:val="1312"/>
        </w:trPr>
        <w:tc>
          <w:tcPr>
            <w:tcW w:w="2268" w:type="dxa"/>
          </w:tcPr>
          <w:p w14:paraId="077E334C" w14:textId="77777777" w:rsidR="002E2691" w:rsidRDefault="00657A8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la</w:t>
            </w:r>
          </w:p>
          <w:p w14:paraId="0F82AAFA" w14:textId="77777777" w:rsidR="002E2691" w:rsidRDefault="00657A8B">
            <w:pPr>
              <w:pStyle w:val="TableParagraph"/>
              <w:spacing w:before="18" w:line="259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7940" w:type="dxa"/>
          </w:tcPr>
          <w:p w14:paraId="22E5ED6C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9D20F57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AA364E8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962EC21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3096B47" w14:textId="77777777" w:rsidR="002E2691" w:rsidRDefault="002E2691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2B6572F6" w14:textId="77777777"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5209D7" wp14:editId="686AEA18">
                      <wp:extent cx="4807585" cy="7620"/>
                      <wp:effectExtent l="0" t="0" r="0" b="0"/>
                      <wp:docPr id="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3" name="Graphic 52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67A9A" id="Group 51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">
                      <v:shape id="Graphic 52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 w14:paraId="5AB6E726" w14:textId="77777777">
        <w:trPr>
          <w:trHeight w:val="945"/>
        </w:trPr>
        <w:tc>
          <w:tcPr>
            <w:tcW w:w="2268" w:type="dxa"/>
          </w:tcPr>
          <w:p w14:paraId="62A3257C" w14:textId="77777777"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940" w:type="dxa"/>
          </w:tcPr>
          <w:p w14:paraId="27E1F744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2D7B0CA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7A5FAFE" w14:textId="77777777" w:rsidR="002E2691" w:rsidRDefault="002E2691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14:paraId="459AB24C" w14:textId="77777777"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133FDF" wp14:editId="68A38890">
                      <wp:extent cx="4807585" cy="7620"/>
                      <wp:effectExtent l="0" t="0" r="0" b="0"/>
                      <wp:docPr id="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5" name="Graphic 54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DFC0D8" id="Group 53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">
                      <v:shape id="Graphic 54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 w14:paraId="1B29580A" w14:textId="77777777">
        <w:trPr>
          <w:trHeight w:val="400"/>
        </w:trPr>
        <w:tc>
          <w:tcPr>
            <w:tcW w:w="2268" w:type="dxa"/>
          </w:tcPr>
          <w:p w14:paraId="35CE78F8" w14:textId="77777777" w:rsidR="002E2691" w:rsidRDefault="00657A8B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940" w:type="dxa"/>
          </w:tcPr>
          <w:p w14:paraId="4D03859B" w14:textId="77777777" w:rsidR="002E2691" w:rsidRDefault="00657A8B">
            <w:pPr>
              <w:pStyle w:val="TableParagraph"/>
              <w:tabs>
                <w:tab w:val="left" w:pos="7697"/>
              </w:tabs>
              <w:spacing w:before="100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C232B1C" w14:textId="7EDED808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0C39A2D9" w14:textId="77777777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1A2911DC" w14:textId="77777777" w:rsidR="002E2691" w:rsidRDefault="002E2691">
      <w:pPr>
        <w:pStyle w:val="Corpotesto"/>
        <w:spacing w:before="5"/>
        <w:rPr>
          <w:rFonts w:ascii="Wingdings" w:hAnsi="Wingdings"/>
          <w:i w:val="0"/>
          <w:sz w:val="21"/>
        </w:rPr>
      </w:pPr>
    </w:p>
    <w:p w14:paraId="349EF326" w14:textId="77777777" w:rsidR="002E2691" w:rsidRDefault="00657A8B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851"/>
        <w:gridCol w:w="1531"/>
        <w:gridCol w:w="3379"/>
        <w:gridCol w:w="2438"/>
      </w:tblGrid>
      <w:tr w:rsidR="002E2691" w14:paraId="6F602848" w14:textId="77777777" w:rsidTr="00060C9C">
        <w:trPr>
          <w:trHeight w:val="1224"/>
        </w:trPr>
        <w:tc>
          <w:tcPr>
            <w:tcW w:w="2008" w:type="dxa"/>
          </w:tcPr>
          <w:p w14:paraId="50E2C48E" w14:textId="77777777" w:rsidR="002E2691" w:rsidRDefault="00657A8B">
            <w:pPr>
              <w:pStyle w:val="TableParagraph"/>
              <w:spacing w:before="122" w:line="256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51" w:type="dxa"/>
          </w:tcPr>
          <w:p w14:paraId="269B6DEE" w14:textId="77777777" w:rsidR="002E2691" w:rsidRDefault="00657A8B">
            <w:pPr>
              <w:pStyle w:val="TableParagraph"/>
              <w:spacing w:before="120"/>
              <w:ind w:left="107"/>
              <w:rPr>
                <w:spacing w:val="-5"/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14:paraId="33D4FDFB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14:paraId="0D205AB5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14:paraId="2D448109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</w:tc>
        <w:tc>
          <w:tcPr>
            <w:tcW w:w="1531" w:type="dxa"/>
          </w:tcPr>
          <w:p w14:paraId="38170159" w14:textId="77777777" w:rsidR="002E2691" w:rsidRDefault="00060C9C">
            <w:pPr>
              <w:pStyle w:val="TableParagraph"/>
              <w:spacing w:before="120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truttura</w:t>
            </w:r>
          </w:p>
          <w:p w14:paraId="659B8D52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14:paraId="1B896266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14:paraId="0090B435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</w:tc>
        <w:tc>
          <w:tcPr>
            <w:tcW w:w="3379" w:type="dxa"/>
          </w:tcPr>
          <w:p w14:paraId="4A5DFDDD" w14:textId="77777777"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14:paraId="12E0F25D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ABE8804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A74DE10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</w:tc>
        <w:tc>
          <w:tcPr>
            <w:tcW w:w="2438" w:type="dxa"/>
          </w:tcPr>
          <w:p w14:paraId="5077F922" w14:textId="77777777"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259D67B8" w14:textId="77777777"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14:paraId="22A0B392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0A15A496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7B57B8F9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</w:tc>
      </w:tr>
      <w:tr w:rsidR="002E2691" w14:paraId="06C5443D" w14:textId="77777777" w:rsidTr="00060C9C">
        <w:trPr>
          <w:trHeight w:val="1686"/>
        </w:trPr>
        <w:tc>
          <w:tcPr>
            <w:tcW w:w="2008" w:type="dxa"/>
          </w:tcPr>
          <w:p w14:paraId="56F64DB6" w14:textId="77777777" w:rsidR="002E2691" w:rsidRDefault="00657A8B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51" w:type="dxa"/>
          </w:tcPr>
          <w:p w14:paraId="42102D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01A25DC3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4CF3B4B7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3C68B722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84672D0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61AF58C5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EED7B26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79A24C4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0F814361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D02A159" w14:textId="77777777" w:rsidR="002E2691" w:rsidRDefault="00060C9C">
            <w:pPr>
              <w:pStyle w:val="TableParagraph"/>
              <w:spacing w:before="119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upporto</w:t>
            </w:r>
          </w:p>
          <w:p w14:paraId="18F4CD9E" w14:textId="77777777"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14:paraId="0280EAAA" w14:textId="77777777"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14:paraId="26B71B14" w14:textId="77777777" w:rsidR="00060C9C" w:rsidRDefault="00060C9C" w:rsidP="00060C9C">
            <w:pPr>
              <w:pStyle w:val="TableParagraph"/>
              <w:spacing w:before="119"/>
              <w:rPr>
                <w:sz w:val="18"/>
              </w:rPr>
            </w:pPr>
          </w:p>
        </w:tc>
        <w:tc>
          <w:tcPr>
            <w:tcW w:w="3379" w:type="dxa"/>
          </w:tcPr>
          <w:p w14:paraId="5996A542" w14:textId="77777777"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14:paraId="034EC167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7F5E3985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CD1B0DB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737AB6F8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45CA3A22" w14:textId="77777777" w:rsidR="00060C9C" w:rsidRDefault="00060C9C" w:rsidP="00060C9C">
            <w:pPr>
              <w:pStyle w:val="TableParagraph"/>
              <w:spacing w:before="122" w:line="256" w:lineRule="auto"/>
              <w:ind w:right="177"/>
              <w:rPr>
                <w:sz w:val="18"/>
              </w:rPr>
            </w:pPr>
          </w:p>
        </w:tc>
        <w:tc>
          <w:tcPr>
            <w:tcW w:w="2438" w:type="dxa"/>
          </w:tcPr>
          <w:p w14:paraId="7A2515B8" w14:textId="77777777"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7BBF3F35" w14:textId="77777777"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14:paraId="72E8CEC2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6850E814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02E42DFF" w14:textId="77777777" w:rsidR="00060C9C" w:rsidRDefault="00060C9C" w:rsidP="00060C9C">
            <w:pPr>
              <w:pStyle w:val="TableParagraph"/>
              <w:spacing w:before="138"/>
              <w:rPr>
                <w:sz w:val="18"/>
              </w:rPr>
            </w:pPr>
          </w:p>
        </w:tc>
      </w:tr>
    </w:tbl>
    <w:p w14:paraId="58D79F45" w14:textId="77777777" w:rsidR="002E2691" w:rsidRDefault="002E2691">
      <w:pPr>
        <w:rPr>
          <w:b/>
          <w:sz w:val="24"/>
        </w:rPr>
      </w:pPr>
    </w:p>
    <w:p w14:paraId="6305F2FF" w14:textId="7C2FB7B4" w:rsidR="002E2691" w:rsidRDefault="00DF4851">
      <w:pPr>
        <w:tabs>
          <w:tab w:val="left" w:pos="5812"/>
          <w:tab w:val="left" w:pos="7728"/>
        </w:tabs>
        <w:spacing w:before="214"/>
        <w:ind w:left="147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8AD191" wp14:editId="64BAE117">
                <wp:simplePos x="0" y="0"/>
                <wp:positionH relativeFrom="column">
                  <wp:posOffset>242570</wp:posOffset>
                </wp:positionH>
                <wp:positionV relativeFrom="paragraph">
                  <wp:posOffset>316865</wp:posOffset>
                </wp:positionV>
                <wp:extent cx="1710690" cy="3069590"/>
                <wp:effectExtent l="0" t="0" r="22860" b="1651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690" cy="30695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8FC00B" w14:textId="77777777" w:rsidR="00576EAA" w:rsidRDefault="00576EAA">
                            <w:pPr>
                              <w:spacing w:before="125" w:line="256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 di eventuale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revisione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alle risorse professionali dedicate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D191" id="Textbox 58" o:spid="_x0000_s1044" type="#_x0000_t202" style="position:absolute;left:0;text-align:left;margin-left:19.1pt;margin-top:24.95pt;width:134.7pt;height:24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" filled="f" strokeweight=".16931mm">
                <v:path arrowok="t"/>
                <v:textbox inset="0,0,0,0">
                  <w:txbxContent>
                    <w:p w14:paraId="768FC00B" w14:textId="77777777" w:rsidR="00576EAA" w:rsidRDefault="00576EAA">
                      <w:pPr>
                        <w:spacing w:before="125" w:line="256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 di eventuale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revisione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relativi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alle risorse professionali dedicate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928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F56EE" wp14:editId="705A14F5">
                <wp:simplePos x="0" y="0"/>
                <wp:positionH relativeFrom="column">
                  <wp:posOffset>1952171</wp:posOffset>
                </wp:positionH>
                <wp:positionV relativeFrom="paragraph">
                  <wp:posOffset>317228</wp:posOffset>
                </wp:positionV>
                <wp:extent cx="4775200" cy="3069771"/>
                <wp:effectExtent l="0" t="0" r="25400" b="16510"/>
                <wp:wrapNone/>
                <wp:docPr id="80" name="Casella di tes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5200" cy="3069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E4BE2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E51F8E4" w14:textId="77777777" w:rsidR="00576EAA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D751E41" w14:textId="77777777" w:rsidR="00576EAA" w:rsidRPr="00060C9C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56EE" id="Casella di testo 80" o:spid="_x0000_s1045" type="#_x0000_t202" style="position:absolute;left:0;text-align:left;margin-left:153.7pt;margin-top:25pt;width:376pt;height:2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" fillcolor="white [3201]" strokeweight=".5pt">
                <v:path arrowok="t"/>
                <v:textbox>
                  <w:txbxContent>
                    <w:p w14:paraId="4D1E4BE2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E51F8E4" w14:textId="77777777" w:rsidR="00576EAA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D751E41" w14:textId="77777777" w:rsidR="00576EAA" w:rsidRPr="00060C9C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7A8B">
        <w:rPr>
          <w:b/>
          <w:sz w:val="20"/>
        </w:rPr>
        <w:t>Revis</w:t>
      </w:r>
      <w:r w:rsidR="004D3DE5">
        <w:rPr>
          <w:b/>
          <w:sz w:val="20"/>
        </w:rPr>
        <w:t>ion</w:t>
      </w:r>
      <w:r w:rsidR="00657A8B">
        <w:rPr>
          <w:b/>
          <w:sz w:val="20"/>
        </w:rPr>
        <w:t>e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a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seguito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di</w:t>
      </w:r>
      <w:r w:rsidR="00657A8B">
        <w:rPr>
          <w:b/>
          <w:spacing w:val="-8"/>
          <w:sz w:val="20"/>
        </w:rPr>
        <w:t xml:space="preserve"> </w:t>
      </w:r>
      <w:r w:rsidR="00657A8B">
        <w:rPr>
          <w:b/>
          <w:sz w:val="20"/>
        </w:rPr>
        <w:t>Verifica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pacing w:val="-2"/>
          <w:sz w:val="20"/>
        </w:rPr>
        <w:t>intermedia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</w:p>
    <w:p w14:paraId="0B49571A" w14:textId="77777777" w:rsidR="002E2691" w:rsidRDefault="002E2691">
      <w:pPr>
        <w:rPr>
          <w:sz w:val="18"/>
        </w:rPr>
      </w:pPr>
    </w:p>
    <w:p w14:paraId="51AEB55F" w14:textId="77777777" w:rsidR="004D3DE5" w:rsidRDefault="004D3DE5">
      <w:pPr>
        <w:rPr>
          <w:sz w:val="18"/>
        </w:rPr>
      </w:pPr>
    </w:p>
    <w:p w14:paraId="22C020D5" w14:textId="77777777" w:rsidR="004D3DE5" w:rsidRDefault="004D3DE5">
      <w:pPr>
        <w:rPr>
          <w:sz w:val="18"/>
        </w:rPr>
      </w:pPr>
    </w:p>
    <w:p w14:paraId="1F7A6DBE" w14:textId="77777777" w:rsidR="004D3DE5" w:rsidRDefault="004D3DE5">
      <w:pPr>
        <w:rPr>
          <w:sz w:val="18"/>
        </w:rPr>
      </w:pPr>
    </w:p>
    <w:p w14:paraId="6655E584" w14:textId="77777777" w:rsidR="004D3DE5" w:rsidRPr="004D3DE5" w:rsidRDefault="004D3DE5" w:rsidP="004D3DE5">
      <w:pPr>
        <w:pStyle w:val="Paragrafoelenco"/>
        <w:numPr>
          <w:ilvl w:val="0"/>
          <w:numId w:val="7"/>
        </w:numPr>
        <w:tabs>
          <w:tab w:val="left" w:pos="462"/>
          <w:tab w:val="left" w:pos="791"/>
        </w:tabs>
        <w:spacing w:before="78"/>
        <w:ind w:right="1808"/>
        <w:rPr>
          <w:b/>
          <w:sz w:val="18"/>
        </w:rPr>
      </w:pPr>
      <w:r w:rsidRPr="004D3DE5">
        <w:rPr>
          <w:b/>
          <w:sz w:val="20"/>
        </w:rPr>
        <w:t>CERTIFICAZIONE</w:t>
      </w:r>
      <w:r w:rsidRPr="004D3DE5">
        <w:rPr>
          <w:b/>
          <w:spacing w:val="-4"/>
          <w:sz w:val="20"/>
        </w:rPr>
        <w:t xml:space="preserve"> </w:t>
      </w:r>
      <w:r w:rsidRPr="004D3DE5">
        <w:rPr>
          <w:b/>
          <w:sz w:val="20"/>
        </w:rPr>
        <w:t>DELLE</w:t>
      </w:r>
      <w:r w:rsidRPr="004D3DE5">
        <w:rPr>
          <w:b/>
          <w:spacing w:val="-6"/>
          <w:sz w:val="20"/>
        </w:rPr>
        <w:t xml:space="preserve"> </w:t>
      </w:r>
      <w:r w:rsidRPr="004D3DE5">
        <w:rPr>
          <w:b/>
          <w:sz w:val="20"/>
        </w:rPr>
        <w:t>COMPETENZE</w:t>
      </w:r>
      <w:r w:rsidRPr="004D3DE5">
        <w:rPr>
          <w:b/>
          <w:spacing w:val="-6"/>
          <w:sz w:val="20"/>
        </w:rPr>
        <w:t xml:space="preserve"> </w:t>
      </w:r>
      <w:r w:rsidRPr="004D3DE5">
        <w:rPr>
          <w:b/>
          <w:sz w:val="20"/>
        </w:rPr>
        <w:t>con</w:t>
      </w:r>
      <w:r w:rsidRPr="004D3DE5">
        <w:rPr>
          <w:b/>
          <w:spacing w:val="-5"/>
          <w:sz w:val="20"/>
        </w:rPr>
        <w:t xml:space="preserve"> </w:t>
      </w:r>
      <w:r w:rsidRPr="004D3DE5">
        <w:rPr>
          <w:b/>
          <w:sz w:val="20"/>
        </w:rPr>
        <w:t>eventuali</w:t>
      </w:r>
      <w:r w:rsidRPr="004D3DE5">
        <w:rPr>
          <w:b/>
          <w:spacing w:val="-4"/>
          <w:sz w:val="20"/>
        </w:rPr>
        <w:t xml:space="preserve"> </w:t>
      </w:r>
      <w:r w:rsidRPr="004D3DE5">
        <w:rPr>
          <w:b/>
          <w:sz w:val="20"/>
        </w:rPr>
        <w:t>note</w:t>
      </w:r>
      <w:r w:rsidRPr="004D3DE5">
        <w:rPr>
          <w:b/>
          <w:spacing w:val="-6"/>
          <w:sz w:val="20"/>
        </w:rPr>
        <w:t xml:space="preserve"> </w:t>
      </w:r>
      <w:r w:rsidRPr="004D3DE5">
        <w:rPr>
          <w:b/>
          <w:sz w:val="20"/>
        </w:rPr>
        <w:t>esplicative</w:t>
      </w:r>
      <w:r w:rsidRPr="004D3DE5">
        <w:rPr>
          <w:b/>
          <w:spacing w:val="-5"/>
          <w:sz w:val="20"/>
        </w:rPr>
        <w:t xml:space="preserve"> </w:t>
      </w:r>
    </w:p>
    <w:p w14:paraId="36D0DB87" w14:textId="06C24822" w:rsidR="004D3DE5" w:rsidRPr="004D3DE5" w:rsidRDefault="004D3DE5" w:rsidP="004D3DE5">
      <w:pPr>
        <w:tabs>
          <w:tab w:val="left" w:pos="462"/>
          <w:tab w:val="left" w:pos="791"/>
        </w:tabs>
        <w:spacing w:before="78"/>
        <w:ind w:left="172" w:right="1808"/>
        <w:rPr>
          <w:sz w:val="16"/>
        </w:rPr>
      </w:pPr>
      <w:r w:rsidRPr="004D3DE5">
        <w:rPr>
          <w:sz w:val="18"/>
        </w:rPr>
        <w:t>(D.M.</w:t>
      </w:r>
      <w:r w:rsidRPr="004D3DE5">
        <w:rPr>
          <w:spacing w:val="-6"/>
          <w:sz w:val="18"/>
        </w:rPr>
        <w:t xml:space="preserve"> </w:t>
      </w:r>
      <w:r w:rsidRPr="004D3DE5">
        <w:rPr>
          <w:sz w:val="18"/>
        </w:rPr>
        <w:t>742/2017) [solo per alunni/e in uscita dalle classi quinte]</w:t>
      </w:r>
    </w:p>
    <w:p w14:paraId="0582AB27" w14:textId="77777777" w:rsidR="004D3DE5" w:rsidRDefault="004D3DE5" w:rsidP="004D3DE5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pPr w:leftFromText="141" w:rightFromText="141" w:vertAnchor="text" w:horzAnchor="margin" w:tblpXSpec="center" w:tblpYSpec="bottom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523"/>
      </w:tblGrid>
      <w:tr w:rsidR="004D3DE5" w14:paraId="6CF362AE" w14:textId="77777777" w:rsidTr="004D3DE5">
        <w:trPr>
          <w:trHeight w:val="457"/>
        </w:trPr>
        <w:tc>
          <w:tcPr>
            <w:tcW w:w="4820" w:type="dxa"/>
          </w:tcPr>
          <w:p w14:paraId="00ECBA3C" w14:textId="77777777" w:rsidR="004D3DE5" w:rsidRDefault="004D3DE5" w:rsidP="004D3DE5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5523" w:type="dxa"/>
          </w:tcPr>
          <w:p w14:paraId="14B132B7" w14:textId="77777777" w:rsidR="004D3DE5" w:rsidRDefault="004D3DE5" w:rsidP="004D3DE5">
            <w:pPr>
              <w:pStyle w:val="TableParagraph"/>
              <w:spacing w:line="228" w:lineRule="exact"/>
              <w:ind w:left="833" w:right="729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4D3DE5" w14:paraId="48911B5D" w14:textId="77777777" w:rsidTr="004D3DE5">
        <w:trPr>
          <w:trHeight w:val="3776"/>
        </w:trPr>
        <w:tc>
          <w:tcPr>
            <w:tcW w:w="10343" w:type="dxa"/>
            <w:gridSpan w:val="2"/>
          </w:tcPr>
          <w:p w14:paraId="501DAE80" w14:textId="2A87821A" w:rsidR="004D3DE5" w:rsidRDefault="004D3DE5" w:rsidP="004D3DE5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: </w:t>
            </w:r>
          </w:p>
          <w:p w14:paraId="39568DF7" w14:textId="374D77C5" w:rsidR="004D3DE5" w:rsidRDefault="004D3DE5" w:rsidP="004D3DE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</w:p>
        </w:tc>
      </w:tr>
    </w:tbl>
    <w:p w14:paraId="01D3A870" w14:textId="77777777" w:rsidR="004D3DE5" w:rsidRDefault="004D3DE5" w:rsidP="004D3DE5">
      <w:pPr>
        <w:rPr>
          <w:rFonts w:ascii="Times New Roman" w:hAnsi="Times New Roman"/>
          <w:sz w:val="20"/>
        </w:rPr>
      </w:pPr>
    </w:p>
    <w:p w14:paraId="2FF18883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600EC96E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32526883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1E80447B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39CFE2D3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773D7EB5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0D32DF97" w14:textId="77777777" w:rsidR="004D3DE5" w:rsidRPr="006E79AC" w:rsidRDefault="004D3DE5" w:rsidP="004D3DE5">
      <w:pPr>
        <w:rPr>
          <w:rFonts w:ascii="Times New Roman" w:hAnsi="Times New Roman"/>
          <w:sz w:val="20"/>
        </w:rPr>
      </w:pPr>
    </w:p>
    <w:p w14:paraId="73B864D1" w14:textId="77777777" w:rsidR="004D3DE5" w:rsidRDefault="004D3DE5" w:rsidP="004D3DE5">
      <w:pPr>
        <w:rPr>
          <w:rFonts w:ascii="Times New Roman" w:hAnsi="Times New Roman"/>
          <w:sz w:val="20"/>
        </w:rPr>
      </w:pPr>
    </w:p>
    <w:p w14:paraId="7648027D" w14:textId="3FB86152" w:rsidR="004D3DE5" w:rsidRDefault="004D3DE5">
      <w:pPr>
        <w:rPr>
          <w:sz w:val="18"/>
        </w:rPr>
        <w:sectPr w:rsidR="004D3DE5">
          <w:type w:val="continuous"/>
          <w:pgSz w:w="11910" w:h="16840"/>
          <w:pgMar w:top="1100" w:right="400" w:bottom="780" w:left="560" w:header="0" w:footer="600" w:gutter="0"/>
          <w:cols w:space="720"/>
        </w:sectPr>
      </w:pPr>
    </w:p>
    <w:p w14:paraId="43947E28" w14:textId="4612AFC1" w:rsidR="002E2691" w:rsidRDefault="00A92897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4736" behindDoc="1" locked="0" layoutInCell="1" allowOverlap="1" wp14:anchorId="434D97AD" wp14:editId="4AE2E088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3D62D" id="Graphic 59" o:spid="_x0000_s1026" style="position:absolute;margin-left:37.3pt;margin-top:20.5pt;width:531.25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Verifica</w:t>
      </w:r>
      <w:r w:rsidR="00657A8B">
        <w:rPr>
          <w:spacing w:val="-4"/>
        </w:rPr>
        <w:t xml:space="preserve"> </w:t>
      </w:r>
      <w:r w:rsidR="00657A8B">
        <w:t>finale/Proposte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3"/>
        </w:rPr>
        <w:t xml:space="preserve"> </w:t>
      </w:r>
      <w:r w:rsidR="00657A8B">
        <w:t>le</w:t>
      </w:r>
      <w:r w:rsidR="00657A8B">
        <w:rPr>
          <w:spacing w:val="-2"/>
        </w:rPr>
        <w:t xml:space="preserve"> </w:t>
      </w:r>
      <w:r w:rsidR="00657A8B">
        <w:t>risorse</w:t>
      </w:r>
      <w:r w:rsidR="00657A8B">
        <w:rPr>
          <w:spacing w:val="-2"/>
        </w:rPr>
        <w:t xml:space="preserve"> </w:t>
      </w:r>
      <w:r w:rsidR="00657A8B">
        <w:t>professionali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i</w:t>
      </w:r>
      <w:r w:rsidR="00657A8B">
        <w:rPr>
          <w:spacing w:val="-3"/>
        </w:rPr>
        <w:t xml:space="preserve"> </w:t>
      </w:r>
      <w:r w:rsidR="00657A8B">
        <w:t>servizi</w:t>
      </w:r>
      <w:r w:rsidR="00657A8B">
        <w:rPr>
          <w:spacing w:val="-1"/>
        </w:rPr>
        <w:t xml:space="preserve"> </w:t>
      </w:r>
      <w:r w:rsidR="00657A8B">
        <w:t>di</w:t>
      </w:r>
      <w:r w:rsidR="00657A8B">
        <w:rPr>
          <w:spacing w:val="-3"/>
        </w:rPr>
        <w:t xml:space="preserve"> </w:t>
      </w:r>
      <w:r w:rsidR="00657A8B">
        <w:t>supporto</w:t>
      </w:r>
      <w:r w:rsidR="00657A8B">
        <w:rPr>
          <w:spacing w:val="-2"/>
        </w:rPr>
        <w:t xml:space="preserve"> necessari</w:t>
      </w:r>
    </w:p>
    <w:p w14:paraId="32B88B0A" w14:textId="77777777" w:rsidR="002E2691" w:rsidRDefault="00A92897">
      <w:pPr>
        <w:spacing w:before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5A995645" wp14:editId="7CCCA00A">
                <wp:simplePos x="0" y="0"/>
                <wp:positionH relativeFrom="column">
                  <wp:posOffset>2148840</wp:posOffset>
                </wp:positionH>
                <wp:positionV relativeFrom="paragraph">
                  <wp:posOffset>138430</wp:posOffset>
                </wp:positionV>
                <wp:extent cx="4592320" cy="1120775"/>
                <wp:effectExtent l="0" t="0" r="0" b="3175"/>
                <wp:wrapNone/>
                <wp:docPr id="81" name="Casella di tes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112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879CD" w14:textId="77777777" w:rsidR="00576EAA" w:rsidRPr="00060C9C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95645" id="Casella di testo 81" o:spid="_x0000_s1046" type="#_x0000_t202" style="position:absolute;margin-left:169.2pt;margin-top:10.9pt;width:361.6pt;height:88.25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" fillcolor="white [3201]" strokeweight=".5pt">
                <v:path arrowok="t"/>
                <v:textbox>
                  <w:txbxContent>
                    <w:p w14:paraId="11C879CD" w14:textId="77777777" w:rsidR="00576EAA" w:rsidRPr="00060C9C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65E63D35" wp14:editId="51248948">
                <wp:simplePos x="0" y="0"/>
                <wp:positionH relativeFrom="column">
                  <wp:posOffset>343535</wp:posOffset>
                </wp:positionH>
                <wp:positionV relativeFrom="paragraph">
                  <wp:posOffset>136525</wp:posOffset>
                </wp:positionV>
                <wp:extent cx="1802130" cy="1120775"/>
                <wp:effectExtent l="0" t="0" r="7620" b="3175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130" cy="11207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AC0BC" w14:textId="77777777" w:rsidR="00576EAA" w:rsidRDefault="00576EAA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Verifica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PEI</w:t>
                            </w:r>
                          </w:p>
                          <w:p w14:paraId="4530C4B6" w14:textId="77777777" w:rsidR="00576EAA" w:rsidRDefault="00576EAA">
                            <w:pPr>
                              <w:spacing w:before="181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Valutazione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risultati raggiunti (con riferimento agli elementi di verifica delle varie Sezioni del PEI)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63D35" id="Textbox 62" o:spid="_x0000_s1047" type="#_x0000_t202" style="position:absolute;margin-left:27.05pt;margin-top:10.75pt;width:141.9pt;height:88.2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" filled="f" strokeweight=".16931mm">
                <v:path arrowok="t"/>
                <v:textbox inset="0,0,0,0">
                  <w:txbxContent>
                    <w:p w14:paraId="2A2AC0BC" w14:textId="77777777" w:rsidR="00576EAA" w:rsidRDefault="00576EAA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Verifica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finale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del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PEI</w:t>
                      </w:r>
                    </w:p>
                    <w:p w14:paraId="4530C4B6" w14:textId="77777777" w:rsidR="00576EAA" w:rsidRDefault="00576EAA">
                      <w:pPr>
                        <w:spacing w:before="181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Valutazione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globale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risultati raggiunti (con riferimento agli elementi di verifica delle varie Sezioni del PEI)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BAD58C" w14:textId="77777777" w:rsidR="002E2691" w:rsidRDefault="002E2691">
      <w:pPr>
        <w:spacing w:before="6"/>
        <w:rPr>
          <w:b/>
          <w:sz w:val="13"/>
        </w:rPr>
      </w:pPr>
    </w:p>
    <w:p w14:paraId="569F50AC" w14:textId="77777777" w:rsidR="002E2691" w:rsidRDefault="00A92897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35D40" wp14:editId="01B36D7F">
                <wp:simplePos x="0" y="0"/>
                <wp:positionH relativeFrom="column">
                  <wp:posOffset>2148840</wp:posOffset>
                </wp:positionH>
                <wp:positionV relativeFrom="paragraph">
                  <wp:posOffset>234315</wp:posOffset>
                </wp:positionV>
                <wp:extent cx="4592320" cy="889000"/>
                <wp:effectExtent l="0" t="0" r="0" b="6350"/>
                <wp:wrapNone/>
                <wp:docPr id="82" name="Casella di tes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B196E" w14:textId="77777777" w:rsidR="00576EAA" w:rsidRPr="00060C9C" w:rsidRDefault="00576EAA" w:rsidP="00060C9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F1B7E6D" w14:textId="77777777" w:rsidR="00576EAA" w:rsidRPr="00060C9C" w:rsidRDefault="00576EA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35D40" id="Casella di testo 82" o:spid="_x0000_s1048" type="#_x0000_t202" style="position:absolute;left:0;text-align:left;margin-left:169.2pt;margin-top:18.45pt;width:361.6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" fillcolor="white [3201]" strokeweight=".5pt">
                <v:path arrowok="t"/>
                <v:textbox>
                  <w:txbxContent>
                    <w:p w14:paraId="7F4B196E" w14:textId="77777777" w:rsidR="00576EAA" w:rsidRPr="00060C9C" w:rsidRDefault="00576EAA" w:rsidP="00060C9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F1B7E6D" w14:textId="77777777" w:rsidR="00576EAA" w:rsidRPr="00060C9C" w:rsidRDefault="00576EA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7A8B">
        <w:rPr>
          <w:b/>
        </w:rPr>
        <w:t>Aggiornamento</w:t>
      </w:r>
      <w:r w:rsidR="00657A8B">
        <w:rPr>
          <w:b/>
          <w:spacing w:val="-8"/>
        </w:rPr>
        <w:t xml:space="preserve"> </w:t>
      </w:r>
      <w:r w:rsidR="00657A8B">
        <w:rPr>
          <w:b/>
        </w:rPr>
        <w:t>delle</w:t>
      </w:r>
      <w:r w:rsidR="00657A8B">
        <w:rPr>
          <w:b/>
          <w:spacing w:val="-6"/>
        </w:rPr>
        <w:t xml:space="preserve"> </w:t>
      </w:r>
      <w:r w:rsidR="00657A8B">
        <w:rPr>
          <w:b/>
        </w:rPr>
        <w:t>condizioni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di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contesto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e</w:t>
      </w:r>
      <w:r w:rsidR="00657A8B">
        <w:rPr>
          <w:b/>
          <w:spacing w:val="-5"/>
        </w:rPr>
        <w:t xml:space="preserve"> </w:t>
      </w:r>
      <w:r w:rsidR="00657A8B">
        <w:rPr>
          <w:b/>
        </w:rPr>
        <w:t>progettazione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per</w:t>
      </w:r>
      <w:r w:rsidR="00657A8B">
        <w:rPr>
          <w:b/>
          <w:spacing w:val="-7"/>
        </w:rPr>
        <w:t xml:space="preserve"> </w:t>
      </w:r>
      <w:proofErr w:type="spellStart"/>
      <w:r w:rsidR="00657A8B">
        <w:rPr>
          <w:b/>
        </w:rPr>
        <w:t>l’a.s.</w:t>
      </w:r>
      <w:proofErr w:type="spellEnd"/>
      <w:r w:rsidR="00657A8B">
        <w:rPr>
          <w:b/>
          <w:spacing w:val="-5"/>
        </w:rPr>
        <w:t xml:space="preserve"> </w:t>
      </w:r>
      <w:r w:rsidR="00657A8B">
        <w:rPr>
          <w:b/>
        </w:rPr>
        <w:t>successivo</w:t>
      </w:r>
      <w:r w:rsidR="00657A8B">
        <w:rPr>
          <w:b/>
          <w:spacing w:val="3"/>
        </w:rPr>
        <w:t xml:space="preserve"> </w:t>
      </w:r>
      <w:r w:rsidR="00657A8B">
        <w:rPr>
          <w:b/>
          <w:sz w:val="20"/>
        </w:rPr>
        <w:t>[Sez.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5-6-</w:t>
      </w:r>
      <w:r w:rsidR="00657A8B">
        <w:rPr>
          <w:b/>
          <w:spacing w:val="-5"/>
          <w:sz w:val="20"/>
        </w:rPr>
        <w:t>7]</w:t>
      </w:r>
    </w:p>
    <w:p w14:paraId="38E6B738" w14:textId="77777777" w:rsidR="002E2691" w:rsidRDefault="00A92897">
      <w:pPr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9D1CD1E" wp14:editId="5B7C488C">
                <wp:extent cx="1808480" cy="889000"/>
                <wp:effectExtent l="0" t="0" r="1270" b="635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8480" cy="889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3B0021" w14:textId="77777777" w:rsidR="00576EAA" w:rsidRDefault="00576EAA" w:rsidP="00060C9C">
                            <w:pPr>
                              <w:spacing w:before="4" w:after="240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Suggerimenti, proposte, strategie che hanno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particolarmente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funzionato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che potrebbero essere riproposti; criticità emerse su cui intervenire,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1CD1E" id="Textbox 66" o:spid="_x0000_s1049" type="#_x0000_t202" style="width:142.4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" filled="f" strokeweight=".16931mm">
                <v:path arrowok="t"/>
                <v:textbox inset="0,0,0,0">
                  <w:txbxContent>
                    <w:p w14:paraId="6C3B0021" w14:textId="77777777" w:rsidR="00576EAA" w:rsidRDefault="00576EAA" w:rsidP="00060C9C">
                      <w:pPr>
                        <w:spacing w:before="4" w:after="240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Suggerimenti, proposte, strategie che hanno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particolarmente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funzionato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che potrebbero essere riproposti; criticità emerse su cui intervenire, </w:t>
                      </w:r>
                      <w:proofErr w:type="spellStart"/>
                      <w:r>
                        <w:rPr>
                          <w:sz w:val="18"/>
                        </w:rPr>
                        <w:t>etc</w:t>
                      </w:r>
                      <w:proofErr w:type="spellEnd"/>
                      <w:r>
                        <w:rPr>
                          <w:sz w:val="18"/>
                        </w:rPr>
                        <w:t>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FA5EE" w14:textId="77777777" w:rsidR="002E2691" w:rsidRDefault="002E2691">
      <w:pPr>
        <w:spacing w:before="7"/>
        <w:rPr>
          <w:b/>
          <w:sz w:val="13"/>
        </w:rPr>
      </w:pPr>
    </w:p>
    <w:p w14:paraId="215D52FC" w14:textId="77777777" w:rsidR="002E2691" w:rsidRDefault="00A92897">
      <w:pPr>
        <w:pStyle w:val="Titolo1"/>
        <w:spacing w:before="10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04E8DFC0" wp14:editId="49F81188">
                <wp:simplePos x="0" y="0"/>
                <wp:positionH relativeFrom="page">
                  <wp:posOffset>575945</wp:posOffset>
                </wp:positionH>
                <wp:positionV relativeFrom="paragraph">
                  <wp:posOffset>568325</wp:posOffset>
                </wp:positionV>
                <wp:extent cx="6558280" cy="5924550"/>
                <wp:effectExtent l="0" t="0" r="0" b="0"/>
                <wp:wrapNone/>
                <wp:docPr id="5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592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333"/>
                              <w:gridCol w:w="25"/>
                            </w:tblGrid>
                            <w:tr w:rsidR="00576EAA" w14:paraId="7B0BC901" w14:textId="77777777" w:rsidTr="00657A8B">
                              <w:trPr>
                                <w:gridAfter w:val="1"/>
                                <w:wAfter w:w="2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FFE1FD5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bottom w:val="nil"/>
                                  </w:tcBorders>
                                </w:tcPr>
                                <w:p w14:paraId="731801D9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576EAA" w14:paraId="602353D0" w14:textId="77777777" w:rsidTr="00657A8B">
                              <w:trPr>
                                <w:gridAfter w:val="1"/>
                                <w:wAfter w:w="2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2B3037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3509184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E56368" w14:textId="77777777" w:rsidR="00576EAA" w:rsidRDefault="00576EAA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576EAA" w14:paraId="2C44D1D0" w14:textId="77777777" w:rsidTr="00657A8B">
                              <w:trPr>
                                <w:gridAfter w:val="1"/>
                                <w:wAfter w:w="2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5333E5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964967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FAB029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9471391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576EAA" w14:paraId="2BA51331" w14:textId="77777777" w:rsidTr="00657A8B">
                              <w:trPr>
                                <w:gridAfter w:val="1"/>
                                <w:wAfter w:w="2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731E5E3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34686092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4D2C31" w14:textId="77777777" w:rsidR="00576EAA" w:rsidRDefault="00576EAA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1470030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576EAA" w14:paraId="4BCF2B36" w14:textId="77777777" w:rsidTr="00657A8B">
                              <w:trPr>
                                <w:gridAfter w:val="1"/>
                                <w:wAfter w:w="2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DE0BE7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4"/>
                                    </w:tabs>
                                    <w:spacing w:before="57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6427821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F7B819F" w14:textId="77777777" w:rsidR="00576EAA" w:rsidRDefault="00576EAA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00288F66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F11FF57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31252700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607D8ACA" w14:textId="77777777" w:rsidR="00576EAA" w:rsidRDefault="00576EAA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B425BF9" w14:textId="77777777" w:rsidR="00576EAA" w:rsidRDefault="00576EAA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576EAA" w14:paraId="1395D3F8" w14:textId="77777777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B98298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D3E21B" w14:textId="77777777" w:rsidR="00576EAA" w:rsidRDefault="00576EAA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4293313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576EAA" w14:paraId="62DC43A1" w14:textId="77777777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F1805F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D6ADF4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0965560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576EAA" w14:paraId="422C4569" w14:textId="77777777" w:rsidTr="00657A8B">
                              <w:trPr>
                                <w:gridAfter w:val="1"/>
                                <w:wAfter w:w="2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1B5719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E92B3B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8128445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76EAA" w14:paraId="533A0F91" w14:textId="77777777" w:rsidTr="00657A8B">
                              <w:trPr>
                                <w:gridAfter w:val="1"/>
                                <w:wAfter w:w="2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6F91DB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E3B47B0" w14:textId="77777777" w:rsidR="00576EAA" w:rsidRDefault="00576EAA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576EAA" w14:paraId="68FCE8C2" w14:textId="77777777" w:rsidTr="00657A8B">
                              <w:trPr>
                                <w:gridAfter w:val="1"/>
                                <w:wAfter w:w="2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740557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FDC85F" w14:textId="77777777" w:rsidR="00576EAA" w:rsidRDefault="00576EAA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576EAA" w14:paraId="2D010004" w14:textId="77777777" w:rsidTr="00657A8B">
                              <w:trPr>
                                <w:gridAfter w:val="1"/>
                                <w:wAfter w:w="20" w:type="dxa"/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497A4B3E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3A57185" w14:textId="77777777" w:rsidR="00576EAA" w:rsidRDefault="00576EAA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576EAA" w14:paraId="7D076C96" w14:textId="77777777" w:rsidTr="00657A8B">
                              <w:trPr>
                                <w:trHeight w:val="3310"/>
                              </w:trPr>
                              <w:tc>
                                <w:tcPr>
                                  <w:tcW w:w="10146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1A6A674E" w14:textId="77777777" w:rsidR="00576EAA" w:rsidRDefault="00576EAA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F09EA9B" w14:textId="77777777" w:rsidR="00576EAA" w:rsidRDefault="00576EAA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3A7A4341" w14:textId="77777777" w:rsidR="00576EAA" w:rsidRDefault="00576EAA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F72F3B2" w14:textId="77777777" w:rsidR="00576EAA" w:rsidRDefault="00576EA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77FBE0C2" w14:textId="77777777" w:rsidR="00576EAA" w:rsidRDefault="00576EAA">
                                  <w:pPr>
                                    <w:pStyle w:val="TableParagraph"/>
                                    <w:spacing w:before="193"/>
                                    <w:ind w:left="94" w:right="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14EA5E4D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E307222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3976B1A" w14:textId="77777777" w:rsidR="00576EAA" w:rsidRDefault="00576EAA">
                                  <w:pPr>
                                    <w:pStyle w:val="TableParagraph"/>
                                    <w:spacing w:before="192" w:line="240" w:lineRule="exact"/>
                                    <w:ind w:left="94" w:right="3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14:paraId="02F49BBE" w14:textId="77777777" w:rsidR="00576EAA" w:rsidRDefault="00576EA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6EAA" w14:paraId="6526FF4A" w14:textId="77777777" w:rsidTr="00657A8B">
                              <w:trPr>
                                <w:gridAfter w:val="1"/>
                                <w:wAfter w:w="2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20DDA8EA" w14:textId="77777777" w:rsidR="00576EAA" w:rsidRDefault="00576EAA">
                                  <w:pPr>
                                    <w:pStyle w:val="TableParagraph"/>
                                    <w:spacing w:before="118" w:line="259" w:lineRule="auto"/>
                                    <w:ind w:left="99" w:right="52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informatici,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8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72A5CB22" w14:textId="77777777" w:rsidR="00576EAA" w:rsidRDefault="00576EAA">
                                  <w:pPr>
                                    <w:pStyle w:val="TableParagraph"/>
                                    <w:ind w:left="109"/>
                                    <w:rPr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utilizzo</w:t>
                                  </w:r>
                                </w:p>
                                <w:p w14:paraId="5D6EC50C" w14:textId="77777777" w:rsidR="00576EAA" w:rsidRDefault="00576EAA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D8A3433" w14:textId="77777777" w:rsidR="00576EAA" w:rsidRDefault="00576EAA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A01765F" w14:textId="77777777" w:rsidR="00576EAA" w:rsidRDefault="00576EAA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1C9F7D" w14:textId="77777777" w:rsidR="00576EAA" w:rsidRDefault="00576EA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DFC0" id="Textbox 68" o:spid="_x0000_s1050" type="#_x0000_t202" style="position:absolute;left:0;text-align:left;margin-left:45.35pt;margin-top:44.75pt;width:516.4pt;height:466.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333"/>
                        <w:gridCol w:w="25"/>
                      </w:tblGrid>
                      <w:tr w:rsidR="00576EAA" w14:paraId="7B0BC901" w14:textId="77777777" w:rsidTr="00657A8B">
                        <w:trPr>
                          <w:gridAfter w:val="1"/>
                          <w:wAfter w:w="2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FFE1FD5" w14:textId="77777777" w:rsidR="00576EAA" w:rsidRDefault="00576EAA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bottom w:val="nil"/>
                            </w:tcBorders>
                          </w:tcPr>
                          <w:p w14:paraId="731801D9" w14:textId="77777777" w:rsidR="00576EAA" w:rsidRDefault="00576EAA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576EAA" w14:paraId="602353D0" w14:textId="77777777" w:rsidTr="00657A8B">
                        <w:trPr>
                          <w:gridAfter w:val="1"/>
                          <w:wAfter w:w="2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E2B3037" w14:textId="77777777" w:rsidR="00576EAA" w:rsidRDefault="00576EAA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3509184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E56368" w14:textId="77777777" w:rsidR="00576EAA" w:rsidRDefault="00576EAA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576EAA" w14:paraId="2C44D1D0" w14:textId="77777777" w:rsidTr="00657A8B">
                        <w:trPr>
                          <w:gridAfter w:val="1"/>
                          <w:wAfter w:w="2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65333E5" w14:textId="77777777" w:rsidR="00576EAA" w:rsidRDefault="00576EAA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96496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FAB029" w14:textId="77777777" w:rsidR="00576EAA" w:rsidRDefault="00576EAA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947139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576EAA" w14:paraId="2BA51331" w14:textId="77777777" w:rsidTr="00657A8B">
                        <w:trPr>
                          <w:gridAfter w:val="1"/>
                          <w:wAfter w:w="2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731E5E3" w14:textId="77777777" w:rsidR="00576EAA" w:rsidRDefault="00576EAA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3468609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4D2C31" w14:textId="77777777" w:rsidR="00576EAA" w:rsidRDefault="00576EAA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1470030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c>
                      </w:tr>
                      <w:tr w:rsidR="00576EAA" w14:paraId="4BCF2B36" w14:textId="77777777" w:rsidTr="00657A8B">
                        <w:trPr>
                          <w:gridAfter w:val="1"/>
                          <w:wAfter w:w="2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6DE0BE7" w14:textId="77777777" w:rsidR="00576EAA" w:rsidRDefault="00576EAA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4"/>
                              </w:tabs>
                              <w:spacing w:before="57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6427821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3F7B819F" w14:textId="77777777" w:rsidR="00576EAA" w:rsidRDefault="00576EAA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00288F66" w14:textId="77777777" w:rsidR="00576EAA" w:rsidRDefault="00576EAA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F11FF57" w14:textId="77777777" w:rsidR="00576EAA" w:rsidRDefault="00576EAA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3125270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07D8ACA" w14:textId="77777777" w:rsidR="00576EAA" w:rsidRDefault="00576EAA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425BF9" w14:textId="77777777" w:rsidR="00576EAA" w:rsidRDefault="00576EAA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576EAA" w14:paraId="1395D3F8" w14:textId="77777777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5B98298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D3E21B" w14:textId="77777777" w:rsidR="00576EAA" w:rsidRDefault="00576EAA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29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4293313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576EAA" w14:paraId="62DC43A1" w14:textId="77777777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5F1805F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D6ADF4" w14:textId="77777777" w:rsidR="00576EAA" w:rsidRDefault="00576EAA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0965560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576EAA" w14:paraId="422C4569" w14:textId="77777777" w:rsidTr="00657A8B">
                        <w:trPr>
                          <w:gridAfter w:val="1"/>
                          <w:wAfter w:w="2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1B5719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E92B3B" w14:textId="77777777" w:rsidR="00576EAA" w:rsidRDefault="00576EAA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8128445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576EAA" w14:paraId="533A0F91" w14:textId="77777777" w:rsidTr="00657A8B">
                        <w:trPr>
                          <w:gridAfter w:val="1"/>
                          <w:wAfter w:w="2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6F91DB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E3B47B0" w14:textId="77777777" w:rsidR="00576EAA" w:rsidRDefault="00576EAA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576EAA" w14:paraId="68FCE8C2" w14:textId="77777777" w:rsidTr="00657A8B">
                        <w:trPr>
                          <w:gridAfter w:val="1"/>
                          <w:wAfter w:w="2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5740557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FDC85F" w14:textId="77777777" w:rsidR="00576EAA" w:rsidRDefault="00576EAA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576EAA" w14:paraId="2D010004" w14:textId="77777777" w:rsidTr="00657A8B">
                        <w:trPr>
                          <w:gridAfter w:val="1"/>
                          <w:wAfter w:w="20" w:type="dxa"/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497A4B3E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3A57185" w14:textId="77777777" w:rsidR="00576EAA" w:rsidRDefault="00576EAA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576EAA" w14:paraId="7D076C96" w14:textId="77777777" w:rsidTr="00657A8B">
                        <w:trPr>
                          <w:trHeight w:val="3310"/>
                        </w:trPr>
                        <w:tc>
                          <w:tcPr>
                            <w:tcW w:w="10146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14:paraId="1A6A674E" w14:textId="77777777" w:rsidR="00576EAA" w:rsidRDefault="00576EAA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F09EA9B" w14:textId="77777777" w:rsidR="00576EAA" w:rsidRDefault="00576EAA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3A7A4341" w14:textId="77777777" w:rsidR="00576EAA" w:rsidRDefault="00576EAA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7F72F3B2" w14:textId="77777777" w:rsidR="00576EAA" w:rsidRDefault="00576EA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77FBE0C2" w14:textId="77777777" w:rsidR="00576EAA" w:rsidRDefault="00576EAA">
                            <w:pPr>
                              <w:pStyle w:val="TableParagraph"/>
                              <w:spacing w:before="193"/>
                              <w:ind w:left="94" w:right="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14EA5E4D" w14:textId="77777777" w:rsidR="00576EAA" w:rsidRDefault="00576EAA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7E307222" w14:textId="77777777" w:rsidR="00576EAA" w:rsidRDefault="00576EAA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23976B1A" w14:textId="77777777" w:rsidR="00576EAA" w:rsidRDefault="00576EAA">
                            <w:pPr>
                              <w:pStyle w:val="TableParagraph"/>
                              <w:spacing w:before="192" w:line="240" w:lineRule="exact"/>
                              <w:ind w:left="94" w:right="3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14:paraId="02F49BBE" w14:textId="77777777" w:rsidR="00576EAA" w:rsidRDefault="00576EA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76EAA" w14:paraId="6526FF4A" w14:textId="77777777" w:rsidTr="00657A8B">
                        <w:trPr>
                          <w:gridAfter w:val="1"/>
                          <w:wAfter w:w="2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4" w:space="0" w:color="000000"/>
                            </w:tcBorders>
                          </w:tcPr>
                          <w:p w14:paraId="20DDA8EA" w14:textId="77777777" w:rsidR="00576EAA" w:rsidRDefault="00576EAA">
                            <w:pPr>
                              <w:pStyle w:val="TableParagraph"/>
                              <w:spacing w:before="118" w:line="259" w:lineRule="auto"/>
                              <w:ind w:left="99" w:right="5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informatici,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888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72A5CB22" w14:textId="77777777" w:rsidR="00576EAA" w:rsidRDefault="00576EAA">
                            <w:pPr>
                              <w:pStyle w:val="TableParagraph"/>
                              <w:ind w:left="109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utilizzo</w:t>
                            </w:r>
                          </w:p>
                          <w:p w14:paraId="5D6EC50C" w14:textId="77777777" w:rsidR="00576EAA" w:rsidRDefault="00576EAA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14:paraId="7D8A3433" w14:textId="77777777" w:rsidR="00576EAA" w:rsidRDefault="00576EAA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14:paraId="3A01765F" w14:textId="77777777" w:rsidR="00576EAA" w:rsidRDefault="00576EAA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41C9F7D" w14:textId="77777777" w:rsidR="00576EAA" w:rsidRDefault="00576EA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920BF8C" wp14:editId="4CC563C0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8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E2FE3" id="Graphic 67" o:spid="_x0000_s1026" style="position:absolute;margin-left:33.95pt;margin-top:21.7pt;width:534.6pt;height:.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14:paraId="144557E1" w14:textId="77777777"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 w14:paraId="1F4230F1" w14:textId="77777777" w:rsidTr="00DF4851">
        <w:trPr>
          <w:trHeight w:val="3256"/>
        </w:trPr>
        <w:tc>
          <w:tcPr>
            <w:tcW w:w="2120" w:type="dxa"/>
          </w:tcPr>
          <w:p w14:paraId="43490D68" w14:textId="77777777" w:rsidR="002E2691" w:rsidRDefault="00657A8B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14:paraId="6494313C" w14:textId="77777777" w:rsidR="002E2691" w:rsidRDefault="00657A8B">
            <w:pPr>
              <w:pStyle w:val="TableParagraph"/>
              <w:spacing w:before="192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sz w:val="28"/>
                </w:rPr>
                <w:id w:val="156985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13156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sdt>
              <w:sdtPr>
                <w:rPr>
                  <w:sz w:val="28"/>
                </w:rPr>
                <w:id w:val="121779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2431BE90" w14:textId="77777777" w:rsidR="002E2691" w:rsidRDefault="00657A8B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 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14:paraId="23686624" w14:textId="54DC7442" w:rsidR="002E2691" w:rsidRDefault="00657A8B">
            <w:pPr>
              <w:pStyle w:val="TableParagraph"/>
              <w:tabs>
                <w:tab w:val="left" w:pos="4938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 w:rsidR="00DF4851">
              <w:rPr>
                <w:spacing w:val="-1"/>
                <w:sz w:val="18"/>
              </w:rPr>
              <w:t xml:space="preserve">: </w:t>
            </w:r>
          </w:p>
          <w:p w14:paraId="77234605" w14:textId="42E804EE" w:rsidR="002E2691" w:rsidRDefault="00657A8B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1"/>
                <w:sz w:val="18"/>
              </w:rPr>
              <w:t xml:space="preserve"> </w:t>
            </w:r>
          </w:p>
        </w:tc>
      </w:tr>
      <w:tr w:rsidR="002E2691" w14:paraId="5A37A291" w14:textId="77777777">
        <w:trPr>
          <w:trHeight w:val="3943"/>
        </w:trPr>
        <w:tc>
          <w:tcPr>
            <w:tcW w:w="2120" w:type="dxa"/>
          </w:tcPr>
          <w:p w14:paraId="495C6272" w14:textId="77777777" w:rsidR="002E2691" w:rsidRDefault="00657A8B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78398188" w14:textId="77777777" w:rsidR="002E2691" w:rsidRDefault="00657A8B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14:paraId="512B419B" w14:textId="77777777" w:rsidR="002E2691" w:rsidRDefault="002E2691">
            <w:pPr>
              <w:pStyle w:val="TableParagraph"/>
              <w:rPr>
                <w:b/>
              </w:rPr>
            </w:pPr>
          </w:p>
          <w:p w14:paraId="0380B340" w14:textId="77777777" w:rsidR="002E2691" w:rsidRDefault="00657A8B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7B694CDA" w14:textId="77777777" w:rsidR="002E2691" w:rsidRDefault="00657A8B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 w14:paraId="11B646A7" w14:textId="77777777" w:rsidR="002E2691" w:rsidRDefault="00657A8B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sdt>
              <w:sdtPr>
                <w:rPr>
                  <w:sz w:val="28"/>
                </w:rPr>
                <w:id w:val="-185895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10"/>
                <w:sz w:val="28"/>
              </w:rPr>
              <w:t xml:space="preserve"> </w:t>
            </w:r>
            <w:r>
              <w:rPr>
                <w:sz w:val="18"/>
              </w:rPr>
              <w:t xml:space="preserve">del Verbale di accertamento </w:t>
            </w:r>
            <w:sdt>
              <w:sdtPr>
                <w:rPr>
                  <w:b/>
                  <w:sz w:val="28"/>
                </w:rPr>
                <w:id w:val="159698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 del suo eventuale</w:t>
            </w:r>
            <w:sdt>
              <w:sdtPr>
                <w:rPr>
                  <w:spacing w:val="-11"/>
                  <w:sz w:val="18"/>
                </w:rPr>
                <w:id w:val="-10867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pacing w:val="-11"/>
                    <w:sz w:val="18"/>
                  </w:rPr>
                  <w:t>☐</w:t>
                </w:r>
              </w:sdtContent>
            </w:sdt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18C12719" w14:textId="77777777" w:rsidR="002E2691" w:rsidRDefault="00657A8B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4505A6EC" w14:textId="77777777"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83"/>
              <w:ind w:left="226" w:hanging="119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04E19876" w14:textId="77777777" w:rsidR="002E2691" w:rsidRDefault="00657A8B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14:paraId="5DA2897C" w14:textId="77777777"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82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14:paraId="3F8130BD" w14:textId="77777777" w:rsidR="002E2691" w:rsidRDefault="00657A8B">
            <w:pPr>
              <w:pStyle w:val="TableParagraph"/>
              <w:tabs>
                <w:tab w:val="left" w:pos="2580"/>
                <w:tab w:val="left" w:pos="7612"/>
              </w:tabs>
              <w:spacing w:before="7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 w14:paraId="34F4F203" w14:textId="77777777" w:rsidTr="00DF4851">
        <w:trPr>
          <w:trHeight w:val="2924"/>
        </w:trPr>
        <w:tc>
          <w:tcPr>
            <w:tcW w:w="2120" w:type="dxa"/>
          </w:tcPr>
          <w:p w14:paraId="236481B3" w14:textId="77777777" w:rsidR="002E2691" w:rsidRDefault="00657A8B">
            <w:pPr>
              <w:pStyle w:val="TableParagraph"/>
              <w:spacing w:before="4" w:line="256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14:paraId="61D06E84" w14:textId="77777777"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42CAA8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096B81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012102EE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A7A1D41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9C13AAD" w14:textId="77777777"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3F53DE6" w14:textId="55ED5AE6" w:rsidR="002E2691" w:rsidRDefault="002E2691">
      <w:pPr>
        <w:rPr>
          <w:b/>
          <w:sz w:val="13"/>
        </w:rPr>
      </w:pPr>
    </w:p>
    <w:p w14:paraId="62546E1B" w14:textId="77777777" w:rsidR="002E2691" w:rsidRDefault="00657A8B">
      <w:pPr>
        <w:pStyle w:val="Paragrafoelenco"/>
        <w:numPr>
          <w:ilvl w:val="1"/>
          <w:numId w:val="3"/>
        </w:numPr>
        <w:tabs>
          <w:tab w:val="left" w:pos="371"/>
        </w:tabs>
        <w:spacing w:before="99" w:line="259" w:lineRule="auto"/>
        <w:ind w:left="147" w:right="50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5C10DB92" w14:textId="77777777" w:rsidR="002E2691" w:rsidRDefault="002E2691">
      <w:pPr>
        <w:spacing w:before="1"/>
        <w:rPr>
          <w:sz w:val="20"/>
        </w:rPr>
      </w:pPr>
    </w:p>
    <w:p w14:paraId="3BC84D45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271EA35C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5A2FEFF3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539723DE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26E72D4F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642EF042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32FFF72B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18945133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36399590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55788D52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7DC817B1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71979B7E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70C4D9AC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7D7EB676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231DE4B1" w14:textId="77777777" w:rsidR="00EF4F0C" w:rsidRDefault="00EF4F0C" w:rsidP="00DF4851">
      <w:pPr>
        <w:tabs>
          <w:tab w:val="left" w:pos="9434"/>
        </w:tabs>
        <w:spacing w:line="259" w:lineRule="auto"/>
        <w:ind w:right="303"/>
        <w:jc w:val="both"/>
        <w:rPr>
          <w:sz w:val="20"/>
        </w:rPr>
      </w:pPr>
    </w:p>
    <w:p w14:paraId="0C220C28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54FDB2D8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0DC4611C" w14:textId="11390EE9" w:rsidR="002E2691" w:rsidRDefault="00657A8B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verifica</w:t>
      </w:r>
      <w:r>
        <w:rPr>
          <w:spacing w:val="-3"/>
          <w:sz w:val="20"/>
        </w:rPr>
        <w:t xml:space="preserve"> </w:t>
      </w:r>
      <w:r>
        <w:rPr>
          <w:sz w:val="20"/>
        </w:rPr>
        <w:t>finale,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proposta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sostegno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da 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 igienica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base,</w:t>
      </w:r>
      <w:r>
        <w:rPr>
          <w:spacing w:val="-3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tipologie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3"/>
          <w:sz w:val="20"/>
        </w:rPr>
        <w:t xml:space="preserve"> </w:t>
      </w:r>
      <w:r>
        <w:rPr>
          <w:sz w:val="20"/>
        </w:rPr>
        <w:t>all'autonomia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e/o alla comunicazione, per l'anno scolastico successivo, è stata approvata dal GLO in data </w:t>
      </w:r>
      <w:r>
        <w:rPr>
          <w:sz w:val="20"/>
          <w:u w:val="single"/>
        </w:rPr>
        <w:tab/>
      </w:r>
    </w:p>
    <w:p w14:paraId="41CE2652" w14:textId="77777777" w:rsidR="002E2691" w:rsidRDefault="00657A8B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1CA0E5A4" w14:textId="77777777" w:rsidR="002E2691" w:rsidRDefault="002E2691">
      <w:pPr>
        <w:rPr>
          <w:sz w:val="20"/>
        </w:rPr>
      </w:pPr>
    </w:p>
    <w:p w14:paraId="639693DA" w14:textId="77777777" w:rsidR="002E2691" w:rsidRDefault="002E2691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2E2691" w14:paraId="6C521206" w14:textId="77777777">
        <w:trPr>
          <w:trHeight w:val="525"/>
        </w:trPr>
        <w:tc>
          <w:tcPr>
            <w:tcW w:w="3829" w:type="dxa"/>
          </w:tcPr>
          <w:p w14:paraId="22B2F2C8" w14:textId="77777777" w:rsidR="002E2691" w:rsidRDefault="00657A8B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46189B4D" w14:textId="77777777" w:rsidR="002E2691" w:rsidRDefault="00657A8B">
            <w:pPr>
              <w:pStyle w:val="TableParagraph"/>
              <w:spacing w:line="261" w:lineRule="auto"/>
              <w:ind w:left="107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262" w:type="dxa"/>
          </w:tcPr>
          <w:p w14:paraId="390ABF1A" w14:textId="77777777" w:rsidR="002E2691" w:rsidRDefault="00657A8B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2E2691" w14:paraId="30BD861E" w14:textId="77777777">
        <w:trPr>
          <w:trHeight w:val="474"/>
        </w:trPr>
        <w:tc>
          <w:tcPr>
            <w:tcW w:w="3829" w:type="dxa"/>
          </w:tcPr>
          <w:p w14:paraId="238A5842" w14:textId="77777777" w:rsidR="002E2691" w:rsidRDefault="00657A8B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0D689AFF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10ED2E7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08DF0A5" w14:textId="77777777">
        <w:trPr>
          <w:trHeight w:val="477"/>
        </w:trPr>
        <w:tc>
          <w:tcPr>
            <w:tcW w:w="3829" w:type="dxa"/>
          </w:tcPr>
          <w:p w14:paraId="71CEE817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29AAB2B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4976F1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7332DE9D" w14:textId="77777777">
        <w:trPr>
          <w:trHeight w:val="474"/>
        </w:trPr>
        <w:tc>
          <w:tcPr>
            <w:tcW w:w="3829" w:type="dxa"/>
          </w:tcPr>
          <w:p w14:paraId="3055A643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60D8144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C8EF3F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C8A4681" w14:textId="77777777">
        <w:trPr>
          <w:trHeight w:val="477"/>
        </w:trPr>
        <w:tc>
          <w:tcPr>
            <w:tcW w:w="3829" w:type="dxa"/>
          </w:tcPr>
          <w:p w14:paraId="01932599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05161C1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C40C9C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768BB99" w14:textId="77777777">
        <w:trPr>
          <w:trHeight w:val="474"/>
        </w:trPr>
        <w:tc>
          <w:tcPr>
            <w:tcW w:w="3829" w:type="dxa"/>
          </w:tcPr>
          <w:p w14:paraId="7FBF853F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7167BF8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42C028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2CE04184" w14:textId="77777777">
        <w:trPr>
          <w:trHeight w:val="477"/>
        </w:trPr>
        <w:tc>
          <w:tcPr>
            <w:tcW w:w="3829" w:type="dxa"/>
          </w:tcPr>
          <w:p w14:paraId="27F1A0EB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7BB72405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BEDCD0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37C9B56" w14:textId="77777777">
        <w:trPr>
          <w:trHeight w:val="477"/>
        </w:trPr>
        <w:tc>
          <w:tcPr>
            <w:tcW w:w="3829" w:type="dxa"/>
          </w:tcPr>
          <w:p w14:paraId="323E3DF8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18DC24D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07E2C76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D4A6BE" w14:textId="77777777" w:rsidR="002E2691" w:rsidRDefault="002E2691">
      <w:pPr>
        <w:rPr>
          <w:rFonts w:ascii="Times New Roman"/>
          <w:sz w:val="16"/>
        </w:rPr>
      </w:pPr>
    </w:p>
    <w:p w14:paraId="371629B6" w14:textId="77777777" w:rsidR="00EF4F0C" w:rsidRDefault="00EF4F0C">
      <w:pPr>
        <w:rPr>
          <w:rFonts w:ascii="Times New Roman"/>
          <w:sz w:val="16"/>
        </w:rPr>
      </w:pPr>
    </w:p>
    <w:p w14:paraId="1E639B33" w14:textId="77777777" w:rsidR="00EF4F0C" w:rsidRDefault="00EF4F0C">
      <w:pPr>
        <w:rPr>
          <w:rFonts w:ascii="Times New Roman"/>
          <w:sz w:val="16"/>
        </w:rPr>
      </w:pPr>
    </w:p>
    <w:p w14:paraId="0318CC89" w14:textId="77777777" w:rsidR="00EF4F0C" w:rsidRDefault="00EF4F0C">
      <w:pPr>
        <w:rPr>
          <w:rFonts w:ascii="Times New Roman"/>
          <w:sz w:val="16"/>
        </w:rPr>
      </w:pPr>
    </w:p>
    <w:p w14:paraId="2C266D0C" w14:textId="77777777" w:rsidR="00DF4851" w:rsidRPr="00DF4851" w:rsidRDefault="00DF4851" w:rsidP="00DF4851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93223EC" w14:textId="77777777" w:rsidR="00DF4851" w:rsidRPr="00DF4851" w:rsidRDefault="00DF4851" w:rsidP="00DF4851">
      <w:pPr>
        <w:pStyle w:val="Corpotesto"/>
        <w:spacing w:before="11"/>
        <w:rPr>
          <w:i w:val="0"/>
          <w:sz w:val="22"/>
          <w:szCs w:val="22"/>
        </w:rPr>
      </w:pPr>
    </w:p>
    <w:p w14:paraId="73990845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50DF42B7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2E5FFE5F" w14:textId="77777777" w:rsidR="00EF4F0C" w:rsidRDefault="00EF4F0C">
      <w:pPr>
        <w:rPr>
          <w:rFonts w:ascii="Times New Roman"/>
          <w:sz w:val="16"/>
        </w:rPr>
        <w:sectPr w:rsidR="00EF4F0C">
          <w:pgSz w:w="11910" w:h="16840"/>
          <w:pgMar w:top="1100" w:right="400" w:bottom="780" w:left="560" w:header="0" w:footer="600" w:gutter="0"/>
          <w:cols w:space="720"/>
        </w:sectPr>
      </w:pPr>
    </w:p>
    <w:p w14:paraId="33AE4AF8" w14:textId="7B5CA4AD" w:rsidR="002E2691" w:rsidRDefault="00657A8B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14:paraId="407ED85F" w14:textId="77777777" w:rsidR="002E2691" w:rsidRDefault="00A9289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497A894" wp14:editId="4B90925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87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89C9D" id="Graphic 71" o:spid="_x0000_s1026" style="position:absolute;margin-left:37.3pt;margin-top:12.55pt;width:531.25pt;height:.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[da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compilare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seguito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primo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accertamento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della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condizione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disabilità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in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età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evolutiva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fini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dell’inclusione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pacing w:val="-2"/>
          <w:sz w:val="16"/>
        </w:rPr>
        <w:t>scolastica]</w:t>
      </w:r>
    </w:p>
    <w:p w14:paraId="5D3F8AE7" w14:textId="77777777" w:rsidR="002E2691" w:rsidRDefault="002E2691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2E2691" w14:paraId="69067F55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69C0AA50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1F52BC92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4418EA08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0AD70934" w14:textId="77777777" w:rsidR="002E2691" w:rsidRDefault="002E269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688D0A0" w14:textId="77777777" w:rsidR="002E2691" w:rsidRDefault="00657A8B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79B887ED" w14:textId="77777777" w:rsidR="002E2691" w:rsidRDefault="00657A8B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37438E67" w14:textId="77777777" w:rsidR="002E2691" w:rsidRDefault="00657A8B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35BAD046" w14:textId="77777777" w:rsidR="002E2691" w:rsidRDefault="00657A8B">
            <w:pPr>
              <w:pStyle w:val="TableParagraph"/>
              <w:tabs>
                <w:tab w:val="left" w:pos="2137"/>
                <w:tab w:val="left" w:pos="3356"/>
                <w:tab w:val="left" w:pos="4378"/>
                <w:tab w:val="left" w:pos="6096"/>
                <w:tab w:val="left" w:pos="7132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Partendo dal Verbale di accertamento e dal Profilo di Funzionamento, si individuano le principali dimensioni interessate [Sezione 4] e le condizioni di contesto [Sezione 6], con la previsione degli interventi educativi da attuare ed il relativo fabbisogno di risorse </w:t>
            </w:r>
            <w:r>
              <w:rPr>
                <w:spacing w:val="-2"/>
                <w:sz w:val="20"/>
              </w:rPr>
              <w:t>professionali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sostegno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l’assistenza</w:t>
            </w:r>
          </w:p>
          <w:p w14:paraId="5AD4D283" w14:textId="77777777" w:rsidR="002E2691" w:rsidRDefault="00657A8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319CD790" w14:textId="77777777" w:rsidR="002E2691" w:rsidRDefault="00657A8B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E2691" w14:paraId="411F7736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94FDFC8" w14:textId="77777777" w:rsidR="002E2691" w:rsidRDefault="002E2691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4848D7D1" w14:textId="77777777" w:rsidR="002E2691" w:rsidRDefault="00657A8B">
            <w:pPr>
              <w:pStyle w:val="TableParagraph"/>
              <w:spacing w:before="1" w:line="259" w:lineRule="auto"/>
              <w:ind w:left="107" w:right="1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2D8C56CD" w14:textId="77777777" w:rsidR="002E2691" w:rsidRDefault="00657A8B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7BEAC332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84F555D" w14:textId="77777777" w:rsidR="002E2691" w:rsidRDefault="00657A8B">
            <w:pPr>
              <w:pStyle w:val="TableParagraph"/>
              <w:ind w:left="229" w:right="2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5743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8AC8E6" w14:textId="77777777" w:rsidR="002E2691" w:rsidRDefault="00357EFC">
                <w:pPr>
                  <w:pStyle w:val="TableParagraph"/>
                  <w:spacing w:before="137"/>
                  <w:ind w:left="7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035" w:type="dxa"/>
            <w:tcBorders>
              <w:bottom w:val="nil"/>
            </w:tcBorders>
          </w:tcPr>
          <w:p w14:paraId="6549D99F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D2EA032" w14:textId="77777777" w:rsidR="002E2691" w:rsidRDefault="00657A8B">
            <w:pPr>
              <w:pStyle w:val="TableParagraph"/>
              <w:ind w:left="250" w:right="3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1720348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C48C88" w14:textId="77777777"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33" w:type="dxa"/>
            <w:tcBorders>
              <w:bottom w:val="nil"/>
            </w:tcBorders>
          </w:tcPr>
          <w:p w14:paraId="6F502C99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1CBD8B3" w14:textId="77777777" w:rsidR="002E2691" w:rsidRDefault="00657A8B">
            <w:pPr>
              <w:pStyle w:val="TableParagraph"/>
              <w:ind w:left="318" w:right="3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391235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453341" w14:textId="77777777" w:rsidR="002E2691" w:rsidRDefault="00357EFC">
                <w:pPr>
                  <w:pStyle w:val="TableParagraph"/>
                  <w:spacing w:before="137"/>
                  <w:ind w:left="1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nil"/>
            </w:tcBorders>
          </w:tcPr>
          <w:p w14:paraId="5DCC1190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8CAB00E" w14:textId="77777777" w:rsidR="002E2691" w:rsidRDefault="00657A8B">
            <w:pPr>
              <w:pStyle w:val="TableParagraph"/>
              <w:ind w:left="280" w:right="2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0585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D0F4C3" w14:textId="77777777" w:rsidR="002E2691" w:rsidRDefault="00333238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541" w:type="dxa"/>
            <w:tcBorders>
              <w:bottom w:val="nil"/>
            </w:tcBorders>
          </w:tcPr>
          <w:p w14:paraId="754A9110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8AC03CE" w14:textId="77777777" w:rsidR="002E2691" w:rsidRDefault="00657A8B">
            <w:pPr>
              <w:pStyle w:val="TableParagraph"/>
              <w:ind w:left="223" w:right="221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771391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1ACC62" w14:textId="77777777"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</w:tr>
      <w:tr w:rsidR="002E2691" w14:paraId="11EC4F3C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6F2D21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316BA90F" w14:textId="77777777" w:rsidR="002E2691" w:rsidRDefault="00657A8B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0A4171B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0BB3C44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A7DD95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1907E0F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5E4ED91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2984BEF1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31A8638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23FEE466" w14:textId="77777777" w:rsidR="002E2691" w:rsidRDefault="002E2691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48CD2EF" w14:textId="77777777" w:rsidR="002E2691" w:rsidRDefault="00657A8B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E2691" w14:paraId="684C3189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649DEC2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197994BF" w14:textId="77777777" w:rsidR="002E2691" w:rsidRDefault="00657A8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…………………………………………………………………………………</w:t>
            </w:r>
          </w:p>
        </w:tc>
      </w:tr>
      <w:tr w:rsidR="002E2691" w14:paraId="1BCCDE1B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4E153FE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2041EA79" w14:textId="77777777" w:rsidR="002E2691" w:rsidRDefault="00657A8B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D71637D" w14:textId="77777777" w:rsidR="002E2691" w:rsidRDefault="002E2691">
      <w:pPr>
        <w:rPr>
          <w:b/>
          <w:sz w:val="26"/>
        </w:rPr>
      </w:pPr>
    </w:p>
    <w:p w14:paraId="2202764C" w14:textId="77777777" w:rsidR="002E2691" w:rsidRDefault="00A92897">
      <w:pPr>
        <w:pStyle w:val="Titolo1"/>
        <w:spacing w:before="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B7FA103" wp14:editId="044A17E7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B4AFF" id="Graphic 72" o:spid="_x0000_s1026" style="position:absolute;margin-left:33.95pt;margin-top:16.7pt;width:534.6pt;height:.5pt;z-index:1574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e9NQIAAOMEAAAOAAAAZHJzL2Uyb0RvYy54bWysVN9v0zAQfkfif7D8TtMWy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X5xefVhTSWR&#10;5Mvff4y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COXEe9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50127EE" wp14:editId="2983B0AB">
                <wp:simplePos x="0" y="0"/>
                <wp:positionH relativeFrom="page">
                  <wp:posOffset>588010</wp:posOffset>
                </wp:positionH>
                <wp:positionV relativeFrom="paragraph">
                  <wp:posOffset>518160</wp:posOffset>
                </wp:positionV>
                <wp:extent cx="6636385" cy="484314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4843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34"/>
                              <w:gridCol w:w="5388"/>
                            </w:tblGrid>
                            <w:tr w:rsidR="00576EAA" w14:paraId="17D19B14" w14:textId="77777777">
                              <w:trPr>
                                <w:trHeight w:val="4406"/>
                              </w:trPr>
                              <w:tc>
                                <w:tcPr>
                                  <w:tcW w:w="4934" w:type="dxa"/>
                                </w:tcPr>
                                <w:p w14:paraId="3E8A0EF6" w14:textId="77777777" w:rsidR="00576EAA" w:rsidRDefault="00576EAA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516CD60C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36"/>
                                    </w:tabs>
                                    <w:spacing w:before="10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60133601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575C6CAA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62"/>
                                    </w:tabs>
                                    <w:spacing w:before="11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3525672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0FC19B97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74"/>
                                    </w:tabs>
                                    <w:spacing w:before="108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8943508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117A9D91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479"/>
                                      <w:tab w:val="left" w:leader="dot" w:pos="4553"/>
                                    </w:tabs>
                                    <w:spacing w:before="111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097216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27FB6F83" w14:textId="77777777" w:rsidR="00576EAA" w:rsidRDefault="00576EAA">
                                  <w:pPr>
                                    <w:pStyle w:val="TableParagraph"/>
                                    <w:spacing w:before="12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73F1B207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</w:tcPr>
                                <w:p w14:paraId="1A47B4A6" w14:textId="77777777" w:rsidR="00576EAA" w:rsidRDefault="00576EAA">
                                  <w:pPr>
                                    <w:pStyle w:val="TableParagraph"/>
                                    <w:spacing w:line="217" w:lineRule="exact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4BEA12C1" w14:textId="77777777" w:rsidR="00576EAA" w:rsidRDefault="00576EAA">
                                  <w:pPr>
                                    <w:pStyle w:val="TableParagraph"/>
                                    <w:spacing w:before="1" w:line="372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6DDE56C5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6855488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05B3A98C" w14:textId="77777777" w:rsidR="00576EAA" w:rsidRDefault="00576EAA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5433569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587C1B93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09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399920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2C3ACDB1" w14:textId="77777777" w:rsidR="00576EAA" w:rsidRDefault="00576EAA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F1B95E" w14:textId="77777777" w:rsidR="00576EAA" w:rsidRDefault="00576EAA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2614295" w14:textId="77777777" w:rsidR="00576EAA" w:rsidRDefault="00576EAA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82117875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48443C80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154718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7CD1C354" w14:textId="77777777" w:rsidR="00576EAA" w:rsidRDefault="00576EAA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49"/>
                                    </w:tabs>
                                    <w:spacing w:before="92"/>
                                    <w:ind w:left="10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9375723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63F5CA3" w14:textId="77777777" w:rsidR="00576EAA" w:rsidRDefault="00576EAA">
                                  <w:pPr>
                                    <w:pStyle w:val="TableParagraph"/>
                                    <w:spacing w:before="123" w:line="256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576EAA" w14:paraId="55BEF0EC" w14:textId="77777777">
                              <w:trPr>
                                <w:trHeight w:val="3191"/>
                              </w:trPr>
                              <w:tc>
                                <w:tcPr>
                                  <w:tcW w:w="10322" w:type="dxa"/>
                                  <w:gridSpan w:val="2"/>
                                </w:tcPr>
                                <w:p w14:paraId="5F371B24" w14:textId="77777777" w:rsidR="00576EAA" w:rsidRDefault="00576EAA">
                                  <w:pPr>
                                    <w:pStyle w:val="TableParagraph"/>
                                    <w:spacing w:before="128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14:paraId="60191BDA" w14:textId="77777777" w:rsidR="00576EAA" w:rsidRDefault="00576EAA">
                                  <w:pPr>
                                    <w:pStyle w:val="TableParagraph"/>
                                    <w:spacing w:before="2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E4E69FD" w14:textId="6325A2F1" w:rsidR="00576EAA" w:rsidRDefault="00576EAA">
                                  <w:pPr>
                                    <w:pStyle w:val="TableParagraph"/>
                                    <w:spacing w:before="194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-82735936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coinvolte.</w:t>
                                  </w:r>
                                </w:p>
                                <w:p w14:paraId="6144E90C" w14:textId="77777777" w:rsidR="00576EAA" w:rsidRDefault="00576EAA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2BAD5EE8" w14:textId="77777777" w:rsidR="00576EAA" w:rsidRDefault="00576EAA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17373657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351EB330" w14:textId="77777777" w:rsidR="00576EAA" w:rsidRDefault="00576EAA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75CD0829" w14:textId="77777777" w:rsidR="00576EAA" w:rsidRDefault="00576EAA">
                                  <w:pPr>
                                    <w:pStyle w:val="TableParagraph"/>
                                    <w:spacing w:before="193"/>
                                    <w:ind w:left="106" w:right="5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 ritenute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</w:tr>
                          </w:tbl>
                          <w:p w14:paraId="192D7A75" w14:textId="77777777" w:rsidR="00576EAA" w:rsidRDefault="00576EA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127EE" id="Textbox 73" o:spid="_x0000_s1051" type="#_x0000_t202" style="position:absolute;left:0;text-align:left;margin-left:46.3pt;margin-top:40.8pt;width:522.55pt;height:381.35pt;z-index:1574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34"/>
                        <w:gridCol w:w="5388"/>
                      </w:tblGrid>
                      <w:tr w:rsidR="00576EAA" w14:paraId="17D19B14" w14:textId="77777777">
                        <w:trPr>
                          <w:trHeight w:val="4406"/>
                        </w:trPr>
                        <w:tc>
                          <w:tcPr>
                            <w:tcW w:w="4934" w:type="dxa"/>
                          </w:tcPr>
                          <w:p w14:paraId="3E8A0EF6" w14:textId="77777777" w:rsidR="00576EAA" w:rsidRDefault="00576EAA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516CD60C" w14:textId="77777777" w:rsidR="00576EAA" w:rsidRDefault="00576EAA">
                            <w:pPr>
                              <w:pStyle w:val="TableParagraph"/>
                              <w:tabs>
                                <w:tab w:val="left" w:pos="1436"/>
                              </w:tabs>
                              <w:spacing w:before="10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6013360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75C6CAA" w14:textId="77777777" w:rsidR="00576EAA" w:rsidRDefault="00576EAA">
                            <w:pPr>
                              <w:pStyle w:val="TableParagraph"/>
                              <w:tabs>
                                <w:tab w:val="left" w:pos="1462"/>
                              </w:tabs>
                              <w:spacing w:before="11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3525672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FC19B97" w14:textId="77777777" w:rsidR="00576EAA" w:rsidRDefault="00576EAA">
                            <w:pPr>
                              <w:pStyle w:val="TableParagraph"/>
                              <w:tabs>
                                <w:tab w:val="left" w:pos="1474"/>
                              </w:tabs>
                              <w:spacing w:before="108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894350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17A9D91" w14:textId="77777777" w:rsidR="00576EAA" w:rsidRDefault="00576EAA">
                            <w:pPr>
                              <w:pStyle w:val="TableParagraph"/>
                              <w:tabs>
                                <w:tab w:val="left" w:pos="1479"/>
                                <w:tab w:val="left" w:leader="dot" w:pos="4553"/>
                              </w:tabs>
                              <w:spacing w:before="111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109721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27FB6F83" w14:textId="77777777" w:rsidR="00576EAA" w:rsidRDefault="00576EAA">
                            <w:pPr>
                              <w:pStyle w:val="TableParagraph"/>
                              <w:spacing w:before="12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73F1B207" w14:textId="77777777" w:rsidR="00576EAA" w:rsidRDefault="00576EAA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</w:tcPr>
                          <w:p w14:paraId="1A47B4A6" w14:textId="77777777" w:rsidR="00576EAA" w:rsidRDefault="00576EAA">
                            <w:pPr>
                              <w:pStyle w:val="TableParagraph"/>
                              <w:spacing w:line="217" w:lineRule="exact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</w:t>
                            </w:r>
                          </w:p>
                          <w:p w14:paraId="4BEA12C1" w14:textId="77777777" w:rsidR="00576EAA" w:rsidRDefault="00576EAA">
                            <w:pPr>
                              <w:pStyle w:val="TableParagraph"/>
                              <w:spacing w:before="1" w:line="372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6DDE56C5" w14:textId="77777777" w:rsidR="00576EAA" w:rsidRDefault="00576EAA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6855488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B3A98C" w14:textId="77777777" w:rsidR="00576EAA" w:rsidRDefault="00576EAA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543356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87C1B93" w14:textId="77777777" w:rsidR="00576EAA" w:rsidRDefault="00576EAA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09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39992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C3ACDB1" w14:textId="77777777" w:rsidR="00576EAA" w:rsidRDefault="00576EAA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F1B95E" w14:textId="77777777" w:rsidR="00576EAA" w:rsidRDefault="00576EAA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2614295" w14:textId="77777777" w:rsidR="00576EAA" w:rsidRDefault="00576EAA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821178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8443C80" w14:textId="77777777" w:rsidR="00576EAA" w:rsidRDefault="00576EAA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154718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CD1C354" w14:textId="77777777" w:rsidR="00576EAA" w:rsidRDefault="00576EAA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49"/>
                              </w:tabs>
                              <w:spacing w:before="92"/>
                              <w:ind w:left="10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937572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163F5CA3" w14:textId="77777777" w:rsidR="00576EAA" w:rsidRDefault="00576EAA">
                            <w:pPr>
                              <w:pStyle w:val="TableParagraph"/>
                              <w:spacing w:before="123" w:line="256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576EAA" w14:paraId="55BEF0EC" w14:textId="77777777">
                        <w:trPr>
                          <w:trHeight w:val="3191"/>
                        </w:trPr>
                        <w:tc>
                          <w:tcPr>
                            <w:tcW w:w="10322" w:type="dxa"/>
                            <w:gridSpan w:val="2"/>
                          </w:tcPr>
                          <w:p w14:paraId="5F371B24" w14:textId="77777777" w:rsidR="00576EAA" w:rsidRDefault="00576EAA">
                            <w:pPr>
                              <w:pStyle w:val="TableParagraph"/>
                              <w:spacing w:before="128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14:paraId="60191BDA" w14:textId="77777777" w:rsidR="00576EAA" w:rsidRDefault="00576EAA">
                            <w:pPr>
                              <w:pStyle w:val="TableParagraph"/>
                              <w:spacing w:before="2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E4E69FD" w14:textId="6325A2F1" w:rsidR="00576EAA" w:rsidRDefault="00576EAA">
                            <w:pPr>
                              <w:pStyle w:val="TableParagraph"/>
                              <w:spacing w:before="194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-8273593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adeguata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formazione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coinvolte.</w:t>
                            </w:r>
                          </w:p>
                          <w:p w14:paraId="6144E90C" w14:textId="77777777" w:rsidR="00576EAA" w:rsidRDefault="00576EAA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scolastica.</w:t>
                            </w:r>
                          </w:p>
                          <w:p w14:paraId="2BAD5EE8" w14:textId="77777777" w:rsidR="00576EAA" w:rsidRDefault="00576EAA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17373657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351EB330" w14:textId="77777777" w:rsidR="00576EAA" w:rsidRDefault="00576EAA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75CD0829" w14:textId="77777777" w:rsidR="00576EAA" w:rsidRDefault="00576EAA">
                            <w:pPr>
                              <w:pStyle w:val="TableParagraph"/>
                              <w:spacing w:before="193"/>
                              <w:ind w:left="106" w:right="5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 ritenute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</w:tr>
                    </w:tbl>
                    <w:p w14:paraId="192D7A75" w14:textId="77777777" w:rsidR="00576EAA" w:rsidRDefault="00576EA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14:paraId="53810AD0" w14:textId="77777777"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 w14:paraId="647F6421" w14:textId="77777777" w:rsidTr="00657A8B">
        <w:trPr>
          <w:trHeight w:val="750"/>
        </w:trPr>
        <w:tc>
          <w:tcPr>
            <w:tcW w:w="2120" w:type="dxa"/>
          </w:tcPr>
          <w:p w14:paraId="1888B92A" w14:textId="77777777" w:rsidR="002E2691" w:rsidRDefault="00657A8B">
            <w:pPr>
              <w:pStyle w:val="TableParagraph"/>
              <w:spacing w:before="25" w:line="230" w:lineRule="atLeast"/>
              <w:ind w:left="108" w:right="372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Arredi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speciali,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informatici, </w:t>
            </w:r>
            <w:r>
              <w:rPr>
                <w:spacing w:val="-4"/>
                <w:sz w:val="18"/>
              </w:rPr>
              <w:t>ecc.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14:paraId="50342D70" w14:textId="77777777" w:rsidR="002E2691" w:rsidRDefault="00657A8B">
            <w:pPr>
              <w:pStyle w:val="TableParagraph"/>
              <w:spacing w:before="55"/>
              <w:ind w:left="127"/>
              <w:rPr>
                <w:spacing w:val="-2"/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utilizzo</w:t>
            </w:r>
          </w:p>
          <w:p w14:paraId="7CC00FD4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14:paraId="6F2C38AA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14:paraId="0E86CD51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</w:tc>
      </w:tr>
      <w:tr w:rsidR="002E2691" w14:paraId="74EC2FDE" w14:textId="77777777" w:rsidTr="00657A8B">
        <w:trPr>
          <w:trHeight w:val="3854"/>
        </w:trPr>
        <w:tc>
          <w:tcPr>
            <w:tcW w:w="2120" w:type="dxa"/>
            <w:tcBorders>
              <w:left w:val="single" w:sz="8" w:space="0" w:color="000000"/>
            </w:tcBorders>
          </w:tcPr>
          <w:p w14:paraId="06313FAD" w14:textId="77777777" w:rsidR="002E2691" w:rsidRDefault="00657A8B">
            <w:pPr>
              <w:pStyle w:val="TableParagraph"/>
              <w:spacing w:before="131" w:line="259" w:lineRule="auto"/>
              <w:ind w:left="105" w:right="124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2A6482BA" w14:textId="77777777" w:rsidR="002E2691" w:rsidRDefault="00657A8B">
            <w:pPr>
              <w:pStyle w:val="TableParagraph"/>
              <w:spacing w:before="120" w:line="259" w:lineRule="auto"/>
              <w:ind w:left="105" w:right="459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6CF7D9DB" w14:textId="77777777" w:rsidR="002E2691" w:rsidRDefault="002E2691">
            <w:pPr>
              <w:pStyle w:val="TableParagraph"/>
              <w:rPr>
                <w:b/>
              </w:rPr>
            </w:pPr>
          </w:p>
          <w:p w14:paraId="7B6DA0EA" w14:textId="77777777" w:rsidR="002E2691" w:rsidRDefault="00657A8B">
            <w:pPr>
              <w:pStyle w:val="TableParagraph"/>
              <w:spacing w:before="181"/>
              <w:ind w:left="105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37C322AD" w14:textId="77777777" w:rsidR="002E2691" w:rsidRDefault="00657A8B">
            <w:pPr>
              <w:pStyle w:val="TableParagraph"/>
              <w:spacing w:before="16"/>
              <w:ind w:left="814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7980" w:type="dxa"/>
            <w:tcBorders>
              <w:top w:val="single" w:sz="4" w:space="0" w:color="auto"/>
            </w:tcBorders>
          </w:tcPr>
          <w:p w14:paraId="54160F74" w14:textId="77777777" w:rsidR="002E2691" w:rsidRDefault="00657A8B">
            <w:pPr>
              <w:pStyle w:val="TableParagraph"/>
              <w:spacing w:before="131" w:line="259" w:lineRule="auto"/>
              <w:ind w:left="110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 principali dimensioni interessate [Sezione 4] e le condizioni di contesto [Sezione 6], con la previsione del fabbisogno di risorse da destinare agli interventi di assistenza igienica e di base e delle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l'anno </w:t>
            </w:r>
            <w:r>
              <w:rPr>
                <w:spacing w:val="-2"/>
                <w:sz w:val="18"/>
              </w:rPr>
              <w:t>successivo:</w:t>
            </w:r>
          </w:p>
          <w:p w14:paraId="6D5BAF5A" w14:textId="77777777"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71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14:paraId="71630435" w14:textId="77777777" w:rsidR="002E2691" w:rsidRDefault="002E2691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EA55079" w14:textId="77777777" w:rsidR="002E2691" w:rsidRDefault="00A92897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3F206B" wp14:editId="7DCB894D">
                      <wp:extent cx="4619625" cy="7620"/>
                      <wp:effectExtent l="0" t="0" r="0" b="0"/>
                      <wp:docPr id="50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70" name="Graphic 75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B8C9FD1" id="Group 74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">
                      <v:shape id="Graphic 75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0D2F77" w14:textId="77777777"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96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14:paraId="3FE2A54C" w14:textId="77777777" w:rsidR="002E2691" w:rsidRDefault="00657A8B">
            <w:pPr>
              <w:pStyle w:val="TableParagraph"/>
              <w:tabs>
                <w:tab w:val="left" w:pos="2583"/>
                <w:tab w:val="left" w:pos="6142"/>
              </w:tabs>
              <w:spacing w:before="83" w:line="348" w:lineRule="auto"/>
              <w:ind w:left="110" w:right="182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 w14:paraId="659624C8" w14:textId="77777777">
        <w:trPr>
          <w:trHeight w:val="1453"/>
        </w:trPr>
        <w:tc>
          <w:tcPr>
            <w:tcW w:w="2120" w:type="dxa"/>
          </w:tcPr>
          <w:p w14:paraId="23F560FE" w14:textId="77777777" w:rsidR="002E2691" w:rsidRDefault="00657A8B">
            <w:pPr>
              <w:pStyle w:val="TableParagraph"/>
              <w:spacing w:before="124" w:line="256" w:lineRule="auto"/>
              <w:ind w:left="110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14:paraId="1796C82B" w14:textId="77777777"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0E89CF93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57ECE57C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362CB0E5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B8B1BC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52B59249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AB9D110" w14:textId="77777777"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C0E01EB" w14:textId="3A1E8F09" w:rsidR="002E2691" w:rsidRDefault="00657A8B">
      <w:pPr>
        <w:pStyle w:val="Paragrafoelenco"/>
        <w:numPr>
          <w:ilvl w:val="1"/>
          <w:numId w:val="3"/>
        </w:numPr>
        <w:tabs>
          <w:tab w:val="left" w:pos="371"/>
        </w:tabs>
        <w:spacing w:before="137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-5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5"/>
          <w:sz w:val="14"/>
        </w:rPr>
        <w:t xml:space="preserve"> </w:t>
      </w:r>
      <w:r>
        <w:rPr>
          <w:sz w:val="14"/>
        </w:rPr>
        <w:t>unicamente</w:t>
      </w:r>
      <w:r>
        <w:rPr>
          <w:spacing w:val="-5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4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6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ulteriori</w:t>
      </w:r>
    </w:p>
    <w:p w14:paraId="544D9E4B" w14:textId="0FE82DFE" w:rsidR="002E2691" w:rsidRPr="00EF4F0C" w:rsidRDefault="00657A8B" w:rsidP="00EF4F0C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14:paraId="40BE7E6F" w14:textId="77777777" w:rsidR="002E2691" w:rsidRDefault="00657A8B">
      <w:pPr>
        <w:spacing w:line="259" w:lineRule="auto"/>
        <w:ind w:left="147" w:right="598"/>
        <w:jc w:val="both"/>
        <w:rPr>
          <w:sz w:val="20"/>
        </w:rPr>
      </w:pP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PEI</w:t>
      </w:r>
      <w:r>
        <w:rPr>
          <w:spacing w:val="-16"/>
          <w:sz w:val="20"/>
        </w:rPr>
        <w:t xml:space="preserve"> </w:t>
      </w:r>
      <w:r>
        <w:rPr>
          <w:sz w:val="20"/>
        </w:rPr>
        <w:t>provvisorio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proposta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numero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sostegno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risorse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6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14:paraId="67054456" w14:textId="7C361134" w:rsidR="002E2691" w:rsidRDefault="00657A8B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>in data</w:t>
      </w:r>
      <w:r w:rsidR="00DF4851">
        <w:rPr>
          <w:sz w:val="20"/>
        </w:rPr>
        <w:t xml:space="preserve">: </w:t>
      </w:r>
    </w:p>
    <w:p w14:paraId="501B732E" w14:textId="4A7A9824" w:rsidR="002E2691" w:rsidRDefault="00657A8B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 w:rsidR="00DF4851">
        <w:rPr>
          <w:spacing w:val="59"/>
          <w:sz w:val="20"/>
          <w:u w:val="single"/>
        </w:rPr>
        <w:t xml:space="preserve">     </w:t>
      </w:r>
      <w:r>
        <w:rPr>
          <w:spacing w:val="-2"/>
          <w:sz w:val="20"/>
        </w:rPr>
        <w:t>allegato</w:t>
      </w:r>
    </w:p>
    <w:p w14:paraId="481E80AE" w14:textId="77777777" w:rsidR="002E2691" w:rsidRDefault="002E2691">
      <w:pPr>
        <w:rPr>
          <w:sz w:val="20"/>
        </w:rPr>
      </w:pPr>
    </w:p>
    <w:p w14:paraId="553B6C4D" w14:textId="77777777" w:rsidR="002E2691" w:rsidRDefault="002E2691">
      <w:pPr>
        <w:rPr>
          <w:sz w:val="13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6"/>
      </w:tblGrid>
      <w:tr w:rsidR="002E2691" w14:paraId="3C90279F" w14:textId="77777777" w:rsidTr="004D3DE5">
        <w:trPr>
          <w:trHeight w:val="525"/>
        </w:trPr>
        <w:tc>
          <w:tcPr>
            <w:tcW w:w="3404" w:type="dxa"/>
          </w:tcPr>
          <w:p w14:paraId="63B69EB0" w14:textId="77777777" w:rsidR="002E2691" w:rsidRDefault="00657A8B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6FF2A22C" w14:textId="77777777" w:rsidR="002E2691" w:rsidRDefault="00657A8B">
            <w:pPr>
              <w:pStyle w:val="TableParagraph"/>
              <w:spacing w:before="1"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6" w:type="dxa"/>
          </w:tcPr>
          <w:p w14:paraId="4A4462D3" w14:textId="43F98115" w:rsidR="002E2691" w:rsidRDefault="00DF4851">
            <w:pPr>
              <w:pStyle w:val="TableParagraph"/>
              <w:spacing w:before="2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  <w:bookmarkStart w:id="1" w:name="_GoBack"/>
            <w:bookmarkEnd w:id="1"/>
          </w:p>
        </w:tc>
      </w:tr>
      <w:tr w:rsidR="002E2691" w14:paraId="35516329" w14:textId="77777777" w:rsidTr="004D3DE5">
        <w:trPr>
          <w:trHeight w:val="422"/>
        </w:trPr>
        <w:tc>
          <w:tcPr>
            <w:tcW w:w="3404" w:type="dxa"/>
          </w:tcPr>
          <w:p w14:paraId="014CD8FB" w14:textId="77777777" w:rsidR="002E2691" w:rsidRDefault="00657A8B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7C2CBCF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5B5A613E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725677B" w14:textId="77777777" w:rsidTr="004D3DE5">
        <w:trPr>
          <w:trHeight w:val="419"/>
        </w:trPr>
        <w:tc>
          <w:tcPr>
            <w:tcW w:w="3404" w:type="dxa"/>
          </w:tcPr>
          <w:p w14:paraId="0E55FB5B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13989546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5FA34F4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056A0310" w14:textId="77777777" w:rsidTr="004D3DE5">
        <w:trPr>
          <w:trHeight w:val="419"/>
        </w:trPr>
        <w:tc>
          <w:tcPr>
            <w:tcW w:w="3404" w:type="dxa"/>
          </w:tcPr>
          <w:p w14:paraId="10FFA9DC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3B241E09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73A1133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0B66E99" w14:textId="77777777" w:rsidTr="004D3DE5">
        <w:trPr>
          <w:trHeight w:val="422"/>
        </w:trPr>
        <w:tc>
          <w:tcPr>
            <w:tcW w:w="3404" w:type="dxa"/>
          </w:tcPr>
          <w:p w14:paraId="4F044292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717AB8FF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0C18064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30C0A215" w14:textId="77777777" w:rsidTr="004D3DE5">
        <w:trPr>
          <w:trHeight w:val="419"/>
        </w:trPr>
        <w:tc>
          <w:tcPr>
            <w:tcW w:w="3404" w:type="dxa"/>
          </w:tcPr>
          <w:p w14:paraId="41BDA705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23BD3094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2BFD555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22A61342" w14:textId="77777777" w:rsidTr="004D3DE5">
        <w:trPr>
          <w:trHeight w:val="420"/>
        </w:trPr>
        <w:tc>
          <w:tcPr>
            <w:tcW w:w="3404" w:type="dxa"/>
          </w:tcPr>
          <w:p w14:paraId="6916DC8A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2D177CF7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7921D99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02BB0E4E" w14:textId="77777777" w:rsidTr="004D3DE5">
        <w:trPr>
          <w:trHeight w:val="421"/>
        </w:trPr>
        <w:tc>
          <w:tcPr>
            <w:tcW w:w="3404" w:type="dxa"/>
          </w:tcPr>
          <w:p w14:paraId="583D9FDF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4F2B0022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3FB0F53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94580A" w14:textId="77777777" w:rsidR="00DF4851" w:rsidRPr="00DF4851" w:rsidRDefault="00DF4851" w:rsidP="00DF4851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5024F27" w14:textId="77777777" w:rsidR="00DF4851" w:rsidRPr="00DF4851" w:rsidRDefault="00DF4851" w:rsidP="00DF4851">
      <w:pPr>
        <w:pStyle w:val="Corpotesto"/>
        <w:spacing w:before="11"/>
        <w:rPr>
          <w:i w:val="0"/>
          <w:sz w:val="22"/>
          <w:szCs w:val="22"/>
        </w:rPr>
      </w:pPr>
    </w:p>
    <w:p w14:paraId="14A344A4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568D0744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5D206DF9" w14:textId="143836A0" w:rsidR="00657A8B" w:rsidRPr="00EF4F0C" w:rsidRDefault="00657A8B" w:rsidP="00DF4851">
      <w:pPr>
        <w:pStyle w:val="Corpotesto"/>
        <w:spacing w:before="11"/>
        <w:rPr>
          <w:rFonts w:ascii="Verdana" w:hAnsi="Verdana"/>
          <w:i w:val="0"/>
          <w:sz w:val="22"/>
          <w:szCs w:val="22"/>
        </w:rPr>
      </w:pPr>
    </w:p>
    <w:sectPr w:rsidR="00657A8B" w:rsidRPr="00EF4F0C">
      <w:pgSz w:w="11910" w:h="16840"/>
      <w:pgMar w:top="1060" w:right="40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978A3" w14:textId="77777777" w:rsidR="00AD0476" w:rsidRDefault="00AD0476">
      <w:r>
        <w:separator/>
      </w:r>
    </w:p>
  </w:endnote>
  <w:endnote w:type="continuationSeparator" w:id="0">
    <w:p w14:paraId="10227FCF" w14:textId="77777777" w:rsidR="00AD0476" w:rsidRDefault="00AD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BA7E7" w14:textId="77777777" w:rsidR="00AD0476" w:rsidRDefault="00AD0476">
      <w:r>
        <w:separator/>
      </w:r>
    </w:p>
  </w:footnote>
  <w:footnote w:type="continuationSeparator" w:id="0">
    <w:p w14:paraId="5F410004" w14:textId="77777777" w:rsidR="00AD0476" w:rsidRDefault="00AD0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04A2"/>
    <w:multiLevelType w:val="hybridMultilevel"/>
    <w:tmpl w:val="E7DC7F30"/>
    <w:lvl w:ilvl="0" w:tplc="F4AAE50C">
      <w:start w:val="1"/>
      <w:numFmt w:val="lowerLetter"/>
      <w:lvlText w:val="%1."/>
      <w:lvlJc w:val="left"/>
      <w:pPr>
        <w:ind w:left="139" w:hanging="229"/>
      </w:pPr>
      <w:rPr>
        <w:rFonts w:ascii="Tahoma" w:eastAsia="Times New Roman" w:hAnsi="Tahoma" w:cs="Tahoma" w:hint="default"/>
        <w:b w:val="0"/>
        <w:bCs w:val="0"/>
        <w:i/>
        <w:iCs/>
        <w:spacing w:val="0"/>
        <w:w w:val="94"/>
        <w:sz w:val="21"/>
        <w:szCs w:val="21"/>
      </w:rPr>
    </w:lvl>
    <w:lvl w:ilvl="1" w:tplc="8DB4B9DE">
      <w:numFmt w:val="bullet"/>
      <w:lvlText w:val="•"/>
      <w:lvlJc w:val="left"/>
      <w:pPr>
        <w:ind w:left="1145" w:hanging="229"/>
      </w:pPr>
      <w:rPr>
        <w:rFonts w:hint="default"/>
      </w:rPr>
    </w:lvl>
    <w:lvl w:ilvl="2" w:tplc="144CFB26">
      <w:numFmt w:val="bullet"/>
      <w:lvlText w:val="•"/>
      <w:lvlJc w:val="left"/>
      <w:pPr>
        <w:ind w:left="2151" w:hanging="229"/>
      </w:pPr>
      <w:rPr>
        <w:rFonts w:hint="default"/>
      </w:rPr>
    </w:lvl>
    <w:lvl w:ilvl="3" w:tplc="64D6ED1C">
      <w:numFmt w:val="bullet"/>
      <w:lvlText w:val="•"/>
      <w:lvlJc w:val="left"/>
      <w:pPr>
        <w:ind w:left="3157" w:hanging="229"/>
      </w:pPr>
      <w:rPr>
        <w:rFonts w:hint="default"/>
      </w:rPr>
    </w:lvl>
    <w:lvl w:ilvl="4" w:tplc="E954BBEE">
      <w:numFmt w:val="bullet"/>
      <w:lvlText w:val="•"/>
      <w:lvlJc w:val="left"/>
      <w:pPr>
        <w:ind w:left="4163" w:hanging="229"/>
      </w:pPr>
      <w:rPr>
        <w:rFonts w:hint="default"/>
      </w:rPr>
    </w:lvl>
    <w:lvl w:ilvl="5" w:tplc="4554F45A">
      <w:numFmt w:val="bullet"/>
      <w:lvlText w:val="•"/>
      <w:lvlJc w:val="left"/>
      <w:pPr>
        <w:ind w:left="5169" w:hanging="229"/>
      </w:pPr>
      <w:rPr>
        <w:rFonts w:hint="default"/>
      </w:rPr>
    </w:lvl>
    <w:lvl w:ilvl="6" w:tplc="EC3A27E2">
      <w:numFmt w:val="bullet"/>
      <w:lvlText w:val="•"/>
      <w:lvlJc w:val="left"/>
      <w:pPr>
        <w:ind w:left="6175" w:hanging="229"/>
      </w:pPr>
      <w:rPr>
        <w:rFonts w:hint="default"/>
      </w:rPr>
    </w:lvl>
    <w:lvl w:ilvl="7" w:tplc="79EA6710">
      <w:numFmt w:val="bullet"/>
      <w:lvlText w:val="•"/>
      <w:lvlJc w:val="left"/>
      <w:pPr>
        <w:ind w:left="7181" w:hanging="229"/>
      </w:pPr>
      <w:rPr>
        <w:rFonts w:hint="default"/>
      </w:rPr>
    </w:lvl>
    <w:lvl w:ilvl="8" w:tplc="56D492B4">
      <w:numFmt w:val="bullet"/>
      <w:lvlText w:val="•"/>
      <w:lvlJc w:val="left"/>
      <w:pPr>
        <w:ind w:left="8187" w:hanging="229"/>
      </w:pPr>
      <w:rPr>
        <w:rFonts w:hint="default"/>
      </w:rPr>
    </w:lvl>
  </w:abstractNum>
  <w:abstractNum w:abstractNumId="1" w15:restartNumberingAfterBreak="0">
    <w:nsid w:val="088519F0"/>
    <w:multiLevelType w:val="hybridMultilevel"/>
    <w:tmpl w:val="95C2B238"/>
    <w:lvl w:ilvl="0" w:tplc="A4247E3E">
      <w:start w:val="1"/>
      <w:numFmt w:val="lowerLetter"/>
      <w:lvlText w:val="%1)"/>
      <w:lvlJc w:val="left"/>
      <w:pPr>
        <w:ind w:left="110" w:hanging="202"/>
      </w:pPr>
      <w:rPr>
        <w:rFonts w:ascii="Tahoma" w:eastAsia="Times New Roman" w:hAnsi="Tahoma" w:cs="Tahoma" w:hint="default"/>
        <w:b w:val="0"/>
        <w:bCs w:val="0"/>
        <w:i w:val="0"/>
        <w:iCs w:val="0"/>
        <w:spacing w:val="-9"/>
        <w:w w:val="100"/>
        <w:sz w:val="18"/>
        <w:szCs w:val="18"/>
      </w:rPr>
    </w:lvl>
    <w:lvl w:ilvl="1" w:tplc="9C5C0A64">
      <w:numFmt w:val="bullet"/>
      <w:lvlText w:val="•"/>
      <w:lvlJc w:val="left"/>
      <w:pPr>
        <w:ind w:left="905" w:hanging="202"/>
      </w:pPr>
      <w:rPr>
        <w:rFonts w:hint="default"/>
      </w:rPr>
    </w:lvl>
    <w:lvl w:ilvl="2" w:tplc="E0687552">
      <w:numFmt w:val="bullet"/>
      <w:lvlText w:val="•"/>
      <w:lvlJc w:val="left"/>
      <w:pPr>
        <w:ind w:left="1690" w:hanging="202"/>
      </w:pPr>
      <w:rPr>
        <w:rFonts w:hint="default"/>
      </w:rPr>
    </w:lvl>
    <w:lvl w:ilvl="3" w:tplc="28047E16">
      <w:numFmt w:val="bullet"/>
      <w:lvlText w:val="•"/>
      <w:lvlJc w:val="left"/>
      <w:pPr>
        <w:ind w:left="2475" w:hanging="202"/>
      </w:pPr>
      <w:rPr>
        <w:rFonts w:hint="default"/>
      </w:rPr>
    </w:lvl>
    <w:lvl w:ilvl="4" w:tplc="91DAD8AE">
      <w:numFmt w:val="bullet"/>
      <w:lvlText w:val="•"/>
      <w:lvlJc w:val="left"/>
      <w:pPr>
        <w:ind w:left="3260" w:hanging="202"/>
      </w:pPr>
      <w:rPr>
        <w:rFonts w:hint="default"/>
      </w:rPr>
    </w:lvl>
    <w:lvl w:ilvl="5" w:tplc="39946BCA">
      <w:numFmt w:val="bullet"/>
      <w:lvlText w:val="•"/>
      <w:lvlJc w:val="left"/>
      <w:pPr>
        <w:ind w:left="4045" w:hanging="202"/>
      </w:pPr>
      <w:rPr>
        <w:rFonts w:hint="default"/>
      </w:rPr>
    </w:lvl>
    <w:lvl w:ilvl="6" w:tplc="BC5A80FA">
      <w:numFmt w:val="bullet"/>
      <w:lvlText w:val="•"/>
      <w:lvlJc w:val="left"/>
      <w:pPr>
        <w:ind w:left="4830" w:hanging="202"/>
      </w:pPr>
      <w:rPr>
        <w:rFonts w:hint="default"/>
      </w:rPr>
    </w:lvl>
    <w:lvl w:ilvl="7" w:tplc="67B03CF2">
      <w:numFmt w:val="bullet"/>
      <w:lvlText w:val="•"/>
      <w:lvlJc w:val="left"/>
      <w:pPr>
        <w:ind w:left="5615" w:hanging="202"/>
      </w:pPr>
      <w:rPr>
        <w:rFonts w:hint="default"/>
      </w:rPr>
    </w:lvl>
    <w:lvl w:ilvl="8" w:tplc="7BFAA616">
      <w:numFmt w:val="bullet"/>
      <w:lvlText w:val="•"/>
      <w:lvlJc w:val="left"/>
      <w:pPr>
        <w:ind w:left="6400" w:hanging="202"/>
      </w:pPr>
      <w:rPr>
        <w:rFonts w:hint="default"/>
      </w:rPr>
    </w:lvl>
  </w:abstractNum>
  <w:abstractNum w:abstractNumId="2" w15:restartNumberingAfterBreak="0">
    <w:nsid w:val="0A9F147B"/>
    <w:multiLevelType w:val="hybridMultilevel"/>
    <w:tmpl w:val="C108C402"/>
    <w:lvl w:ilvl="0" w:tplc="0420B8DC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64604DD6">
      <w:start w:val="1"/>
      <w:numFmt w:val="decimal"/>
      <w:lvlText w:val="(%2)"/>
      <w:lvlJc w:val="left"/>
      <w:pPr>
        <w:ind w:left="373" w:hanging="2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6B4A96DA">
      <w:numFmt w:val="bullet"/>
      <w:lvlText w:val="•"/>
      <w:lvlJc w:val="left"/>
      <w:pPr>
        <w:ind w:left="2493" w:hanging="226"/>
      </w:pPr>
      <w:rPr>
        <w:rFonts w:hint="default"/>
        <w:lang w:val="it-IT" w:eastAsia="en-US" w:bidi="ar-SA"/>
      </w:rPr>
    </w:lvl>
    <w:lvl w:ilvl="3" w:tplc="8F565A60">
      <w:numFmt w:val="bullet"/>
      <w:lvlText w:val="•"/>
      <w:lvlJc w:val="left"/>
      <w:pPr>
        <w:ind w:left="3549" w:hanging="226"/>
      </w:pPr>
      <w:rPr>
        <w:rFonts w:hint="default"/>
        <w:lang w:val="it-IT" w:eastAsia="en-US" w:bidi="ar-SA"/>
      </w:rPr>
    </w:lvl>
    <w:lvl w:ilvl="4" w:tplc="A7F876F4">
      <w:numFmt w:val="bullet"/>
      <w:lvlText w:val="•"/>
      <w:lvlJc w:val="left"/>
      <w:pPr>
        <w:ind w:left="4606" w:hanging="226"/>
      </w:pPr>
      <w:rPr>
        <w:rFonts w:hint="default"/>
        <w:lang w:val="it-IT" w:eastAsia="en-US" w:bidi="ar-SA"/>
      </w:rPr>
    </w:lvl>
    <w:lvl w:ilvl="5" w:tplc="EB0CC192">
      <w:numFmt w:val="bullet"/>
      <w:lvlText w:val="•"/>
      <w:lvlJc w:val="left"/>
      <w:pPr>
        <w:ind w:left="5663" w:hanging="226"/>
      </w:pPr>
      <w:rPr>
        <w:rFonts w:hint="default"/>
        <w:lang w:val="it-IT" w:eastAsia="en-US" w:bidi="ar-SA"/>
      </w:rPr>
    </w:lvl>
    <w:lvl w:ilvl="6" w:tplc="91A60B90">
      <w:numFmt w:val="bullet"/>
      <w:lvlText w:val="•"/>
      <w:lvlJc w:val="left"/>
      <w:pPr>
        <w:ind w:left="6719" w:hanging="226"/>
      </w:pPr>
      <w:rPr>
        <w:rFonts w:hint="default"/>
        <w:lang w:val="it-IT" w:eastAsia="en-US" w:bidi="ar-SA"/>
      </w:rPr>
    </w:lvl>
    <w:lvl w:ilvl="7" w:tplc="CD6079FE">
      <w:numFmt w:val="bullet"/>
      <w:lvlText w:val="•"/>
      <w:lvlJc w:val="left"/>
      <w:pPr>
        <w:ind w:left="7776" w:hanging="226"/>
      </w:pPr>
      <w:rPr>
        <w:rFonts w:hint="default"/>
        <w:lang w:val="it-IT" w:eastAsia="en-US" w:bidi="ar-SA"/>
      </w:rPr>
    </w:lvl>
    <w:lvl w:ilvl="8" w:tplc="AA18E4DC">
      <w:numFmt w:val="bullet"/>
      <w:lvlText w:val="•"/>
      <w:lvlJc w:val="left"/>
      <w:pPr>
        <w:ind w:left="8833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10F53AEA"/>
    <w:multiLevelType w:val="hybridMultilevel"/>
    <w:tmpl w:val="DA0C8BF6"/>
    <w:lvl w:ilvl="0" w:tplc="DF649DCA">
      <w:start w:val="1"/>
      <w:numFmt w:val="upperLetter"/>
      <w:lvlText w:val="%1."/>
      <w:lvlJc w:val="left"/>
      <w:pPr>
        <w:ind w:left="148" w:hanging="286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2"/>
        <w:szCs w:val="22"/>
      </w:rPr>
    </w:lvl>
    <w:lvl w:ilvl="1" w:tplc="0068D3F4">
      <w:numFmt w:val="bullet"/>
      <w:lvlText w:val="•"/>
      <w:lvlJc w:val="left"/>
      <w:pPr>
        <w:ind w:left="1220" w:hanging="286"/>
      </w:pPr>
      <w:rPr>
        <w:rFonts w:hint="default"/>
      </w:rPr>
    </w:lvl>
    <w:lvl w:ilvl="2" w:tplc="EFA89EA0">
      <w:numFmt w:val="bullet"/>
      <w:lvlText w:val="•"/>
      <w:lvlJc w:val="left"/>
      <w:pPr>
        <w:ind w:left="2301" w:hanging="286"/>
      </w:pPr>
      <w:rPr>
        <w:rFonts w:hint="default"/>
      </w:rPr>
    </w:lvl>
    <w:lvl w:ilvl="3" w:tplc="08B6757C">
      <w:numFmt w:val="bullet"/>
      <w:lvlText w:val="•"/>
      <w:lvlJc w:val="left"/>
      <w:pPr>
        <w:ind w:left="3381" w:hanging="286"/>
      </w:pPr>
      <w:rPr>
        <w:rFonts w:hint="default"/>
      </w:rPr>
    </w:lvl>
    <w:lvl w:ilvl="4" w:tplc="980480E0">
      <w:numFmt w:val="bullet"/>
      <w:lvlText w:val="•"/>
      <w:lvlJc w:val="left"/>
      <w:pPr>
        <w:ind w:left="4462" w:hanging="286"/>
      </w:pPr>
      <w:rPr>
        <w:rFonts w:hint="default"/>
      </w:rPr>
    </w:lvl>
    <w:lvl w:ilvl="5" w:tplc="93AA53AC"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3D8ECD82">
      <w:numFmt w:val="bullet"/>
      <w:lvlText w:val="•"/>
      <w:lvlJc w:val="left"/>
      <w:pPr>
        <w:ind w:left="6623" w:hanging="286"/>
      </w:pPr>
      <w:rPr>
        <w:rFonts w:hint="default"/>
      </w:rPr>
    </w:lvl>
    <w:lvl w:ilvl="7" w:tplc="8C9A8A44">
      <w:numFmt w:val="bullet"/>
      <w:lvlText w:val="•"/>
      <w:lvlJc w:val="left"/>
      <w:pPr>
        <w:ind w:left="7704" w:hanging="286"/>
      </w:pPr>
      <w:rPr>
        <w:rFonts w:hint="default"/>
      </w:rPr>
    </w:lvl>
    <w:lvl w:ilvl="8" w:tplc="B4026916">
      <w:numFmt w:val="bullet"/>
      <w:lvlText w:val="•"/>
      <w:lvlJc w:val="left"/>
      <w:pPr>
        <w:ind w:left="8785" w:hanging="286"/>
      </w:pPr>
      <w:rPr>
        <w:rFonts w:hint="default"/>
      </w:rPr>
    </w:lvl>
  </w:abstractNum>
  <w:abstractNum w:abstractNumId="4" w15:restartNumberingAfterBreak="0">
    <w:nsid w:val="262D5532"/>
    <w:multiLevelType w:val="hybridMultilevel"/>
    <w:tmpl w:val="65583DB6"/>
    <w:lvl w:ilvl="0" w:tplc="D00AC286">
      <w:numFmt w:val="bullet"/>
      <w:lvlText w:val="-"/>
      <w:lvlJc w:val="left"/>
      <w:pPr>
        <w:ind w:left="107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11847CA2">
      <w:numFmt w:val="bullet"/>
      <w:lvlText w:val="•"/>
      <w:lvlJc w:val="left"/>
      <w:pPr>
        <w:ind w:left="887" w:hanging="120"/>
      </w:pPr>
      <w:rPr>
        <w:rFonts w:hint="default"/>
      </w:rPr>
    </w:lvl>
    <w:lvl w:ilvl="2" w:tplc="E3385D54">
      <w:numFmt w:val="bullet"/>
      <w:lvlText w:val="•"/>
      <w:lvlJc w:val="left"/>
      <w:pPr>
        <w:ind w:left="1674" w:hanging="120"/>
      </w:pPr>
      <w:rPr>
        <w:rFonts w:hint="default"/>
      </w:rPr>
    </w:lvl>
    <w:lvl w:ilvl="3" w:tplc="C604050A">
      <w:numFmt w:val="bullet"/>
      <w:lvlText w:val="•"/>
      <w:lvlJc w:val="left"/>
      <w:pPr>
        <w:ind w:left="2461" w:hanging="120"/>
      </w:pPr>
      <w:rPr>
        <w:rFonts w:hint="default"/>
      </w:rPr>
    </w:lvl>
    <w:lvl w:ilvl="4" w:tplc="D0AA9D44">
      <w:numFmt w:val="bullet"/>
      <w:lvlText w:val="•"/>
      <w:lvlJc w:val="left"/>
      <w:pPr>
        <w:ind w:left="3248" w:hanging="120"/>
      </w:pPr>
      <w:rPr>
        <w:rFonts w:hint="default"/>
      </w:rPr>
    </w:lvl>
    <w:lvl w:ilvl="5" w:tplc="A30A5A10">
      <w:numFmt w:val="bullet"/>
      <w:lvlText w:val="•"/>
      <w:lvlJc w:val="left"/>
      <w:pPr>
        <w:ind w:left="4035" w:hanging="120"/>
      </w:pPr>
      <w:rPr>
        <w:rFonts w:hint="default"/>
      </w:rPr>
    </w:lvl>
    <w:lvl w:ilvl="6" w:tplc="83B4F28C">
      <w:numFmt w:val="bullet"/>
      <w:lvlText w:val="•"/>
      <w:lvlJc w:val="left"/>
      <w:pPr>
        <w:ind w:left="4822" w:hanging="120"/>
      </w:pPr>
      <w:rPr>
        <w:rFonts w:hint="default"/>
      </w:rPr>
    </w:lvl>
    <w:lvl w:ilvl="7" w:tplc="8F7E3932">
      <w:numFmt w:val="bullet"/>
      <w:lvlText w:val="•"/>
      <w:lvlJc w:val="left"/>
      <w:pPr>
        <w:ind w:left="5609" w:hanging="120"/>
      </w:pPr>
      <w:rPr>
        <w:rFonts w:hint="default"/>
      </w:rPr>
    </w:lvl>
    <w:lvl w:ilvl="8" w:tplc="A2D2CCCE">
      <w:numFmt w:val="bullet"/>
      <w:lvlText w:val="•"/>
      <w:lvlJc w:val="left"/>
      <w:pPr>
        <w:ind w:left="6396" w:hanging="120"/>
      </w:pPr>
      <w:rPr>
        <w:rFonts w:hint="default"/>
      </w:rPr>
    </w:lvl>
  </w:abstractNum>
  <w:abstractNum w:abstractNumId="5" w15:restartNumberingAfterBreak="0">
    <w:nsid w:val="3020681F"/>
    <w:multiLevelType w:val="hybridMultilevel"/>
    <w:tmpl w:val="54B4032C"/>
    <w:lvl w:ilvl="0" w:tplc="9D16BE8A">
      <w:start w:val="1"/>
      <w:numFmt w:val="lowerLetter"/>
      <w:lvlText w:val="%1."/>
      <w:lvlJc w:val="left"/>
      <w:pPr>
        <w:ind w:left="47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6" w15:restartNumberingAfterBreak="0">
    <w:nsid w:val="4A0013D0"/>
    <w:multiLevelType w:val="hybridMultilevel"/>
    <w:tmpl w:val="758C09E0"/>
    <w:lvl w:ilvl="0" w:tplc="50229558">
      <w:start w:val="11"/>
      <w:numFmt w:val="decimal"/>
      <w:lvlText w:val="%1."/>
      <w:lvlJc w:val="left"/>
      <w:pPr>
        <w:ind w:left="665" w:hanging="451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 w:tplc="DE064D6A">
      <w:start w:val="1"/>
      <w:numFmt w:val="decimal"/>
      <w:lvlText w:val="(%2)"/>
      <w:lvlJc w:val="left"/>
      <w:pPr>
        <w:ind w:left="148" w:hanging="226"/>
      </w:pPr>
      <w:rPr>
        <w:rFonts w:ascii="Tahoma" w:eastAsia="Times New Roman" w:hAnsi="Tahoma" w:cs="Tahoma" w:hint="default"/>
        <w:b w:val="0"/>
        <w:bCs w:val="0"/>
        <w:i w:val="0"/>
        <w:iCs w:val="0"/>
        <w:spacing w:val="-1"/>
        <w:w w:val="99"/>
        <w:sz w:val="14"/>
        <w:szCs w:val="14"/>
      </w:rPr>
    </w:lvl>
    <w:lvl w:ilvl="2" w:tplc="4D74CC06">
      <w:numFmt w:val="bullet"/>
      <w:lvlText w:val="•"/>
      <w:lvlJc w:val="left"/>
      <w:pPr>
        <w:ind w:left="660" w:hanging="226"/>
      </w:pPr>
      <w:rPr>
        <w:rFonts w:hint="default"/>
      </w:rPr>
    </w:lvl>
    <w:lvl w:ilvl="3" w:tplc="A4F0F384">
      <w:numFmt w:val="bullet"/>
      <w:lvlText w:val="•"/>
      <w:lvlJc w:val="left"/>
      <w:pPr>
        <w:ind w:left="1945" w:hanging="226"/>
      </w:pPr>
      <w:rPr>
        <w:rFonts w:hint="default"/>
      </w:rPr>
    </w:lvl>
    <w:lvl w:ilvl="4" w:tplc="ABDA737A">
      <w:numFmt w:val="bullet"/>
      <w:lvlText w:val="•"/>
      <w:lvlJc w:val="left"/>
      <w:pPr>
        <w:ind w:left="3231" w:hanging="226"/>
      </w:pPr>
      <w:rPr>
        <w:rFonts w:hint="default"/>
      </w:rPr>
    </w:lvl>
    <w:lvl w:ilvl="5" w:tplc="9BC6A992">
      <w:numFmt w:val="bullet"/>
      <w:lvlText w:val="•"/>
      <w:lvlJc w:val="left"/>
      <w:pPr>
        <w:ind w:left="4517" w:hanging="226"/>
      </w:pPr>
      <w:rPr>
        <w:rFonts w:hint="default"/>
      </w:rPr>
    </w:lvl>
    <w:lvl w:ilvl="6" w:tplc="E3B4EBA2">
      <w:numFmt w:val="bullet"/>
      <w:lvlText w:val="•"/>
      <w:lvlJc w:val="left"/>
      <w:pPr>
        <w:ind w:left="5803" w:hanging="226"/>
      </w:pPr>
      <w:rPr>
        <w:rFonts w:hint="default"/>
      </w:rPr>
    </w:lvl>
    <w:lvl w:ilvl="7" w:tplc="6CD48752">
      <w:numFmt w:val="bullet"/>
      <w:lvlText w:val="•"/>
      <w:lvlJc w:val="left"/>
      <w:pPr>
        <w:ind w:left="7089" w:hanging="226"/>
      </w:pPr>
      <w:rPr>
        <w:rFonts w:hint="default"/>
      </w:rPr>
    </w:lvl>
    <w:lvl w:ilvl="8" w:tplc="E7147E0A">
      <w:numFmt w:val="bullet"/>
      <w:lvlText w:val="•"/>
      <w:lvlJc w:val="left"/>
      <w:pPr>
        <w:ind w:left="8374" w:hanging="226"/>
      </w:pPr>
      <w:rPr>
        <w:rFonts w:hint="default"/>
      </w:rPr>
    </w:lvl>
  </w:abstractNum>
  <w:abstractNum w:abstractNumId="7" w15:restartNumberingAfterBreak="0">
    <w:nsid w:val="521E047D"/>
    <w:multiLevelType w:val="multilevel"/>
    <w:tmpl w:val="E67EF2C6"/>
    <w:lvl w:ilvl="0">
      <w:start w:val="1"/>
      <w:numFmt w:val="decimal"/>
      <w:lvlText w:val="%1."/>
      <w:lvlJc w:val="left"/>
      <w:pPr>
        <w:ind w:left="470" w:hanging="298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80" w:hanging="433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31" w:hanging="433"/>
      </w:pPr>
      <w:rPr>
        <w:rFonts w:hint="default"/>
      </w:rPr>
    </w:lvl>
    <w:lvl w:ilvl="3">
      <w:numFmt w:val="bullet"/>
      <w:lvlText w:val="•"/>
      <w:lvlJc w:val="left"/>
      <w:pPr>
        <w:ind w:left="2883" w:hanging="433"/>
      </w:pPr>
      <w:rPr>
        <w:rFonts w:hint="default"/>
      </w:rPr>
    </w:lvl>
    <w:lvl w:ilvl="4">
      <w:numFmt w:val="bullet"/>
      <w:lvlText w:val="•"/>
      <w:lvlJc w:val="left"/>
      <w:pPr>
        <w:ind w:left="4035" w:hanging="433"/>
      </w:pPr>
      <w:rPr>
        <w:rFonts w:hint="default"/>
      </w:rPr>
    </w:lvl>
    <w:lvl w:ilvl="5">
      <w:numFmt w:val="bullet"/>
      <w:lvlText w:val="•"/>
      <w:lvlJc w:val="left"/>
      <w:pPr>
        <w:ind w:left="5187" w:hanging="433"/>
      </w:pPr>
      <w:rPr>
        <w:rFonts w:hint="default"/>
      </w:rPr>
    </w:lvl>
    <w:lvl w:ilvl="6">
      <w:numFmt w:val="bullet"/>
      <w:lvlText w:val="•"/>
      <w:lvlJc w:val="left"/>
      <w:pPr>
        <w:ind w:left="6339" w:hanging="433"/>
      </w:pPr>
      <w:rPr>
        <w:rFonts w:hint="default"/>
      </w:rPr>
    </w:lvl>
    <w:lvl w:ilvl="7">
      <w:numFmt w:val="bullet"/>
      <w:lvlText w:val="•"/>
      <w:lvlJc w:val="left"/>
      <w:pPr>
        <w:ind w:left="7490" w:hanging="433"/>
      </w:pPr>
      <w:rPr>
        <w:rFonts w:hint="default"/>
      </w:rPr>
    </w:lvl>
    <w:lvl w:ilvl="8">
      <w:numFmt w:val="bullet"/>
      <w:lvlText w:val="•"/>
      <w:lvlJc w:val="left"/>
      <w:pPr>
        <w:ind w:left="8642" w:hanging="433"/>
      </w:pPr>
      <w:rPr>
        <w:rFonts w:hint="default"/>
      </w:rPr>
    </w:lvl>
  </w:abstractNum>
  <w:abstractNum w:abstractNumId="8" w15:restartNumberingAfterBreak="0">
    <w:nsid w:val="55A447B1"/>
    <w:multiLevelType w:val="multilevel"/>
    <w:tmpl w:val="E67EF2C6"/>
    <w:lvl w:ilvl="0">
      <w:start w:val="1"/>
      <w:numFmt w:val="decimal"/>
      <w:lvlText w:val="%1."/>
      <w:lvlJc w:val="left"/>
      <w:pPr>
        <w:ind w:left="470" w:hanging="298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80" w:hanging="433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31" w:hanging="433"/>
      </w:pPr>
      <w:rPr>
        <w:rFonts w:hint="default"/>
      </w:rPr>
    </w:lvl>
    <w:lvl w:ilvl="3">
      <w:numFmt w:val="bullet"/>
      <w:lvlText w:val="•"/>
      <w:lvlJc w:val="left"/>
      <w:pPr>
        <w:ind w:left="2883" w:hanging="433"/>
      </w:pPr>
      <w:rPr>
        <w:rFonts w:hint="default"/>
      </w:rPr>
    </w:lvl>
    <w:lvl w:ilvl="4">
      <w:numFmt w:val="bullet"/>
      <w:lvlText w:val="•"/>
      <w:lvlJc w:val="left"/>
      <w:pPr>
        <w:ind w:left="4035" w:hanging="433"/>
      </w:pPr>
      <w:rPr>
        <w:rFonts w:hint="default"/>
      </w:rPr>
    </w:lvl>
    <w:lvl w:ilvl="5">
      <w:numFmt w:val="bullet"/>
      <w:lvlText w:val="•"/>
      <w:lvlJc w:val="left"/>
      <w:pPr>
        <w:ind w:left="5187" w:hanging="433"/>
      </w:pPr>
      <w:rPr>
        <w:rFonts w:hint="default"/>
      </w:rPr>
    </w:lvl>
    <w:lvl w:ilvl="6">
      <w:numFmt w:val="bullet"/>
      <w:lvlText w:val="•"/>
      <w:lvlJc w:val="left"/>
      <w:pPr>
        <w:ind w:left="6339" w:hanging="433"/>
      </w:pPr>
      <w:rPr>
        <w:rFonts w:hint="default"/>
      </w:rPr>
    </w:lvl>
    <w:lvl w:ilvl="7">
      <w:numFmt w:val="bullet"/>
      <w:lvlText w:val="•"/>
      <w:lvlJc w:val="left"/>
      <w:pPr>
        <w:ind w:left="7490" w:hanging="433"/>
      </w:pPr>
      <w:rPr>
        <w:rFonts w:hint="default"/>
      </w:rPr>
    </w:lvl>
    <w:lvl w:ilvl="8">
      <w:numFmt w:val="bullet"/>
      <w:lvlText w:val="•"/>
      <w:lvlJc w:val="left"/>
      <w:pPr>
        <w:ind w:left="8642" w:hanging="433"/>
      </w:pPr>
      <w:rPr>
        <w:rFonts w:hint="default"/>
      </w:rPr>
    </w:lvl>
  </w:abstractNum>
  <w:abstractNum w:abstractNumId="9" w15:restartNumberingAfterBreak="0">
    <w:nsid w:val="696F1ABA"/>
    <w:multiLevelType w:val="hybridMultilevel"/>
    <w:tmpl w:val="29EED600"/>
    <w:lvl w:ilvl="0" w:tplc="3A2C2676">
      <w:numFmt w:val="bullet"/>
      <w:lvlText w:val="-"/>
      <w:lvlJc w:val="left"/>
      <w:pPr>
        <w:ind w:left="551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05AACC8E">
      <w:numFmt w:val="bullet"/>
      <w:lvlText w:val="•"/>
      <w:lvlJc w:val="left"/>
      <w:pPr>
        <w:ind w:left="1598" w:hanging="120"/>
      </w:pPr>
      <w:rPr>
        <w:rFonts w:hint="default"/>
      </w:rPr>
    </w:lvl>
    <w:lvl w:ilvl="2" w:tplc="DCC64F4C">
      <w:numFmt w:val="bullet"/>
      <w:lvlText w:val="•"/>
      <w:lvlJc w:val="left"/>
      <w:pPr>
        <w:ind w:left="2637" w:hanging="120"/>
      </w:pPr>
      <w:rPr>
        <w:rFonts w:hint="default"/>
      </w:rPr>
    </w:lvl>
    <w:lvl w:ilvl="3" w:tplc="9D1AA02A">
      <w:numFmt w:val="bullet"/>
      <w:lvlText w:val="•"/>
      <w:lvlJc w:val="left"/>
      <w:pPr>
        <w:ind w:left="3675" w:hanging="120"/>
      </w:pPr>
      <w:rPr>
        <w:rFonts w:hint="default"/>
      </w:rPr>
    </w:lvl>
    <w:lvl w:ilvl="4" w:tplc="082CDC86">
      <w:numFmt w:val="bullet"/>
      <w:lvlText w:val="•"/>
      <w:lvlJc w:val="left"/>
      <w:pPr>
        <w:ind w:left="4714" w:hanging="120"/>
      </w:pPr>
      <w:rPr>
        <w:rFonts w:hint="default"/>
      </w:rPr>
    </w:lvl>
    <w:lvl w:ilvl="5" w:tplc="A22A8F28">
      <w:numFmt w:val="bullet"/>
      <w:lvlText w:val="•"/>
      <w:lvlJc w:val="left"/>
      <w:pPr>
        <w:ind w:left="5753" w:hanging="120"/>
      </w:pPr>
      <w:rPr>
        <w:rFonts w:hint="default"/>
      </w:rPr>
    </w:lvl>
    <w:lvl w:ilvl="6" w:tplc="7F42A03E">
      <w:numFmt w:val="bullet"/>
      <w:lvlText w:val="•"/>
      <w:lvlJc w:val="left"/>
      <w:pPr>
        <w:ind w:left="6791" w:hanging="120"/>
      </w:pPr>
      <w:rPr>
        <w:rFonts w:hint="default"/>
      </w:rPr>
    </w:lvl>
    <w:lvl w:ilvl="7" w:tplc="00087522">
      <w:numFmt w:val="bullet"/>
      <w:lvlText w:val="•"/>
      <w:lvlJc w:val="left"/>
      <w:pPr>
        <w:ind w:left="7830" w:hanging="120"/>
      </w:pPr>
      <w:rPr>
        <w:rFonts w:hint="default"/>
      </w:rPr>
    </w:lvl>
    <w:lvl w:ilvl="8" w:tplc="1172BC4C">
      <w:numFmt w:val="bullet"/>
      <w:lvlText w:val="•"/>
      <w:lvlJc w:val="left"/>
      <w:pPr>
        <w:ind w:left="8869" w:hanging="12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7"/>
    <w:rsid w:val="00060C9C"/>
    <w:rsid w:val="000B2FAE"/>
    <w:rsid w:val="001F245D"/>
    <w:rsid w:val="002215CA"/>
    <w:rsid w:val="002E2691"/>
    <w:rsid w:val="00333238"/>
    <w:rsid w:val="00357EFC"/>
    <w:rsid w:val="003A2840"/>
    <w:rsid w:val="00450997"/>
    <w:rsid w:val="00477E3A"/>
    <w:rsid w:val="004968C4"/>
    <w:rsid w:val="004D3DE5"/>
    <w:rsid w:val="00576EAA"/>
    <w:rsid w:val="00657A8B"/>
    <w:rsid w:val="006A4717"/>
    <w:rsid w:val="0071071A"/>
    <w:rsid w:val="007B5F2F"/>
    <w:rsid w:val="00937875"/>
    <w:rsid w:val="00A92897"/>
    <w:rsid w:val="00AD0476"/>
    <w:rsid w:val="00CC1B8C"/>
    <w:rsid w:val="00DF4851"/>
    <w:rsid w:val="00EF4F0C"/>
    <w:rsid w:val="00F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60F28"/>
  <w14:defaultImageDpi w14:val="0"/>
  <w15:docId w15:val="{6C4719B0-9E27-4CC7-8405-542E8FB2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6EAA"/>
    <w:pPr>
      <w:autoSpaceDE w:val="0"/>
      <w:autoSpaceDN w:val="0"/>
    </w:pPr>
    <w:rPr>
      <w:rFonts w:ascii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76"/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ahoma" w:hAnsi="Tahoma" w:cs="Tahoma"/>
      <w:lang w:val="it-IT"/>
    </w:rPr>
  </w:style>
  <w:style w:type="paragraph" w:styleId="Titolo">
    <w:name w:val="Title"/>
    <w:basedOn w:val="Normale"/>
    <w:link w:val="TitoloCarattere"/>
    <w:uiPriority w:val="10"/>
    <w:qFormat/>
    <w:pPr>
      <w:spacing w:before="81"/>
      <w:ind w:left="1971" w:right="1864"/>
      <w:jc w:val="center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it-IT"/>
    </w:rPr>
  </w:style>
  <w:style w:type="paragraph" w:styleId="Paragrafoelenco">
    <w:name w:val="List Paragraph"/>
    <w:basedOn w:val="Normale"/>
    <w:uiPriority w:val="1"/>
    <w:qFormat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ntr\OneDrive\Documents\Modelli%20di%20Office%20personalizzati\PEI_Infanzia_nl_def%20disperazion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PEI_Infanzia_nl_def disperazionme.dotx</Template>
  <TotalTime>0</TotalTime>
  <Pages>1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dc:description/>
  <cp:lastModifiedBy>grazia ventrice</cp:lastModifiedBy>
  <cp:revision>7</cp:revision>
  <dcterms:created xsi:type="dcterms:W3CDTF">2023-09-30T13:16:00Z</dcterms:created>
  <dcterms:modified xsi:type="dcterms:W3CDTF">2025-10-20T21:05:00Z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2023-09-28T22:00:00Z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2023-09-29T22:00:00Z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