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691" w:rsidRDefault="006A4717">
      <w:pPr>
        <w:pStyle w:val="Corpotesto"/>
        <w:ind w:left="1415"/>
        <w:rPr>
          <w:rFonts w:ascii="Times New Roman"/>
          <w:i w:val="0"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897">
        <w:rPr>
          <w:noProof/>
        </w:rPr>
        <mc:AlternateContent>
          <mc:Choice Requires="wpg">
            <w:drawing>
              <wp:inline distT="0" distB="0" distL="0" distR="0">
                <wp:extent cx="5928360" cy="1783080"/>
                <wp:effectExtent l="0" t="0" r="0" b="0"/>
                <wp:docPr id="3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8360" cy="1783080"/>
                          <a:chOff x="0" y="0"/>
                          <a:chExt cx="5928360" cy="1783080"/>
                        </a:xfrm>
                      </wpg:grpSpPr>
                      <pic:pic xmlns:pic="http://schemas.openxmlformats.org/drawingml/2006/picture">
                        <pic:nvPicPr>
                          <pic:cNvPr id="39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185"/>
                            <a:ext cx="5253677" cy="1554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5"/>
                        <wps:cNvSpPr txBox="1"/>
                        <wps:spPr>
                          <a:xfrm>
                            <a:off x="3781393" y="10141"/>
                            <a:ext cx="2136775" cy="321945"/>
                          </a:xfrm>
                          <a:prstGeom prst="rect">
                            <a:avLst/>
                          </a:prstGeom>
                          <a:ln w="20282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37875" w:rsidRDefault="00937875">
                              <w:pPr>
                                <w:spacing w:before="103"/>
                                <w:ind w:left="598"/>
                                <w:rPr>
                                  <w:rFonts w:ascii="Calibri"/>
                                  <w:b/>
                                </w:rPr>
                              </w:pPr>
                              <w:bookmarkStart w:id="0" w:name="PEI_Primaria_nl"/>
                              <w:bookmarkStart w:id="1" w:name="PEI_Infanzia_nl"/>
                              <w:bookmarkStart w:id="2" w:name="ALLEGATO_A1_PEI_INFANZIA"/>
                              <w:bookmarkEnd w:id="0"/>
                              <w:bookmarkEnd w:id="1"/>
                              <w:bookmarkEnd w:id="2"/>
                              <w:r>
                                <w:rPr>
                                  <w:rFonts w:ascii="Calibri"/>
                                  <w:b/>
                                  <w:i/>
                                  <w:iCs/>
                                </w:rPr>
                                <w:t xml:space="preserve">SCUOLA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</w:rPr>
                                <w:t>DELL'INFANZIA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466.8pt;height:140.4pt;mso-position-horizontal-relative:char;mso-position-vertical-relative:line" coordsize="59283,17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2281;width:52536;height:15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37813;top:101;width:21368;height:3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" filled="f" strokecolor="#4f81bc" strokeweight=".56339mm">
                  <v:textbox inset="0,0,0,0">
                    <w:txbxContent>
                      <w:p w:rsidR="00937875" w:rsidRDefault="00937875">
                        <w:pPr>
                          <w:spacing w:before="103"/>
                          <w:ind w:left="598"/>
                          <w:rPr>
                            <w:rFonts w:ascii="Calibri"/>
                            <w:b/>
                          </w:rPr>
                        </w:pPr>
                        <w:bookmarkStart w:id="3" w:name="PEI_Primaria_nl"/>
                        <w:bookmarkStart w:id="4" w:name="PEI_Infanzia_nl"/>
                        <w:bookmarkStart w:id="5" w:name="ALLEGATO_A1_PEI_INFANZIA"/>
                        <w:bookmarkEnd w:id="3"/>
                        <w:bookmarkEnd w:id="4"/>
                        <w:bookmarkEnd w:id="5"/>
                        <w:r>
                          <w:rPr>
                            <w:rFonts w:ascii="Calibri"/>
                            <w:b/>
                            <w:i/>
                            <w:iCs/>
                          </w:rPr>
                          <w:t xml:space="preserve">SCUOLA 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>DELL'INFANZIA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E2691" w:rsidRDefault="002E2691">
      <w:pPr>
        <w:pStyle w:val="Corpotesto"/>
        <w:rPr>
          <w:rFonts w:ascii="Times New Roman"/>
          <w:i w:val="0"/>
          <w:sz w:val="21"/>
        </w:rPr>
      </w:pPr>
    </w:p>
    <w:p w:rsidR="002E2691" w:rsidRDefault="00657A8B">
      <w:pPr>
        <w:pStyle w:val="Titolo"/>
      </w:pPr>
      <w:r>
        <w:rPr>
          <w:smallCaps/>
        </w:rPr>
        <w:t>Piano</w:t>
      </w:r>
      <w:r>
        <w:rPr>
          <w:smallCaps/>
          <w:spacing w:val="-4"/>
        </w:rPr>
        <w:t xml:space="preserve"> </w:t>
      </w:r>
      <w:r>
        <w:rPr>
          <w:smallCaps/>
        </w:rPr>
        <w:t>Educativo</w:t>
      </w:r>
      <w:r>
        <w:rPr>
          <w:smallCaps/>
          <w:spacing w:val="-3"/>
        </w:rPr>
        <w:t xml:space="preserve"> </w:t>
      </w:r>
      <w:r>
        <w:rPr>
          <w:smallCaps/>
          <w:spacing w:val="-2"/>
        </w:rPr>
        <w:t>Individualizzato</w:t>
      </w:r>
    </w:p>
    <w:p w:rsidR="002E2691" w:rsidRDefault="00657A8B">
      <w:pPr>
        <w:spacing w:before="200"/>
        <w:ind w:left="1971" w:right="1860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7,</w:t>
      </w:r>
      <w:r>
        <w:rPr>
          <w:rFonts w:ascii="Times New Roman"/>
          <w:spacing w:val="-17"/>
          <w:sz w:val="28"/>
        </w:rPr>
        <w:t xml:space="preserve"> </w:t>
      </w:r>
      <w:r>
        <w:rPr>
          <w:rFonts w:ascii="Times New Roman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13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</w:rPr>
        <w:t>APRILE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5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5"/>
          <w:sz w:val="28"/>
        </w:rPr>
        <w:t xml:space="preserve"> </w:t>
      </w:r>
      <w:proofErr w:type="spellStart"/>
      <w:r>
        <w:rPr>
          <w:rFonts w:ascii="Times New Roman"/>
          <w:spacing w:val="-2"/>
          <w:sz w:val="28"/>
        </w:rPr>
        <w:t>s.m.i.</w:t>
      </w:r>
      <w:proofErr w:type="spellEnd"/>
      <w:r>
        <w:rPr>
          <w:rFonts w:ascii="Times New Roman"/>
          <w:spacing w:val="-2"/>
          <w:sz w:val="28"/>
        </w:rPr>
        <w:t>)</w:t>
      </w:r>
    </w:p>
    <w:p w:rsidR="002E2691" w:rsidRDefault="00657A8B">
      <w:pPr>
        <w:tabs>
          <w:tab w:val="left" w:pos="4403"/>
        </w:tabs>
        <w:spacing w:before="185"/>
        <w:ind w:right="3054"/>
        <w:jc w:val="right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 xml:space="preserve">Anno Scolastico </w:t>
      </w:r>
      <w:r>
        <w:rPr>
          <w:rFonts w:ascii="Times New Roman"/>
          <w:b/>
          <w:sz w:val="32"/>
          <w:u w:val="single"/>
        </w:rPr>
        <w:tab/>
      </w:r>
    </w:p>
    <w:p w:rsidR="002E2691" w:rsidRDefault="00657A8B">
      <w:pPr>
        <w:tabs>
          <w:tab w:val="left" w:pos="6665"/>
        </w:tabs>
        <w:spacing w:before="189"/>
        <w:ind w:left="213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BAMBINO/A </w:t>
      </w:r>
      <w:r>
        <w:rPr>
          <w:rFonts w:ascii="Times New Roman"/>
          <w:sz w:val="32"/>
          <w:u w:val="single"/>
        </w:rPr>
        <w:tab/>
      </w:r>
    </w:p>
    <w:p w:rsidR="002E2691" w:rsidRDefault="00657A8B">
      <w:pPr>
        <w:tabs>
          <w:tab w:val="left" w:pos="4094"/>
        </w:tabs>
        <w:spacing w:before="191"/>
        <w:ind w:left="213"/>
        <w:rPr>
          <w:rFonts w:ascii="Times New Roman"/>
        </w:rPr>
      </w:pPr>
      <w:r>
        <w:rPr>
          <w:rFonts w:ascii="Times New Roman"/>
        </w:rPr>
        <w:t xml:space="preserve">codice sostitutivo personale </w:t>
      </w:r>
      <w:r>
        <w:rPr>
          <w:rFonts w:ascii="Times New Roman"/>
          <w:u w:val="single"/>
        </w:rPr>
        <w:tab/>
      </w:r>
    </w:p>
    <w:p w:rsidR="002E2691" w:rsidRDefault="00657A8B">
      <w:pPr>
        <w:tabs>
          <w:tab w:val="left" w:pos="3475"/>
          <w:tab w:val="left" w:pos="7687"/>
        </w:tabs>
        <w:spacing w:before="179"/>
        <w:ind w:right="3045"/>
        <w:jc w:val="right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pacing w:val="64"/>
          <w:sz w:val="28"/>
        </w:rPr>
        <w:t xml:space="preserve">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Plesso o sede</w:t>
      </w:r>
      <w:r>
        <w:rPr>
          <w:rFonts w:ascii="Times New Roman"/>
          <w:sz w:val="28"/>
          <w:u w:val="single"/>
        </w:rPr>
        <w:tab/>
      </w:r>
    </w:p>
    <w:p w:rsidR="002E2691" w:rsidRDefault="00657A8B">
      <w:pPr>
        <w:spacing w:before="186"/>
        <w:ind w:left="211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 disabilità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2"/>
          <w:sz w:val="28"/>
        </w:rPr>
        <w:t xml:space="preserve"> dell'inclusione</w:t>
      </w:r>
    </w:p>
    <w:p w:rsidR="002E2691" w:rsidRDefault="00657A8B" w:rsidP="00477E3A">
      <w:pPr>
        <w:tabs>
          <w:tab w:val="left" w:pos="4770"/>
        </w:tabs>
        <w:spacing w:before="59" w:line="360" w:lineRule="auto"/>
        <w:ind w:left="211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 xml:space="preserve">rilasciato in data </w:t>
      </w:r>
      <w:bookmarkStart w:id="3" w:name="_Hlk146968680"/>
      <w:r>
        <w:rPr>
          <w:rFonts w:ascii="Times New Roman"/>
          <w:sz w:val="24"/>
          <w:u w:val="single"/>
        </w:rPr>
        <w:tab/>
      </w:r>
      <w:bookmarkEnd w:id="3"/>
    </w:p>
    <w:p w:rsidR="00477E3A" w:rsidRDefault="00657A8B" w:rsidP="00477E3A">
      <w:pPr>
        <w:tabs>
          <w:tab w:val="left" w:pos="3004"/>
          <w:tab w:val="left" w:pos="4595"/>
          <w:tab w:val="left" w:pos="4826"/>
          <w:tab w:val="left" w:pos="6753"/>
        </w:tabs>
        <w:spacing w:before="37" w:line="360" w:lineRule="auto"/>
        <w:ind w:left="211" w:right="4190"/>
        <w:rPr>
          <w:rFonts w:ascii="Times New Roman" w:hAnsi="Times New Roman"/>
        </w:rPr>
      </w:pPr>
      <w:r>
        <w:rPr>
          <w:rFonts w:ascii="Times New Roman" w:hAnsi="Times New Roman"/>
        </w:rPr>
        <w:t>Data scadenza o rivedibilità:</w:t>
      </w:r>
      <w:r w:rsidR="00477E3A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4158204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450997">
            <w:rPr>
              <w:rFonts w:ascii="MS Gothic" w:eastAsia="MS Gothic" w:hAnsi="MS Gothic" w:hint="eastAsia"/>
            </w:rPr>
            <w:t>☐</w:t>
          </w:r>
        </w:sdtContent>
      </w:sdt>
      <w:r w:rsidR="00477E3A">
        <w:rPr>
          <w:rFonts w:ascii="Times New Roman" w:hAnsi="Times New Roman"/>
        </w:rPr>
        <w:t xml:space="preserve"> </w:t>
      </w:r>
      <w:r w:rsidR="00477E3A">
        <w:rPr>
          <w:rFonts w:ascii="Times New Roman"/>
          <w:sz w:val="24"/>
          <w:u w:val="single"/>
        </w:rPr>
        <w:tab/>
        <w:t xml:space="preserve">  </w:t>
      </w:r>
      <w:r w:rsidR="00477E3A">
        <w:rPr>
          <w:rFonts w:ascii="Times New Roman" w:hAnsi="Times New Roman"/>
        </w:rPr>
        <w:t xml:space="preserve">  </w:t>
      </w:r>
      <w:sdt>
        <w:sdtPr>
          <w:rPr>
            <w:rFonts w:ascii="Times New Roman" w:hAnsi="Times New Roman"/>
          </w:rPr>
          <w:id w:val="-260345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33238">
            <w:rPr>
              <w:rFonts w:ascii="MS Gothic" w:eastAsia="MS Gothic" w:hAnsi="MS Gothic" w:hint="eastAsia"/>
            </w:rPr>
            <w:t>☐</w:t>
          </w:r>
        </w:sdtContent>
      </w:sdt>
      <w:r w:rsidR="00477E3A">
        <w:rPr>
          <w:rFonts w:ascii="Times New Roman" w:hAnsi="Times New Roman"/>
        </w:rPr>
        <w:t xml:space="preserve"> Non indicata </w:t>
      </w:r>
    </w:p>
    <w:p w:rsidR="002E2691" w:rsidRDefault="00657A8B">
      <w:pPr>
        <w:tabs>
          <w:tab w:val="left" w:pos="3004"/>
          <w:tab w:val="left" w:pos="4595"/>
          <w:tab w:val="left" w:pos="4826"/>
          <w:tab w:val="left" w:pos="6753"/>
        </w:tabs>
        <w:spacing w:before="37" w:line="393" w:lineRule="auto"/>
        <w:ind w:left="211" w:right="41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 xml:space="preserve">ROFILO DI FUNZIONAMENTO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Nella fase transitoria:</w:t>
      </w:r>
    </w:p>
    <w:p w:rsidR="002E2691" w:rsidRDefault="00CC1B8C">
      <w:pPr>
        <w:spacing w:before="4"/>
        <w:ind w:left="571"/>
        <w:rPr>
          <w:rFonts w:ascii="Times New Roman" w:hAnsi="Times New Roman"/>
        </w:rPr>
      </w:pPr>
      <w:sdt>
        <w:sdtPr>
          <w:rPr>
            <w:rFonts w:ascii="MS Gothic" w:eastAsia="MS Gothic" w:hAnsi="MS Gothic" w:hint="eastAsia"/>
            <w:sz w:val="24"/>
          </w:rPr>
          <w:id w:val="1192027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997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57A8B">
        <w:rPr>
          <w:rFonts w:ascii="Times New Roman" w:hAnsi="Times New Roman"/>
          <w:spacing w:val="42"/>
          <w:sz w:val="24"/>
        </w:rPr>
        <w:t xml:space="preserve"> </w:t>
      </w:r>
      <w:r w:rsidR="00657A8B">
        <w:rPr>
          <w:rFonts w:ascii="Times New Roman" w:hAnsi="Times New Roman"/>
          <w:sz w:val="28"/>
        </w:rPr>
        <w:t>P</w:t>
      </w:r>
      <w:r w:rsidR="00657A8B">
        <w:rPr>
          <w:rFonts w:ascii="Times New Roman" w:hAnsi="Times New Roman"/>
        </w:rPr>
        <w:t>ROFILO</w:t>
      </w:r>
      <w:r w:rsidR="00657A8B">
        <w:rPr>
          <w:rFonts w:ascii="Times New Roman" w:hAnsi="Times New Roman"/>
          <w:spacing w:val="-5"/>
        </w:rPr>
        <w:t xml:space="preserve"> </w:t>
      </w:r>
      <w:r w:rsidR="00657A8B">
        <w:rPr>
          <w:rFonts w:ascii="Times New Roman" w:hAnsi="Times New Roman"/>
        </w:rPr>
        <w:t>DI</w:t>
      </w:r>
      <w:r w:rsidR="00657A8B">
        <w:rPr>
          <w:rFonts w:ascii="Times New Roman" w:hAnsi="Times New Roman"/>
          <w:spacing w:val="-5"/>
        </w:rPr>
        <w:t xml:space="preserve"> </w:t>
      </w:r>
      <w:r w:rsidR="00657A8B">
        <w:rPr>
          <w:rFonts w:ascii="Times New Roman" w:hAnsi="Times New Roman"/>
          <w:sz w:val="28"/>
        </w:rPr>
        <w:t>F</w:t>
      </w:r>
      <w:r w:rsidR="00657A8B">
        <w:rPr>
          <w:rFonts w:ascii="Times New Roman" w:hAnsi="Times New Roman"/>
        </w:rPr>
        <w:t>UNZIONAMENTO</w:t>
      </w:r>
      <w:r w:rsidR="00657A8B">
        <w:rPr>
          <w:rFonts w:ascii="Times New Roman" w:hAnsi="Times New Roman"/>
          <w:spacing w:val="-5"/>
        </w:rPr>
        <w:t xml:space="preserve"> </w:t>
      </w:r>
      <w:r w:rsidR="00657A8B">
        <w:rPr>
          <w:rFonts w:ascii="Times New Roman" w:hAnsi="Times New Roman"/>
        </w:rPr>
        <w:t>NON</w:t>
      </w:r>
      <w:r w:rsidR="00657A8B">
        <w:rPr>
          <w:rFonts w:ascii="Times New Roman" w:hAnsi="Times New Roman"/>
          <w:spacing w:val="-3"/>
        </w:rPr>
        <w:t xml:space="preserve"> </w:t>
      </w:r>
      <w:r w:rsidR="00657A8B">
        <w:rPr>
          <w:rFonts w:ascii="Times New Roman" w:hAnsi="Times New Roman"/>
          <w:spacing w:val="-2"/>
        </w:rPr>
        <w:t>DISPONIBILE</w:t>
      </w:r>
    </w:p>
    <w:p w:rsidR="002E2691" w:rsidRDefault="00657A8B">
      <w:pPr>
        <w:tabs>
          <w:tab w:val="left" w:pos="7379"/>
        </w:tabs>
        <w:spacing w:before="26"/>
        <w:ind w:left="919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2E2691" w:rsidRDefault="00657A8B">
      <w:pPr>
        <w:tabs>
          <w:tab w:val="left" w:pos="8086"/>
        </w:tabs>
        <w:spacing w:before="26"/>
        <w:ind w:left="919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2E2691" w:rsidRDefault="00657A8B">
      <w:pPr>
        <w:tabs>
          <w:tab w:val="left" w:pos="3187"/>
          <w:tab w:val="left" w:pos="6309"/>
        </w:tabs>
        <w:spacing w:before="185"/>
        <w:ind w:left="2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  <w:sz w:val="28"/>
        </w:rPr>
        <w:t>I</w:t>
      </w:r>
      <w:r>
        <w:rPr>
          <w:rFonts w:ascii="Times New Roman" w:hAnsi="Times New Roman"/>
          <w:spacing w:val="-2"/>
        </w:rPr>
        <w:t>NDIVIDUALE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  <w:sz w:val="24"/>
          </w:rPr>
          <w:id w:val="-12278414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450997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sdt>
        <w:sdtPr>
          <w:rPr>
            <w:rFonts w:ascii="Times New Roman" w:hAnsi="Times New Roman"/>
            <w:sz w:val="24"/>
          </w:rPr>
          <w:id w:val="-14570936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937875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redigere</w:t>
      </w:r>
    </w:p>
    <w:p w:rsidR="002E2691" w:rsidRDefault="002E2691">
      <w:pPr>
        <w:pStyle w:val="Corpotesto"/>
        <w:spacing w:before="9"/>
        <w:rPr>
          <w:rFonts w:ascii="Times New Roman"/>
          <w:i w:val="0"/>
          <w:sz w:val="25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2E2691">
        <w:trPr>
          <w:trHeight w:val="1067"/>
        </w:trPr>
        <w:tc>
          <w:tcPr>
            <w:tcW w:w="3200" w:type="dxa"/>
          </w:tcPr>
          <w:p w:rsidR="002E2691" w:rsidRDefault="00657A8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14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 w:rsidR="002E2691" w:rsidRDefault="00657A8B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2E2691" w:rsidRDefault="002E2691">
            <w:pPr>
              <w:pStyle w:val="TableParagraph"/>
              <w:rPr>
                <w:rFonts w:ascii="Times New Roman"/>
                <w:sz w:val="24"/>
              </w:rPr>
            </w:pPr>
          </w:p>
          <w:p w:rsidR="002E2691" w:rsidRDefault="00657A8B">
            <w:pPr>
              <w:pStyle w:val="TableParagraph"/>
              <w:tabs>
                <w:tab w:val="left" w:pos="2848"/>
              </w:tabs>
              <w:spacing w:before="138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2E2691" w:rsidRDefault="00A92897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07904" behindDoc="1" locked="0" layoutInCell="1" allowOverlap="1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168275</wp:posOffset>
                      </wp:positionV>
                      <wp:extent cx="392430" cy="3695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65A9EE" id="Group 8" o:spid="_x0000_s1026" style="position:absolute;margin-left:124.3pt;margin-top:13.25pt;width:30.9pt;height:29.1pt;z-index:-16408576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">
                      <v:shape id="Graphic 9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" path="m,179959l6839,132100,26138,89106,56070,52689,94807,24558,140523,6424,191389,r50919,6424l288059,24558r38759,28131l356761,89106r19304,42994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rFonts w:ascii="Times New Roman"/>
                <w:smallCaps/>
              </w:rPr>
              <w:t>Firma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del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dirigente</w:t>
            </w:r>
            <w:r w:rsidR="00657A8B">
              <w:rPr>
                <w:rFonts w:ascii="Times New Roman"/>
                <w:smallCaps/>
                <w:spacing w:val="1"/>
              </w:rPr>
              <w:t xml:space="preserve"> </w:t>
            </w:r>
            <w:r w:rsidR="00657A8B">
              <w:rPr>
                <w:rFonts w:ascii="Times New Roman"/>
                <w:smallCaps/>
                <w:spacing w:val="-2"/>
              </w:rPr>
              <w:t>Scolastico</w:t>
            </w:r>
            <w:r w:rsidR="00657A8B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2E2691" w:rsidRDefault="002E2691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2E2691" w:rsidRDefault="00657A8B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2E2691">
        <w:trPr>
          <w:trHeight w:val="1180"/>
        </w:trPr>
        <w:tc>
          <w:tcPr>
            <w:tcW w:w="3200" w:type="dxa"/>
          </w:tcPr>
          <w:p w:rsidR="002E2691" w:rsidRDefault="00657A8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Approvazione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 w:rsidR="002E2691" w:rsidRDefault="00657A8B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2"/>
              </w:rPr>
              <w:t xml:space="preserve"> SOTTOSCRIZIONE</w:t>
            </w:r>
          </w:p>
        </w:tc>
        <w:tc>
          <w:tcPr>
            <w:tcW w:w="3463" w:type="dxa"/>
          </w:tcPr>
          <w:p w:rsidR="002E2691" w:rsidRDefault="00657A8B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2E2691" w:rsidRDefault="002E2691">
            <w:pPr>
              <w:pStyle w:val="TableParagraph"/>
              <w:rPr>
                <w:rFonts w:ascii="Times New Roman"/>
                <w:sz w:val="24"/>
              </w:rPr>
            </w:pPr>
          </w:p>
          <w:p w:rsidR="002E2691" w:rsidRDefault="002E2691">
            <w:pPr>
              <w:pStyle w:val="TableParagraph"/>
              <w:spacing w:before="5"/>
              <w:rPr>
                <w:rFonts w:ascii="Times New Roman"/>
              </w:rPr>
            </w:pPr>
          </w:p>
          <w:p w:rsidR="002E2691" w:rsidRDefault="00657A8B">
            <w:pPr>
              <w:pStyle w:val="TableParagraph"/>
              <w:tabs>
                <w:tab w:val="left" w:pos="273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2E2691" w:rsidRDefault="00A92897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08416" behindDoc="1" locked="0" layoutInCell="1" allowOverlap="1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168275</wp:posOffset>
                      </wp:positionV>
                      <wp:extent cx="392430" cy="3695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44"/>
                                      </a:lnTo>
                                      <a:lnTo>
                                        <a:pt x="26138" y="89163"/>
                                      </a:lnTo>
                                      <a:lnTo>
                                        <a:pt x="56070" y="52736"/>
                                      </a:lnTo>
                                      <a:lnTo>
                                        <a:pt x="94807" y="24586"/>
                                      </a:lnTo>
                                      <a:lnTo>
                                        <a:pt x="140523" y="6433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3"/>
                                      </a:lnTo>
                                      <a:lnTo>
                                        <a:pt x="288059" y="24586"/>
                                      </a:lnTo>
                                      <a:lnTo>
                                        <a:pt x="326818" y="52736"/>
                                      </a:lnTo>
                                      <a:lnTo>
                                        <a:pt x="356761" y="89163"/>
                                      </a:lnTo>
                                      <a:lnTo>
                                        <a:pt x="376065" y="132144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206E9C" id="Group 10" o:spid="_x0000_s1026" style="position:absolute;margin-left:124.3pt;margin-top:13.25pt;width:30.9pt;height:29.1pt;z-index:-16408064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">
                      <v:shape id="Graphic 11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" path="m,179959l6839,132144,26138,89163,56070,52736,94807,24586,140523,6433,191389,r50919,6433l288059,24586r38759,28150l356761,89163r19304,42981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rFonts w:ascii="Times New Roman"/>
                <w:smallCaps/>
              </w:rPr>
              <w:t>Firma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del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dirigente</w:t>
            </w:r>
            <w:r w:rsidR="00657A8B">
              <w:rPr>
                <w:rFonts w:ascii="Times New Roman"/>
                <w:smallCaps/>
                <w:spacing w:val="1"/>
              </w:rPr>
              <w:t xml:space="preserve"> </w:t>
            </w:r>
            <w:r w:rsidR="00657A8B">
              <w:rPr>
                <w:rFonts w:ascii="Times New Roman"/>
                <w:smallCaps/>
                <w:spacing w:val="-2"/>
              </w:rPr>
              <w:t>Scolastico</w:t>
            </w:r>
            <w:r w:rsidR="00657A8B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2E2691" w:rsidRDefault="002E2691">
            <w:pPr>
              <w:pStyle w:val="TableParagraph"/>
              <w:rPr>
                <w:rFonts w:ascii="Times New Roman"/>
                <w:sz w:val="33"/>
              </w:rPr>
            </w:pPr>
          </w:p>
          <w:p w:rsidR="002E2691" w:rsidRDefault="00657A8B">
            <w:pPr>
              <w:pStyle w:val="TableParagraph"/>
              <w:tabs>
                <w:tab w:val="left" w:pos="3099"/>
              </w:tabs>
              <w:spacing w:before="1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2E2691">
        <w:trPr>
          <w:trHeight w:val="1067"/>
        </w:trPr>
        <w:tc>
          <w:tcPr>
            <w:tcW w:w="3200" w:type="dxa"/>
          </w:tcPr>
          <w:p w:rsidR="002E2691" w:rsidRDefault="00657A8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 w:rsidR="002E2691" w:rsidRDefault="00657A8B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2E2691" w:rsidRDefault="002E269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2E2691" w:rsidRDefault="00657A8B">
            <w:pPr>
              <w:pStyle w:val="TableParagraph"/>
              <w:tabs>
                <w:tab w:val="left" w:pos="284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2E2691" w:rsidRDefault="00A92897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08928" behindDoc="1" locked="0" layoutInCell="1" allowOverlap="1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167640</wp:posOffset>
                      </wp:positionV>
                      <wp:extent cx="392430" cy="36957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085"/>
                                      </a:moveTo>
                                      <a:lnTo>
                                        <a:pt x="6839" y="132218"/>
                                      </a:lnTo>
                                      <a:lnTo>
                                        <a:pt x="26138" y="89201"/>
                                      </a:lnTo>
                                      <a:lnTo>
                                        <a:pt x="56070" y="52752"/>
                                      </a:lnTo>
                                      <a:lnTo>
                                        <a:pt x="94807" y="24590"/>
                                      </a:lnTo>
                                      <a:lnTo>
                                        <a:pt x="140523" y="643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4"/>
                                      </a:lnTo>
                                      <a:lnTo>
                                        <a:pt x="288059" y="24590"/>
                                      </a:lnTo>
                                      <a:lnTo>
                                        <a:pt x="326818" y="52752"/>
                                      </a:lnTo>
                                      <a:lnTo>
                                        <a:pt x="356761" y="89201"/>
                                      </a:lnTo>
                                      <a:lnTo>
                                        <a:pt x="376065" y="132218"/>
                                      </a:lnTo>
                                      <a:lnTo>
                                        <a:pt x="382905" y="180085"/>
                                      </a:lnTo>
                                      <a:lnTo>
                                        <a:pt x="376065" y="227900"/>
                                      </a:lnTo>
                                      <a:lnTo>
                                        <a:pt x="356761" y="270881"/>
                                      </a:lnTo>
                                      <a:lnTo>
                                        <a:pt x="326818" y="307308"/>
                                      </a:lnTo>
                                      <a:lnTo>
                                        <a:pt x="288059" y="335458"/>
                                      </a:lnTo>
                                      <a:lnTo>
                                        <a:pt x="242308" y="353611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11"/>
                                      </a:lnTo>
                                      <a:lnTo>
                                        <a:pt x="94807" y="335458"/>
                                      </a:lnTo>
                                      <a:lnTo>
                                        <a:pt x="56070" y="307308"/>
                                      </a:lnTo>
                                      <a:lnTo>
                                        <a:pt x="26138" y="270881"/>
                                      </a:lnTo>
                                      <a:lnTo>
                                        <a:pt x="6839" y="227900"/>
                                      </a:lnTo>
                                      <a:lnTo>
                                        <a:pt x="0" y="1800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6EA4DE" id="Group 12" o:spid="_x0000_s1026" style="position:absolute;margin-left:124.3pt;margin-top:13.2pt;width:30.9pt;height:29.1pt;z-index:-16407552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">
                      <v:shape id="Graphic 13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" path="m,180085l6839,132218,26138,89201,56070,52752,94807,24590,140523,6434,191389,r50919,6434l288059,24590r38759,28162l356761,89201r19304,43017l382905,180085r-6840,47815l356761,270881r-29943,36427l288059,335458r-45751,18153l191389,360044r-50866,-6433l94807,335458,56070,307308,26138,270881,6839,227900,,180085xe" filled="f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rFonts w:ascii="Times New Roman"/>
                <w:smallCaps/>
              </w:rPr>
              <w:t>Firma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del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dirigente</w:t>
            </w:r>
            <w:r w:rsidR="00657A8B">
              <w:rPr>
                <w:rFonts w:ascii="Times New Roman"/>
                <w:smallCaps/>
                <w:spacing w:val="1"/>
              </w:rPr>
              <w:t xml:space="preserve"> </w:t>
            </w:r>
            <w:r w:rsidR="00657A8B">
              <w:rPr>
                <w:rFonts w:ascii="Times New Roman"/>
                <w:smallCaps/>
                <w:spacing w:val="-2"/>
              </w:rPr>
              <w:t>Scolastico</w:t>
            </w:r>
            <w:r w:rsidR="00657A8B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2E2691" w:rsidRDefault="002E2691">
            <w:pPr>
              <w:pStyle w:val="TableParagraph"/>
              <w:rPr>
                <w:rFonts w:ascii="Times New Roman"/>
                <w:sz w:val="33"/>
              </w:rPr>
            </w:pPr>
          </w:p>
          <w:p w:rsidR="002E2691" w:rsidRDefault="00657A8B">
            <w:pPr>
              <w:pStyle w:val="TableParagraph"/>
              <w:tabs>
                <w:tab w:val="left" w:pos="3099"/>
              </w:tabs>
              <w:spacing w:before="1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2E2691">
        <w:trPr>
          <w:trHeight w:val="1161"/>
        </w:trPr>
        <w:tc>
          <w:tcPr>
            <w:tcW w:w="3200" w:type="dxa"/>
          </w:tcPr>
          <w:p w:rsidR="002E2691" w:rsidRDefault="00657A8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finale</w:t>
            </w:r>
          </w:p>
          <w:p w:rsidR="002E2691" w:rsidRDefault="00657A8B">
            <w:pPr>
              <w:pStyle w:val="TableParagraph"/>
              <w:spacing w:before="26" w:line="30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proposte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 xml:space="preserve"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 w:rsidR="002E2691" w:rsidRDefault="00657A8B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2E2691" w:rsidRDefault="002E269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2E2691" w:rsidRDefault="00657A8B">
            <w:pPr>
              <w:pStyle w:val="TableParagraph"/>
              <w:tabs>
                <w:tab w:val="left" w:pos="284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2E2691" w:rsidRDefault="00A92897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09440" behindDoc="1" locked="0" layoutInCell="1" allowOverlap="1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167640</wp:posOffset>
                      </wp:positionV>
                      <wp:extent cx="392430" cy="36957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085"/>
                                      </a:moveTo>
                                      <a:lnTo>
                                        <a:pt x="6839" y="132218"/>
                                      </a:lnTo>
                                      <a:lnTo>
                                        <a:pt x="26138" y="89201"/>
                                      </a:lnTo>
                                      <a:lnTo>
                                        <a:pt x="56070" y="52752"/>
                                      </a:lnTo>
                                      <a:lnTo>
                                        <a:pt x="94807" y="24590"/>
                                      </a:lnTo>
                                      <a:lnTo>
                                        <a:pt x="140523" y="643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4"/>
                                      </a:lnTo>
                                      <a:lnTo>
                                        <a:pt x="288059" y="24590"/>
                                      </a:lnTo>
                                      <a:lnTo>
                                        <a:pt x="326818" y="52752"/>
                                      </a:lnTo>
                                      <a:lnTo>
                                        <a:pt x="356761" y="89201"/>
                                      </a:lnTo>
                                      <a:lnTo>
                                        <a:pt x="376065" y="132218"/>
                                      </a:lnTo>
                                      <a:lnTo>
                                        <a:pt x="382905" y="180085"/>
                                      </a:lnTo>
                                      <a:lnTo>
                                        <a:pt x="376065" y="227944"/>
                                      </a:lnTo>
                                      <a:lnTo>
                                        <a:pt x="356761" y="270938"/>
                                      </a:lnTo>
                                      <a:lnTo>
                                        <a:pt x="326818" y="307355"/>
                                      </a:lnTo>
                                      <a:lnTo>
                                        <a:pt x="288059" y="335486"/>
                                      </a:lnTo>
                                      <a:lnTo>
                                        <a:pt x="242308" y="353620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20"/>
                                      </a:lnTo>
                                      <a:lnTo>
                                        <a:pt x="94807" y="335486"/>
                                      </a:lnTo>
                                      <a:lnTo>
                                        <a:pt x="56070" y="307355"/>
                                      </a:lnTo>
                                      <a:lnTo>
                                        <a:pt x="26138" y="270938"/>
                                      </a:lnTo>
                                      <a:lnTo>
                                        <a:pt x="6839" y="227944"/>
                                      </a:lnTo>
                                      <a:lnTo>
                                        <a:pt x="0" y="1800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E8C84B" id="Group 14" o:spid="_x0000_s1026" style="position:absolute;margin-left:124.3pt;margin-top:13.2pt;width:30.9pt;height:29.1pt;z-index:-16407040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">
                      <v:shape id="Graphic 15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" path="m,180085l6839,132218,26138,89201,56070,52752,94807,24590,140523,6434,191389,r50919,6434l288059,24590r38759,28162l356761,89201r19304,43017l382905,180085r-6840,47859l356761,270938r-29943,36417l288059,335486r-45751,18134l191389,360044r-50866,-6424l94807,335486,56070,307355,26138,270938,6839,227944,,180085xe" filled="f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rFonts w:ascii="Times New Roman"/>
                <w:smallCaps/>
              </w:rPr>
              <w:t>Firma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del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dirigente</w:t>
            </w:r>
            <w:r w:rsidR="00657A8B">
              <w:rPr>
                <w:rFonts w:ascii="Times New Roman"/>
                <w:smallCaps/>
                <w:spacing w:val="1"/>
              </w:rPr>
              <w:t xml:space="preserve"> </w:t>
            </w:r>
            <w:r w:rsidR="00657A8B">
              <w:rPr>
                <w:rFonts w:ascii="Times New Roman"/>
                <w:smallCaps/>
                <w:spacing w:val="-2"/>
              </w:rPr>
              <w:t>Scolastico</w:t>
            </w:r>
            <w:r w:rsidR="00657A8B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2E2691" w:rsidRDefault="002E2691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2E2691" w:rsidRDefault="00657A8B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</w:tbl>
    <w:p w:rsidR="002E2691" w:rsidRDefault="00657A8B">
      <w:pPr>
        <w:spacing w:before="2"/>
        <w:ind w:right="99"/>
        <w:jc w:val="right"/>
        <w:rPr>
          <w:rFonts w:ascii="Times New Roman"/>
          <w:sz w:val="16"/>
        </w:rPr>
      </w:pPr>
      <w:r>
        <w:rPr>
          <w:rFonts w:ascii="Times New Roman"/>
          <w:sz w:val="10"/>
        </w:rPr>
        <w:t>(1)</w:t>
      </w:r>
      <w:r>
        <w:rPr>
          <w:rFonts w:ascii="Times New Roman"/>
          <w:spacing w:val="-9"/>
          <w:sz w:val="10"/>
        </w:rPr>
        <w:t xml:space="preserve"> </w:t>
      </w:r>
      <w:r>
        <w:rPr>
          <w:rFonts w:ascii="Times New Roman"/>
          <w:sz w:val="16"/>
        </w:rPr>
        <w:t>o suo</w:t>
      </w:r>
      <w:r>
        <w:rPr>
          <w:rFonts w:ascii="Times New Roman"/>
          <w:spacing w:val="-2"/>
          <w:sz w:val="16"/>
        </w:rPr>
        <w:t xml:space="preserve"> delegato</w:t>
      </w:r>
    </w:p>
    <w:p w:rsidR="002E2691" w:rsidRDefault="002E2691">
      <w:pPr>
        <w:jc w:val="right"/>
        <w:rPr>
          <w:rFonts w:ascii="Times New Roman"/>
          <w:sz w:val="16"/>
        </w:rPr>
        <w:sectPr w:rsidR="002E2691">
          <w:type w:val="continuous"/>
          <w:pgSz w:w="11910" w:h="16840"/>
          <w:pgMar w:top="340" w:right="400" w:bottom="780" w:left="560" w:header="0" w:footer="600" w:gutter="0"/>
          <w:pgNumType w:start="1"/>
          <w:cols w:space="720"/>
        </w:sectPr>
      </w:pPr>
    </w:p>
    <w:p w:rsidR="002E2691" w:rsidRDefault="00A92897">
      <w:pPr>
        <w:pStyle w:val="Titolo1"/>
        <w:spacing w:before="88"/>
        <w:ind w:left="21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267970</wp:posOffset>
                </wp:positionV>
                <wp:extent cx="674687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15BA0" id="Graphic 16" o:spid="_x0000_s1026" style="position:absolute;margin-left:37.1pt;margin-top:21.1pt;width:531.2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A4717"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8B">
        <w:t>Composizione</w:t>
      </w:r>
      <w:r w:rsidR="00657A8B">
        <w:rPr>
          <w:spacing w:val="-6"/>
        </w:rPr>
        <w:t xml:space="preserve"> </w:t>
      </w:r>
      <w:r w:rsidR="00657A8B">
        <w:t>del</w:t>
      </w:r>
      <w:r w:rsidR="00657A8B">
        <w:rPr>
          <w:spacing w:val="-4"/>
        </w:rPr>
        <w:t xml:space="preserve"> </w:t>
      </w:r>
      <w:r w:rsidR="00657A8B">
        <w:t>GLO</w:t>
      </w:r>
      <w:r w:rsidR="00657A8B">
        <w:rPr>
          <w:spacing w:val="-1"/>
        </w:rPr>
        <w:t xml:space="preserve"> </w:t>
      </w:r>
      <w:r w:rsidR="00657A8B">
        <w:t>-</w:t>
      </w:r>
      <w:r w:rsidR="00657A8B">
        <w:rPr>
          <w:spacing w:val="-3"/>
        </w:rPr>
        <w:t xml:space="preserve"> </w:t>
      </w:r>
      <w:r w:rsidR="00657A8B">
        <w:t>Gruppo</w:t>
      </w:r>
      <w:r w:rsidR="00657A8B">
        <w:rPr>
          <w:spacing w:val="-2"/>
        </w:rPr>
        <w:t xml:space="preserve"> </w:t>
      </w:r>
      <w:r w:rsidR="00657A8B">
        <w:t>di</w:t>
      </w:r>
      <w:r w:rsidR="00657A8B">
        <w:rPr>
          <w:spacing w:val="-2"/>
        </w:rPr>
        <w:t xml:space="preserve"> </w:t>
      </w:r>
      <w:r w:rsidR="00657A8B">
        <w:t>Lavoro</w:t>
      </w:r>
      <w:r w:rsidR="00657A8B">
        <w:rPr>
          <w:spacing w:val="-1"/>
        </w:rPr>
        <w:t xml:space="preserve"> </w:t>
      </w:r>
      <w:r w:rsidR="00657A8B">
        <w:t>Operativo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1"/>
        </w:rPr>
        <w:t xml:space="preserve"> </w:t>
      </w:r>
      <w:r w:rsidR="00657A8B">
        <w:rPr>
          <w:spacing w:val="-2"/>
        </w:rPr>
        <w:t>l’inclusione</w:t>
      </w:r>
    </w:p>
    <w:p w:rsidR="002E2691" w:rsidRDefault="002E2691">
      <w:pPr>
        <w:spacing w:before="4"/>
        <w:rPr>
          <w:b/>
          <w:sz w:val="7"/>
        </w:rPr>
      </w:pPr>
    </w:p>
    <w:p w:rsidR="002E2691" w:rsidRDefault="00657A8B">
      <w:pPr>
        <w:spacing w:before="68"/>
        <w:ind w:left="143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104/1992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dal</w:t>
      </w:r>
      <w:r>
        <w:rPr>
          <w:rFonts w:ascii="Calibri"/>
          <w:spacing w:val="-4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2"/>
          <w:sz w:val="16"/>
        </w:rPr>
        <w:t xml:space="preserve"> 96/2019)</w:t>
      </w:r>
    </w:p>
    <w:p w:rsidR="002E2691" w:rsidRDefault="002E2691">
      <w:pPr>
        <w:pStyle w:val="Corpotesto"/>
        <w:spacing w:before="8"/>
        <w:rPr>
          <w:rFonts w:ascii="Calibri"/>
          <w:i w:val="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2E2691">
        <w:trPr>
          <w:trHeight w:val="525"/>
        </w:trPr>
        <w:tc>
          <w:tcPr>
            <w:tcW w:w="3829" w:type="dxa"/>
          </w:tcPr>
          <w:p w:rsidR="002E2691" w:rsidRDefault="00657A8B">
            <w:pPr>
              <w:pStyle w:val="TableParagraph"/>
              <w:spacing w:before="1"/>
              <w:ind w:left="1131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 w:rsidR="002E2691" w:rsidRDefault="00657A8B">
            <w:pPr>
              <w:pStyle w:val="TableParagraph"/>
              <w:spacing w:before="1" w:line="261" w:lineRule="auto"/>
              <w:ind w:left="11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4" w:type="dxa"/>
          </w:tcPr>
          <w:p w:rsidR="002E2691" w:rsidRDefault="00657A8B">
            <w:pPr>
              <w:pStyle w:val="TableParagraph"/>
              <w:spacing w:before="2"/>
              <w:ind w:left="1436" w:right="140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2E2691">
        <w:trPr>
          <w:trHeight w:val="417"/>
        </w:trPr>
        <w:tc>
          <w:tcPr>
            <w:tcW w:w="3829" w:type="dxa"/>
            <w:tcBorders>
              <w:bottom w:val="single" w:sz="6" w:space="0" w:color="000000"/>
            </w:tcBorders>
          </w:tcPr>
          <w:p w:rsidR="002E2691" w:rsidRDefault="00657A8B">
            <w:pPr>
              <w:pStyle w:val="TableParagraph"/>
              <w:spacing w:line="240" w:lineRule="exact"/>
              <w:ind w:left="184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395"/>
        </w:trPr>
        <w:tc>
          <w:tcPr>
            <w:tcW w:w="3829" w:type="dxa"/>
            <w:tcBorders>
              <w:top w:val="single" w:sz="6" w:space="0" w:color="000000"/>
            </w:tcBorders>
          </w:tcPr>
          <w:p w:rsidR="002E2691" w:rsidRDefault="00657A8B">
            <w:pPr>
              <w:pStyle w:val="TableParagraph"/>
              <w:spacing w:line="216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422"/>
        </w:trPr>
        <w:tc>
          <w:tcPr>
            <w:tcW w:w="3829" w:type="dxa"/>
          </w:tcPr>
          <w:p w:rsidR="002E2691" w:rsidRDefault="00657A8B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419"/>
        </w:trPr>
        <w:tc>
          <w:tcPr>
            <w:tcW w:w="3829" w:type="dxa"/>
          </w:tcPr>
          <w:p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419"/>
        </w:trPr>
        <w:tc>
          <w:tcPr>
            <w:tcW w:w="3829" w:type="dxa"/>
          </w:tcPr>
          <w:p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422"/>
        </w:trPr>
        <w:tc>
          <w:tcPr>
            <w:tcW w:w="3829" w:type="dxa"/>
          </w:tcPr>
          <w:p w:rsidR="002E2691" w:rsidRDefault="00657A8B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419"/>
        </w:trPr>
        <w:tc>
          <w:tcPr>
            <w:tcW w:w="3829" w:type="dxa"/>
          </w:tcPr>
          <w:p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421"/>
        </w:trPr>
        <w:tc>
          <w:tcPr>
            <w:tcW w:w="3829" w:type="dxa"/>
          </w:tcPr>
          <w:p w:rsidR="002E2691" w:rsidRDefault="00657A8B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2691" w:rsidRDefault="002E2691">
      <w:pPr>
        <w:pStyle w:val="Corpotesto"/>
        <w:rPr>
          <w:rFonts w:ascii="Calibri"/>
          <w:i w:val="0"/>
          <w:sz w:val="16"/>
        </w:rPr>
      </w:pPr>
    </w:p>
    <w:p w:rsidR="002E2691" w:rsidRDefault="002E2691">
      <w:pPr>
        <w:pStyle w:val="Corpotesto"/>
        <w:spacing w:before="11"/>
        <w:rPr>
          <w:rFonts w:ascii="Calibri"/>
          <w:i w:val="0"/>
          <w:sz w:val="12"/>
        </w:rPr>
      </w:pPr>
    </w:p>
    <w:p w:rsidR="002E2691" w:rsidRDefault="00657A8B">
      <w:pPr>
        <w:spacing w:after="19"/>
        <w:ind w:left="158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convocazione</w:t>
      </w: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2E2691">
        <w:trPr>
          <w:trHeight w:val="628"/>
        </w:trPr>
        <w:tc>
          <w:tcPr>
            <w:tcW w:w="994" w:type="dxa"/>
          </w:tcPr>
          <w:p w:rsidR="002E2691" w:rsidRDefault="00657A8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 w:rsidR="002E2691" w:rsidRDefault="00657A8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60" w:type="dxa"/>
          </w:tcPr>
          <w:p w:rsidR="002E2691" w:rsidRDefault="00657A8B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121" w:type="dxa"/>
          </w:tcPr>
          <w:p w:rsidR="002E2691" w:rsidRDefault="00657A8B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membro,</w:t>
            </w:r>
          </w:p>
          <w:p w:rsidR="002E2691" w:rsidRDefault="00657A8B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decadenza…)</w:t>
            </w:r>
          </w:p>
        </w:tc>
      </w:tr>
      <w:tr w:rsidR="002E2691">
        <w:trPr>
          <w:trHeight w:val="419"/>
        </w:trPr>
        <w:tc>
          <w:tcPr>
            <w:tcW w:w="99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1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422"/>
        </w:trPr>
        <w:tc>
          <w:tcPr>
            <w:tcW w:w="99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1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2691" w:rsidRDefault="002E2691">
      <w:pPr>
        <w:spacing w:before="8"/>
        <w:rPr>
          <w:b/>
        </w:rPr>
      </w:pPr>
    </w:p>
    <w:p w:rsidR="002E2691" w:rsidRDefault="00A92897">
      <w:pPr>
        <w:pStyle w:val="Paragrafoelenco"/>
        <w:numPr>
          <w:ilvl w:val="0"/>
          <w:numId w:val="7"/>
        </w:numPr>
        <w:tabs>
          <w:tab w:val="left" w:pos="469"/>
        </w:tabs>
        <w:spacing w:before="0"/>
        <w:ind w:left="469" w:hanging="29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447040</wp:posOffset>
                </wp:positionH>
                <wp:positionV relativeFrom="paragraph">
                  <wp:posOffset>212090</wp:posOffset>
                </wp:positionV>
                <wp:extent cx="674687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6E531" id="Graphic 18" o:spid="_x0000_s1026" style="position:absolute;margin-left:35.2pt;margin-top:16.7pt;width:531.2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674370</wp:posOffset>
                </wp:positionH>
                <wp:positionV relativeFrom="paragraph">
                  <wp:posOffset>428625</wp:posOffset>
                </wp:positionV>
                <wp:extent cx="6483350" cy="136144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7875" w:rsidRDefault="00937875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bambina</w:t>
                            </w:r>
                          </w:p>
                          <w:p w:rsidR="00937875" w:rsidRDefault="00937875" w:rsidP="00937875">
                            <w:pPr>
                              <w:spacing w:before="178"/>
                              <w:ind w:left="105"/>
                              <w:rPr>
                                <w:spacing w:val="-2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GLO …………………………………………. </w:t>
                            </w:r>
                          </w:p>
                          <w:p w:rsidR="00937875" w:rsidRDefault="00937875" w:rsidP="00937875">
                            <w:pPr>
                              <w:spacing w:before="178"/>
                              <w:ind w:left="105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:rsidR="00937875" w:rsidRDefault="00937875" w:rsidP="00937875">
                            <w:pPr>
                              <w:spacing w:before="178"/>
                              <w:ind w:left="105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:rsidR="00937875" w:rsidRDefault="00937875" w:rsidP="00937875">
                            <w:pPr>
                              <w:spacing w:before="178"/>
                              <w:ind w:left="105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:rsidR="00937875" w:rsidRDefault="00937875" w:rsidP="00937875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9" o:spid="_x0000_s1029" type="#_x0000_t202" style="position:absolute;left:0;text-align:left;margin-left:53.1pt;margin-top:33.75pt;width:510.5pt;height:107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" filled="f" strokeweight=".48pt">
                <v:path arrowok="t"/>
                <v:textbox inset="0,0,0,0">
                  <w:txbxContent>
                    <w:p w:rsidR="00937875" w:rsidRDefault="00937875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bambina</w:t>
                      </w:r>
                    </w:p>
                    <w:p w:rsidR="00937875" w:rsidRDefault="00937875" w:rsidP="00937875">
                      <w:pPr>
                        <w:spacing w:before="178"/>
                        <w:ind w:left="105"/>
                        <w:rPr>
                          <w:spacing w:val="-2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2"/>
                          <w:sz w:val="18"/>
                        </w:rPr>
                        <w:t xml:space="preserve"> GLO …………………………………………. </w:t>
                      </w:r>
                    </w:p>
                    <w:p w:rsidR="00937875" w:rsidRDefault="00937875" w:rsidP="00937875">
                      <w:pPr>
                        <w:spacing w:before="178"/>
                        <w:ind w:left="105"/>
                        <w:rPr>
                          <w:spacing w:val="-2"/>
                          <w:sz w:val="18"/>
                        </w:rPr>
                      </w:pPr>
                    </w:p>
                    <w:p w:rsidR="00937875" w:rsidRDefault="00937875" w:rsidP="00937875">
                      <w:pPr>
                        <w:spacing w:before="178"/>
                        <w:ind w:left="105"/>
                        <w:rPr>
                          <w:spacing w:val="-2"/>
                          <w:sz w:val="18"/>
                        </w:rPr>
                      </w:pPr>
                    </w:p>
                    <w:p w:rsidR="00937875" w:rsidRDefault="00937875" w:rsidP="00937875">
                      <w:pPr>
                        <w:spacing w:before="178"/>
                        <w:ind w:left="105"/>
                        <w:rPr>
                          <w:spacing w:val="-2"/>
                          <w:sz w:val="18"/>
                        </w:rPr>
                      </w:pPr>
                    </w:p>
                    <w:p w:rsidR="00937875" w:rsidRDefault="00937875" w:rsidP="00937875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57A8B">
        <w:rPr>
          <w:b/>
          <w:sz w:val="24"/>
        </w:rPr>
        <w:t>Quadro</w:t>
      </w:r>
      <w:r w:rsidR="00657A8B">
        <w:rPr>
          <w:b/>
          <w:spacing w:val="-8"/>
          <w:sz w:val="24"/>
        </w:rPr>
        <w:t xml:space="preserve"> </w:t>
      </w:r>
      <w:r w:rsidR="00657A8B">
        <w:rPr>
          <w:b/>
          <w:spacing w:val="-2"/>
          <w:sz w:val="24"/>
        </w:rPr>
        <w:t>informativo</w:t>
      </w:r>
    </w:p>
    <w:p w:rsidR="002E2691" w:rsidRDefault="002E2691">
      <w:pPr>
        <w:spacing w:before="1"/>
        <w:rPr>
          <w:b/>
          <w:sz w:val="25"/>
        </w:rPr>
      </w:pPr>
    </w:p>
    <w:p w:rsidR="002E2691" w:rsidRDefault="002E2691">
      <w:pPr>
        <w:spacing w:before="4"/>
        <w:rPr>
          <w:b/>
          <w:sz w:val="12"/>
        </w:rPr>
      </w:pPr>
    </w:p>
    <w:p w:rsidR="002E2691" w:rsidRDefault="00A92897">
      <w:pPr>
        <w:pStyle w:val="Paragrafoelenco"/>
        <w:numPr>
          <w:ilvl w:val="0"/>
          <w:numId w:val="7"/>
        </w:numPr>
        <w:tabs>
          <w:tab w:val="left" w:pos="500"/>
        </w:tabs>
        <w:spacing w:before="101"/>
        <w:ind w:left="500" w:hanging="29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467360</wp:posOffset>
                </wp:positionH>
                <wp:positionV relativeFrom="paragraph">
                  <wp:posOffset>276225</wp:posOffset>
                </wp:positionV>
                <wp:extent cx="674687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C7FC0" id="Graphic 20" o:spid="_x0000_s1026" style="position:absolute;margin-left:36.8pt;margin-top:21.75pt;width:531.2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rPr>
          <w:b/>
          <w:sz w:val="24"/>
        </w:rPr>
        <w:t>Elementi</w:t>
      </w:r>
      <w:r w:rsidR="00657A8B">
        <w:rPr>
          <w:b/>
          <w:spacing w:val="-4"/>
          <w:sz w:val="24"/>
        </w:rPr>
        <w:t xml:space="preserve"> </w:t>
      </w:r>
      <w:r w:rsidR="00657A8B">
        <w:rPr>
          <w:b/>
          <w:sz w:val="24"/>
        </w:rPr>
        <w:t>generali</w:t>
      </w:r>
      <w:r w:rsidR="00657A8B">
        <w:rPr>
          <w:b/>
          <w:spacing w:val="-1"/>
          <w:sz w:val="24"/>
        </w:rPr>
        <w:t xml:space="preserve"> </w:t>
      </w:r>
      <w:r w:rsidR="00657A8B">
        <w:rPr>
          <w:b/>
          <w:sz w:val="24"/>
        </w:rPr>
        <w:t>desunti dal</w:t>
      </w:r>
      <w:r w:rsidR="00657A8B">
        <w:rPr>
          <w:b/>
          <w:spacing w:val="-3"/>
          <w:sz w:val="24"/>
        </w:rPr>
        <w:t xml:space="preserve"> </w:t>
      </w:r>
      <w:r w:rsidR="00657A8B">
        <w:rPr>
          <w:b/>
          <w:sz w:val="24"/>
        </w:rPr>
        <w:t>Profilo di</w:t>
      </w:r>
      <w:r w:rsidR="00657A8B">
        <w:rPr>
          <w:b/>
          <w:spacing w:val="-2"/>
          <w:sz w:val="24"/>
        </w:rPr>
        <w:t xml:space="preserve"> Funzionamento</w:t>
      </w:r>
    </w:p>
    <w:p w:rsidR="002E2691" w:rsidRDefault="002E2691">
      <w:pPr>
        <w:spacing w:before="9"/>
        <w:rPr>
          <w:b/>
          <w:sz w:val="8"/>
        </w:rPr>
      </w:pPr>
    </w:p>
    <w:p w:rsidR="002E2691" w:rsidRDefault="00657A8B">
      <w:pPr>
        <w:spacing w:before="52"/>
        <w:ind w:left="137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o,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se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non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disponibile,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dalla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Diagnosi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dal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Profilo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dinamico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(ove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compilato)</w:t>
      </w:r>
    </w:p>
    <w:p w:rsidR="002E2691" w:rsidRDefault="00A92897">
      <w:pPr>
        <w:pStyle w:val="Corpotesto"/>
        <w:spacing w:before="11"/>
        <w:rPr>
          <w:rFonts w:ascii="Calibri"/>
          <w:b/>
          <w:i w:val="0"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691515</wp:posOffset>
                </wp:positionH>
                <wp:positionV relativeFrom="paragraph">
                  <wp:posOffset>76835</wp:posOffset>
                </wp:positionV>
                <wp:extent cx="6489065" cy="86423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864235"/>
                          <a:chOff x="0" y="0"/>
                          <a:chExt cx="6489065" cy="86423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73146" y="455826"/>
                            <a:ext cx="632142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1425" h="311150">
                                <a:moveTo>
                                  <a:pt x="0" y="0"/>
                                </a:moveTo>
                                <a:lnTo>
                                  <a:pt x="6317396" y="0"/>
                                </a:lnTo>
                              </a:path>
                              <a:path w="6321425" h="311150">
                                <a:moveTo>
                                  <a:pt x="0" y="155448"/>
                                </a:moveTo>
                                <a:lnTo>
                                  <a:pt x="6317396" y="155448"/>
                                </a:lnTo>
                              </a:path>
                              <a:path w="6321425" h="311150">
                                <a:moveTo>
                                  <a:pt x="0" y="310896"/>
                                </a:moveTo>
                                <a:lnTo>
                                  <a:pt x="6320938" y="310896"/>
                                </a:lnTo>
                              </a:path>
                            </a:pathLst>
                          </a:custGeom>
                          <a:ln w="8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47" y="3047"/>
                            <a:ext cx="6483350" cy="858519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37875" w:rsidRDefault="00937875">
                              <w:pPr>
                                <w:spacing w:before="1"/>
                                <w:ind w:left="139" w:right="50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Cs/>
                                  <w:sz w:val="20"/>
                                </w:rPr>
                                <w:t>Sintetica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descrizione,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considerando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particolare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dimensioni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sulle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quali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previsto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l'intervento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andranno quindi analizzate nel presente PEI</w:t>
                              </w:r>
                            </w:p>
                            <w:p w:rsidR="00937875" w:rsidRDefault="00937875">
                              <w:pPr>
                                <w:spacing w:before="1"/>
                                <w:ind w:left="139" w:right="50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</w:p>
                            <w:p w:rsidR="00937875" w:rsidRDefault="00937875">
                              <w:pPr>
                                <w:spacing w:before="1"/>
                                <w:ind w:left="139" w:right="50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</w:p>
                            <w:p w:rsidR="00937875" w:rsidRDefault="00937875">
                              <w:pPr>
                                <w:spacing w:before="1"/>
                                <w:ind w:left="139" w:right="50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30" style="position:absolute;margin-left:54.45pt;margin-top:6.05pt;width:510.95pt;height:68.05pt;z-index:-15725568;mso-wrap-distance-left:0;mso-wrap-distance-right:0;mso-position-horizontal-relative:page;mso-position-vertical-relative:text" coordsize="64890,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">
                <v:shape id="Graphic 22" o:spid="_x0000_s1031" style="position:absolute;left:731;top:4558;width:63214;height:3111;visibility:visible;mso-wrap-style:square;v-text-anchor:top" coordsize="632142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" path="m,l6317396,em,155448r6317396,em,310896r6320938,e" filled="f" strokeweight=".22817mm">
                  <v:path arrowok="t"/>
                </v:shape>
                <v:shape id="Textbox 23" o:spid="_x0000_s1032" type="#_x0000_t202" style="position:absolute;left:30;top:30;width:64833;height:8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mEXwQAAANsAAAAPAAAAZHJzL2Rvd25yZXYueG1sRI/RisIw&#10;FETfF/yHcAXf1lSl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G7aYRfBAAAA2wAAAA8AAAAA&#10;AAAAAAAAAAAABwIAAGRycy9kb3ducmV2LnhtbFBLBQYAAAAAAwADALcAAAD1AgAAAAA=&#10;" filled="f" strokeweight=".48pt">
                  <v:textbox inset="0,0,0,0">
                    <w:txbxContent>
                      <w:p w:rsidR="00937875" w:rsidRDefault="00937875">
                        <w:pPr>
                          <w:spacing w:before="1"/>
                          <w:ind w:left="139" w:right="502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Cs/>
                            <w:sz w:val="20"/>
                          </w:rPr>
                          <w:t>Sintetica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descrizione,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considerando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particolare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le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dimensioni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sulle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quali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va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previsto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l'intervento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e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che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andranno quindi analizzate nel presente PEI</w:t>
                        </w:r>
                      </w:p>
                      <w:p w:rsidR="00937875" w:rsidRDefault="00937875">
                        <w:pPr>
                          <w:spacing w:before="1"/>
                          <w:ind w:left="139" w:right="502"/>
                          <w:rPr>
                            <w:rFonts w:ascii="Calibri"/>
                            <w:i/>
                            <w:sz w:val="20"/>
                          </w:rPr>
                        </w:pPr>
                      </w:p>
                      <w:p w:rsidR="00937875" w:rsidRDefault="00937875">
                        <w:pPr>
                          <w:spacing w:before="1"/>
                          <w:ind w:left="139" w:right="502"/>
                          <w:rPr>
                            <w:rFonts w:ascii="Calibri"/>
                            <w:i/>
                            <w:sz w:val="20"/>
                          </w:rPr>
                        </w:pPr>
                      </w:p>
                      <w:p w:rsidR="00937875" w:rsidRDefault="00937875">
                        <w:pPr>
                          <w:spacing w:before="1"/>
                          <w:ind w:left="139" w:right="502"/>
                          <w:rPr>
                            <w:rFonts w:ascii="Calibri"/>
                            <w:i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E2691" w:rsidRDefault="002E2691">
      <w:pPr>
        <w:pStyle w:val="Corpotesto"/>
        <w:spacing w:before="11"/>
        <w:rPr>
          <w:rFonts w:ascii="Calibri"/>
          <w:b/>
          <w:i w:val="0"/>
          <w:sz w:val="15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E2691">
        <w:trPr>
          <w:trHeight w:val="974"/>
        </w:trPr>
        <w:tc>
          <w:tcPr>
            <w:tcW w:w="10209" w:type="dxa"/>
          </w:tcPr>
          <w:p w:rsidR="002E2691" w:rsidRDefault="00657A8B">
            <w:pPr>
              <w:pStyle w:val="TableParagraph"/>
              <w:spacing w:before="121"/>
              <w:ind w:left="144" w:right="1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 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 Profilo Dinamico Funzionale) sono individuate le dimensioni rispetto alle quali è necessario definire nel PEI specifici interventi. Le sezioni del PEI non coinvolte vengono omesse.</w:t>
            </w:r>
          </w:p>
        </w:tc>
      </w:tr>
      <w:tr w:rsidR="002E2691">
        <w:trPr>
          <w:trHeight w:val="1314"/>
        </w:trPr>
        <w:tc>
          <w:tcPr>
            <w:tcW w:w="10209" w:type="dxa"/>
          </w:tcPr>
          <w:p w:rsidR="002E2691" w:rsidRDefault="00657A8B">
            <w:pPr>
              <w:pStyle w:val="TableParagraph"/>
              <w:tabs>
                <w:tab w:val="left" w:pos="5389"/>
                <w:tab w:val="left" w:pos="7057"/>
                <w:tab w:val="left" w:pos="8588"/>
              </w:tabs>
              <w:spacing w:before="119" w:line="279" w:lineRule="exact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  <w:position w:val="-1"/>
              </w:rPr>
              <w:t>Sezione</w:t>
            </w:r>
            <w:r>
              <w:rPr>
                <w:rFonts w:ascii="Calibri" w:hAnsi="Calibri"/>
                <w:spacing w:val="46"/>
                <w:position w:val="-1"/>
              </w:rPr>
              <w:t xml:space="preserve"> </w:t>
            </w:r>
            <w:r>
              <w:rPr>
                <w:rFonts w:ascii="Calibri" w:hAnsi="Calibri"/>
                <w:spacing w:val="-2"/>
                <w:position w:val="-1"/>
              </w:rPr>
              <w:t>4A/5A</w:t>
            </w:r>
            <w:r>
              <w:rPr>
                <w:rFonts w:ascii="Calibri" w:hAnsi="Calibri"/>
                <w:position w:val="-1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-210540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3323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-32867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2E2691" w:rsidRDefault="00657A8B">
            <w:pPr>
              <w:pStyle w:val="TableParagraph"/>
              <w:tabs>
                <w:tab w:val="left" w:pos="5389"/>
                <w:tab w:val="left" w:pos="7057"/>
                <w:tab w:val="left" w:pos="8617"/>
              </w:tabs>
              <w:spacing w:line="269" w:lineRule="exact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  <w:position w:val="-1"/>
              </w:rPr>
              <w:t xml:space="preserve">Sezione </w:t>
            </w:r>
            <w:r>
              <w:rPr>
                <w:rFonts w:ascii="Calibri" w:hAnsi="Calibri"/>
                <w:spacing w:val="-2"/>
                <w:position w:val="-1"/>
              </w:rPr>
              <w:t>4B/5B</w:t>
            </w:r>
            <w:r>
              <w:rPr>
                <w:rFonts w:ascii="Calibri" w:hAnsi="Calibri"/>
                <w:position w:val="-1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71093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179810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2E2691" w:rsidRDefault="00657A8B">
            <w:pPr>
              <w:pStyle w:val="TableParagraph"/>
              <w:tabs>
                <w:tab w:val="left" w:pos="5389"/>
                <w:tab w:val="left" w:pos="7057"/>
                <w:tab w:val="left" w:pos="8617"/>
              </w:tabs>
              <w:spacing w:line="269" w:lineRule="exact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  <w:position w:val="-1"/>
              </w:rPr>
              <w:t xml:space="preserve">Sezione </w:t>
            </w:r>
            <w:r>
              <w:rPr>
                <w:rFonts w:ascii="Calibri" w:hAnsi="Calibri"/>
                <w:spacing w:val="-2"/>
                <w:position w:val="-1"/>
              </w:rPr>
              <w:t>4C/5C</w:t>
            </w:r>
            <w:r>
              <w:rPr>
                <w:rFonts w:ascii="Calibri" w:hAnsi="Calibri"/>
                <w:position w:val="-1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193061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6762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2E2691" w:rsidRDefault="00657A8B">
            <w:pPr>
              <w:pStyle w:val="TableParagraph"/>
              <w:tabs>
                <w:tab w:val="left" w:pos="5389"/>
                <w:tab w:val="left" w:pos="7057"/>
                <w:tab w:val="left" w:pos="8617"/>
              </w:tabs>
              <w:spacing w:line="279" w:lineRule="exact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  <w:position w:val="-1"/>
              </w:rPr>
              <w:t xml:space="preserve">Sezione </w:t>
            </w:r>
            <w:r>
              <w:rPr>
                <w:rFonts w:ascii="Calibri" w:hAnsi="Calibri"/>
                <w:spacing w:val="-2"/>
                <w:position w:val="-1"/>
              </w:rPr>
              <w:t>4D/5D</w:t>
            </w:r>
            <w:r>
              <w:rPr>
                <w:rFonts w:ascii="Calibri" w:hAnsi="Calibri"/>
                <w:position w:val="-1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12266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10868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</w:tc>
      </w:tr>
    </w:tbl>
    <w:p w:rsidR="002E2691" w:rsidRDefault="002E2691">
      <w:pPr>
        <w:spacing w:line="279" w:lineRule="exact"/>
        <w:rPr>
          <w:rFonts w:ascii="Calibri" w:hAnsi="Calibri"/>
        </w:rPr>
        <w:sectPr w:rsidR="002E2691">
          <w:pgSz w:w="11910" w:h="16840"/>
          <w:pgMar w:top="580" w:right="400" w:bottom="780" w:left="560" w:header="0" w:footer="600" w:gutter="0"/>
          <w:cols w:space="720"/>
        </w:sectPr>
      </w:pPr>
    </w:p>
    <w:p w:rsidR="002E2691" w:rsidRDefault="00A92897">
      <w:pPr>
        <w:pStyle w:val="Paragrafoelenco"/>
        <w:numPr>
          <w:ilvl w:val="0"/>
          <w:numId w:val="7"/>
        </w:numPr>
        <w:tabs>
          <w:tab w:val="left" w:pos="511"/>
        </w:tabs>
        <w:ind w:left="511" w:hanging="296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245110</wp:posOffset>
                </wp:positionV>
                <wp:extent cx="674687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71ABE" id="Graphic 24" o:spid="_x0000_s1026" style="position:absolute;margin-left:37.3pt;margin-top:19.3pt;width:531.25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436880</wp:posOffset>
                </wp:positionV>
                <wp:extent cx="6489065" cy="147447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1474470"/>
                          <a:chOff x="0" y="0"/>
                          <a:chExt cx="6489065" cy="147447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94792" y="455173"/>
                            <a:ext cx="6166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>
                                <a:moveTo>
                                  <a:pt x="0" y="0"/>
                                </a:moveTo>
                                <a:lnTo>
                                  <a:pt x="6166438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4792" y="606954"/>
                            <a:ext cx="6191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0">
                                <a:moveTo>
                                  <a:pt x="0" y="0"/>
                                </a:moveTo>
                                <a:lnTo>
                                  <a:pt x="6191030" y="0"/>
                                </a:lnTo>
                              </a:path>
                            </a:pathLst>
                          </a:custGeom>
                          <a:ln w="8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047" y="3047"/>
                            <a:ext cx="6483350" cy="14681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37875" w:rsidRDefault="00937875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65"/>
                                  <w:tab w:val="left" w:pos="9775"/>
                                </w:tabs>
                                <w:spacing w:line="230" w:lineRule="auto"/>
                                <w:ind w:right="389" w:firstLine="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Sintesi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dei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contenuti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sue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modalità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coordinamento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interazione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con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presente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PEI, tenendo conto delle considerazioni della famiglia (se il Progetto individuale è stato già redatto) </w:t>
                              </w:r>
                              <w:r>
                                <w:rPr>
                                  <w:i/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  <w:p w:rsidR="00937875" w:rsidRDefault="00937875">
                              <w:pPr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937875" w:rsidRDefault="00937875">
                              <w:pPr>
                                <w:spacing w:before="3"/>
                                <w:rPr>
                                  <w:i/>
                                  <w:sz w:val="25"/>
                                </w:rPr>
                              </w:pPr>
                            </w:p>
                            <w:p w:rsidR="00937875" w:rsidRDefault="00937875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71"/>
                                </w:tabs>
                                <w:spacing w:line="248" w:lineRule="exact"/>
                                <w:ind w:left="371" w:hanging="232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Indicazioni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considerare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nella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redazione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cui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all’articolo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14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Legge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n.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328/00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(se</w:t>
                              </w:r>
                            </w:p>
                            <w:p w:rsidR="00937875" w:rsidRDefault="00937875">
                              <w:pPr>
                                <w:spacing w:line="248" w:lineRule="exact"/>
                                <w:ind w:left="139"/>
                                <w:rPr>
                                  <w:i/>
                                  <w:spacing w:val="-6"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è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stato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richiesto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deve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ancora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essere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redatto)</w:t>
                              </w:r>
                            </w:p>
                            <w:p w:rsidR="00937875" w:rsidRDefault="00937875">
                              <w:pPr>
                                <w:spacing w:line="248" w:lineRule="exact"/>
                                <w:ind w:left="139"/>
                                <w:rPr>
                                  <w:i/>
                                  <w:sz w:val="21"/>
                                </w:rPr>
                              </w:pPr>
                            </w:p>
                            <w:p w:rsidR="00937875" w:rsidRDefault="00937875">
                              <w:pPr>
                                <w:spacing w:line="248" w:lineRule="exact"/>
                                <w:ind w:left="139"/>
                                <w:rPr>
                                  <w:i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33" style="position:absolute;left:0;text-align:left;margin-left:54.95pt;margin-top:34.4pt;width:510.95pt;height:116.1pt;z-index:-15724032;mso-wrap-distance-left:0;mso-wrap-distance-right:0;mso-position-horizontal-relative:page;mso-position-vertical-relative:text" coordsize="64890,14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">
                <v:shape id="Graphic 26" o:spid="_x0000_s1034" style="position:absolute;left:947;top:4551;width:61665;height:13;visibility:visible;mso-wrap-style:square;v-text-anchor:top" coordsize="6166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" path="m,l6166438,e" filled="f" strokeweight=".22133mm">
                  <v:path arrowok="t"/>
                </v:shape>
                <v:shape id="Graphic 27" o:spid="_x0000_s1035" style="position:absolute;left:947;top:6069;width:61913;height:13;visibility:visible;mso-wrap-style:square;v-text-anchor:top" coordsize="6191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" path="m,l6191030,e" filled="f" strokeweight=".22817mm">
                  <v:path arrowok="t"/>
                </v:shape>
                <v:shape id="Textbox 28" o:spid="_x0000_s1036" type="#_x0000_t202" style="position:absolute;left:30;top:30;width:64833;height:14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Nm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" filled="f" strokeweight=".48pt">
                  <v:textbox inset="0,0,0,0">
                    <w:txbxContent>
                      <w:p w:rsidR="00937875" w:rsidRDefault="00937875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65"/>
                            <w:tab w:val="left" w:pos="9775"/>
                          </w:tabs>
                          <w:spacing w:line="230" w:lineRule="auto"/>
                          <w:ind w:right="389" w:firstLine="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Sintesi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dei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contenuti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del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Progetto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Individuale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sue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modalità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di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coordinamento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interazione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con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il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presente </w:t>
                        </w:r>
                        <w:r>
                          <w:rPr>
                            <w:i/>
                            <w:sz w:val="21"/>
                          </w:rPr>
                          <w:t xml:space="preserve">PEI, tenendo conto delle considerazioni della famiglia (se il Progetto individuale è stato già redatto) </w:t>
                        </w:r>
                        <w:r>
                          <w:rPr>
                            <w:i/>
                            <w:sz w:val="21"/>
                            <w:u w:val="single"/>
                          </w:rPr>
                          <w:tab/>
                        </w:r>
                      </w:p>
                      <w:p w:rsidR="00937875" w:rsidRDefault="00937875">
                        <w:pPr>
                          <w:rPr>
                            <w:i/>
                            <w:sz w:val="24"/>
                          </w:rPr>
                        </w:pPr>
                      </w:p>
                      <w:p w:rsidR="00937875" w:rsidRDefault="00937875">
                        <w:pPr>
                          <w:spacing w:before="3"/>
                          <w:rPr>
                            <w:i/>
                            <w:sz w:val="25"/>
                          </w:rPr>
                        </w:pPr>
                      </w:p>
                      <w:p w:rsidR="00937875" w:rsidRDefault="00937875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71"/>
                          </w:tabs>
                          <w:spacing w:line="248" w:lineRule="exact"/>
                          <w:ind w:left="371" w:hanging="232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Indicazioni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da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considerare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nella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redazione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del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Progetto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individuale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cui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all’articolo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14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Legge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n.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328/00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(se</w:t>
                        </w:r>
                      </w:p>
                      <w:p w:rsidR="00937875" w:rsidRDefault="00937875">
                        <w:pPr>
                          <w:spacing w:line="248" w:lineRule="exact"/>
                          <w:ind w:left="139"/>
                          <w:rPr>
                            <w:i/>
                            <w:spacing w:val="-6"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il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Progetto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individuale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è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stato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richiesto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deve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ancora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essere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redatto)</w:t>
                        </w:r>
                      </w:p>
                      <w:p w:rsidR="00937875" w:rsidRDefault="00937875">
                        <w:pPr>
                          <w:spacing w:line="248" w:lineRule="exact"/>
                          <w:ind w:left="139"/>
                          <w:rPr>
                            <w:i/>
                            <w:sz w:val="21"/>
                          </w:rPr>
                        </w:pPr>
                      </w:p>
                      <w:p w:rsidR="00937875" w:rsidRDefault="00937875">
                        <w:pPr>
                          <w:spacing w:line="248" w:lineRule="exact"/>
                          <w:ind w:left="139"/>
                          <w:rPr>
                            <w:i/>
                            <w:sz w:val="21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A4717">
        <w:rPr>
          <w:noProof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9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8B">
        <w:rPr>
          <w:b/>
          <w:sz w:val="24"/>
        </w:rPr>
        <w:t>Raccordo</w:t>
      </w:r>
      <w:r w:rsidR="00657A8B">
        <w:rPr>
          <w:b/>
          <w:spacing w:val="-5"/>
          <w:sz w:val="24"/>
        </w:rPr>
        <w:t xml:space="preserve"> </w:t>
      </w:r>
      <w:r w:rsidR="00657A8B">
        <w:rPr>
          <w:b/>
          <w:sz w:val="24"/>
        </w:rPr>
        <w:t>con</w:t>
      </w:r>
      <w:r w:rsidR="00657A8B">
        <w:rPr>
          <w:b/>
          <w:spacing w:val="-5"/>
          <w:sz w:val="24"/>
        </w:rPr>
        <w:t xml:space="preserve"> </w:t>
      </w:r>
      <w:r w:rsidR="00657A8B">
        <w:rPr>
          <w:b/>
          <w:sz w:val="24"/>
        </w:rPr>
        <w:t>il</w:t>
      </w:r>
      <w:r w:rsidR="00657A8B">
        <w:rPr>
          <w:b/>
          <w:spacing w:val="-5"/>
          <w:sz w:val="24"/>
        </w:rPr>
        <w:t xml:space="preserve"> </w:t>
      </w:r>
      <w:r w:rsidR="00657A8B">
        <w:rPr>
          <w:b/>
          <w:sz w:val="24"/>
        </w:rPr>
        <w:t>Progetto</w:t>
      </w:r>
      <w:r w:rsidR="00657A8B">
        <w:rPr>
          <w:b/>
          <w:spacing w:val="-5"/>
          <w:sz w:val="24"/>
        </w:rPr>
        <w:t xml:space="preserve"> </w:t>
      </w:r>
      <w:r w:rsidR="00657A8B">
        <w:rPr>
          <w:b/>
          <w:sz w:val="24"/>
        </w:rPr>
        <w:t>Individuale</w:t>
      </w:r>
      <w:r w:rsidR="00657A8B">
        <w:rPr>
          <w:b/>
          <w:spacing w:val="-2"/>
          <w:sz w:val="24"/>
        </w:rPr>
        <w:t xml:space="preserve"> </w:t>
      </w:r>
      <w:r w:rsidR="00657A8B">
        <w:rPr>
          <w:sz w:val="20"/>
        </w:rPr>
        <w:t>di</w:t>
      </w:r>
      <w:r w:rsidR="00657A8B">
        <w:rPr>
          <w:spacing w:val="-4"/>
          <w:sz w:val="20"/>
        </w:rPr>
        <w:t xml:space="preserve"> </w:t>
      </w:r>
      <w:r w:rsidR="00657A8B">
        <w:rPr>
          <w:sz w:val="20"/>
        </w:rPr>
        <w:t>cui</w:t>
      </w:r>
      <w:r w:rsidR="00657A8B">
        <w:rPr>
          <w:spacing w:val="-4"/>
          <w:sz w:val="20"/>
        </w:rPr>
        <w:t xml:space="preserve"> </w:t>
      </w:r>
      <w:r w:rsidR="00657A8B">
        <w:rPr>
          <w:sz w:val="20"/>
        </w:rPr>
        <w:t>all’art.</w:t>
      </w:r>
      <w:r w:rsidR="00657A8B">
        <w:rPr>
          <w:spacing w:val="-5"/>
          <w:sz w:val="20"/>
        </w:rPr>
        <w:t xml:space="preserve"> </w:t>
      </w:r>
      <w:r w:rsidR="00657A8B">
        <w:rPr>
          <w:sz w:val="20"/>
        </w:rPr>
        <w:t>14</w:t>
      </w:r>
      <w:r w:rsidR="00657A8B">
        <w:rPr>
          <w:spacing w:val="-2"/>
          <w:sz w:val="20"/>
        </w:rPr>
        <w:t xml:space="preserve"> </w:t>
      </w:r>
      <w:r w:rsidR="00657A8B">
        <w:rPr>
          <w:sz w:val="20"/>
        </w:rPr>
        <w:t>della</w:t>
      </w:r>
      <w:r w:rsidR="00657A8B">
        <w:rPr>
          <w:spacing w:val="-3"/>
          <w:sz w:val="20"/>
        </w:rPr>
        <w:t xml:space="preserve"> </w:t>
      </w:r>
      <w:r w:rsidR="00657A8B">
        <w:rPr>
          <w:sz w:val="20"/>
        </w:rPr>
        <w:t>Legge</w:t>
      </w:r>
      <w:r w:rsidR="00657A8B">
        <w:rPr>
          <w:spacing w:val="-1"/>
          <w:sz w:val="20"/>
        </w:rPr>
        <w:t xml:space="preserve"> </w:t>
      </w:r>
      <w:r w:rsidR="00657A8B">
        <w:rPr>
          <w:spacing w:val="-2"/>
          <w:sz w:val="20"/>
        </w:rPr>
        <w:t>328/2000</w:t>
      </w:r>
    </w:p>
    <w:p w:rsidR="002E2691" w:rsidRDefault="002E2691">
      <w:pPr>
        <w:spacing w:before="3"/>
      </w:pPr>
    </w:p>
    <w:p w:rsidR="002E2691" w:rsidRDefault="002E2691">
      <w:pPr>
        <w:spacing w:before="7"/>
        <w:rPr>
          <w:sz w:val="11"/>
        </w:rPr>
      </w:pPr>
    </w:p>
    <w:p w:rsidR="002E2691" w:rsidRDefault="00A92897">
      <w:pPr>
        <w:pStyle w:val="Titolo1"/>
        <w:numPr>
          <w:ilvl w:val="0"/>
          <w:numId w:val="7"/>
        </w:numPr>
        <w:tabs>
          <w:tab w:val="left" w:pos="511"/>
        </w:tabs>
        <w:spacing w:before="100"/>
        <w:ind w:left="511" w:hanging="296"/>
      </w:pPr>
      <w:r>
        <w:rPr>
          <w:noProof/>
        </w:rPr>
        <mc:AlternateContent>
          <mc:Choice Requires="wps">
            <w:drawing>
              <wp:anchor distT="0" distB="0" distL="0" distR="0" simplePos="0" relativeHeight="486916096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-416560</wp:posOffset>
                </wp:positionV>
                <wp:extent cx="6196330" cy="15557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6330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6330" h="155575">
                              <a:moveTo>
                                <a:pt x="0" y="0"/>
                              </a:moveTo>
                              <a:lnTo>
                                <a:pt x="6196041" y="0"/>
                              </a:lnTo>
                            </a:path>
                            <a:path w="6196330" h="155575">
                              <a:moveTo>
                                <a:pt x="0" y="155447"/>
                              </a:moveTo>
                              <a:lnTo>
                                <a:pt x="6191030" y="155447"/>
                              </a:lnTo>
                            </a:path>
                          </a:pathLst>
                        </a:custGeom>
                        <a:ln w="82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4386F" id="Graphic 30" o:spid="_x0000_s1026" style="position:absolute;margin-left:62.4pt;margin-top:-32.8pt;width:487.9pt;height:12.25pt;z-index:-16400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9633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" path="m,l6196041,em,155447r6191030,e" filled="f" strokeweight=".22817mm">
                <v:path arrowok="t"/>
                <w10:wrap anchorx="page"/>
              </v:shape>
            </w:pict>
          </mc:Fallback>
        </mc:AlternateContent>
      </w:r>
      <w:r w:rsidR="00657A8B">
        <w:t>Osservazioni</w:t>
      </w:r>
      <w:r w:rsidR="00657A8B">
        <w:rPr>
          <w:spacing w:val="-5"/>
        </w:rPr>
        <w:t xml:space="preserve"> </w:t>
      </w:r>
      <w:r w:rsidR="00657A8B">
        <w:t>sul/sulla</w:t>
      </w:r>
      <w:r w:rsidR="00657A8B">
        <w:rPr>
          <w:spacing w:val="-1"/>
        </w:rPr>
        <w:t xml:space="preserve"> </w:t>
      </w:r>
      <w:r w:rsidR="00657A8B">
        <w:t>bambino/a</w:t>
      </w:r>
      <w:r w:rsidR="00657A8B">
        <w:rPr>
          <w:spacing w:val="-1"/>
        </w:rPr>
        <w:t xml:space="preserve"> </w:t>
      </w:r>
      <w:r w:rsidR="00657A8B">
        <w:t>per</w:t>
      </w:r>
      <w:r w:rsidR="00657A8B">
        <w:rPr>
          <w:spacing w:val="-1"/>
        </w:rPr>
        <w:t xml:space="preserve"> </w:t>
      </w:r>
      <w:r w:rsidR="00657A8B">
        <w:t>progettare</w:t>
      </w:r>
      <w:r w:rsidR="00657A8B">
        <w:rPr>
          <w:spacing w:val="-3"/>
        </w:rPr>
        <w:t xml:space="preserve"> </w:t>
      </w:r>
      <w:r w:rsidR="00657A8B">
        <w:t>gli</w:t>
      </w:r>
      <w:r w:rsidR="00657A8B">
        <w:rPr>
          <w:spacing w:val="-3"/>
        </w:rPr>
        <w:t xml:space="preserve"> </w:t>
      </w:r>
      <w:r w:rsidR="00657A8B">
        <w:t>interventi</w:t>
      </w:r>
      <w:r w:rsidR="00657A8B">
        <w:rPr>
          <w:spacing w:val="-2"/>
        </w:rPr>
        <w:t xml:space="preserve"> </w:t>
      </w:r>
      <w:r w:rsidR="00657A8B">
        <w:t>di</w:t>
      </w:r>
      <w:r w:rsidR="00657A8B">
        <w:rPr>
          <w:spacing w:val="-2"/>
        </w:rPr>
        <w:t xml:space="preserve"> </w:t>
      </w:r>
      <w:r w:rsidR="00657A8B">
        <w:t>sostegno</w:t>
      </w:r>
      <w:r w:rsidR="00657A8B">
        <w:rPr>
          <w:spacing w:val="-2"/>
        </w:rPr>
        <w:t xml:space="preserve"> didattico</w:t>
      </w:r>
    </w:p>
    <w:p w:rsidR="002E2691" w:rsidRDefault="00A92897">
      <w:pPr>
        <w:spacing w:before="25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160020</wp:posOffset>
                </wp:positionV>
                <wp:extent cx="6746875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CCB1" id="Graphic 31" o:spid="_x0000_s1026" style="position:absolute;margin-left:37.3pt;margin-top:12.6pt;width:531.25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rPr>
          <w:b/>
          <w:sz w:val="16"/>
        </w:rPr>
        <w:t>Punti</w:t>
      </w:r>
      <w:r w:rsidR="00657A8B">
        <w:rPr>
          <w:b/>
          <w:spacing w:val="-9"/>
          <w:sz w:val="16"/>
        </w:rPr>
        <w:t xml:space="preserve"> </w:t>
      </w:r>
      <w:r w:rsidR="00657A8B">
        <w:rPr>
          <w:b/>
          <w:sz w:val="16"/>
        </w:rPr>
        <w:t>di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forza</w:t>
      </w:r>
      <w:r w:rsidR="00657A8B">
        <w:rPr>
          <w:b/>
          <w:spacing w:val="-7"/>
          <w:sz w:val="16"/>
        </w:rPr>
        <w:t xml:space="preserve"> </w:t>
      </w:r>
      <w:r w:rsidR="00657A8B">
        <w:rPr>
          <w:b/>
          <w:sz w:val="16"/>
        </w:rPr>
        <w:t>sui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quali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costruire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gli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interventi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educativo-</w:t>
      </w:r>
      <w:r w:rsidR="00657A8B">
        <w:rPr>
          <w:b/>
          <w:spacing w:val="-2"/>
          <w:sz w:val="16"/>
        </w:rPr>
        <w:t>didattici</w:t>
      </w:r>
    </w:p>
    <w:p w:rsidR="002E2691" w:rsidRPr="00477E3A" w:rsidRDefault="002E2691">
      <w:pPr>
        <w:spacing w:before="9" w:after="1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E2691">
        <w:trPr>
          <w:trHeight w:val="962"/>
        </w:trPr>
        <w:tc>
          <w:tcPr>
            <w:tcW w:w="10209" w:type="dxa"/>
          </w:tcPr>
          <w:p w:rsidR="002E2691" w:rsidRDefault="00657A8B" w:rsidP="00477E3A">
            <w:pPr>
              <w:pStyle w:val="TableParagraph"/>
              <w:numPr>
                <w:ilvl w:val="0"/>
                <w:numId w:val="8"/>
              </w:numPr>
              <w:spacing w:before="119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  <w:p w:rsidR="00477E3A" w:rsidRDefault="00477E3A" w:rsidP="00477E3A">
            <w:pPr>
              <w:pStyle w:val="TableParagraph"/>
              <w:spacing w:before="119"/>
              <w:rPr>
                <w:sz w:val="20"/>
              </w:rPr>
            </w:pPr>
          </w:p>
          <w:p w:rsidR="00477E3A" w:rsidRDefault="00477E3A" w:rsidP="00477E3A">
            <w:pPr>
              <w:pStyle w:val="TableParagraph"/>
              <w:spacing w:before="119"/>
              <w:rPr>
                <w:sz w:val="20"/>
              </w:rPr>
            </w:pPr>
          </w:p>
        </w:tc>
      </w:tr>
      <w:tr w:rsidR="002E2691">
        <w:trPr>
          <w:trHeight w:val="961"/>
        </w:trPr>
        <w:tc>
          <w:tcPr>
            <w:tcW w:w="10209" w:type="dxa"/>
          </w:tcPr>
          <w:p w:rsidR="002E2691" w:rsidRDefault="00657A8B" w:rsidP="00477E3A">
            <w:pPr>
              <w:pStyle w:val="TableParagraph"/>
              <w:numPr>
                <w:ilvl w:val="0"/>
                <w:numId w:val="8"/>
              </w:numPr>
              <w:spacing w:before="1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  <w:p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2E2691">
        <w:trPr>
          <w:trHeight w:val="959"/>
        </w:trPr>
        <w:tc>
          <w:tcPr>
            <w:tcW w:w="10209" w:type="dxa"/>
          </w:tcPr>
          <w:p w:rsidR="002E2691" w:rsidRDefault="00657A8B" w:rsidP="00477E3A">
            <w:pPr>
              <w:pStyle w:val="TableParagraph"/>
              <w:numPr>
                <w:ilvl w:val="0"/>
                <w:numId w:val="8"/>
              </w:numPr>
              <w:spacing w:before="1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  <w:p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2E2691">
        <w:trPr>
          <w:trHeight w:val="961"/>
        </w:trPr>
        <w:tc>
          <w:tcPr>
            <w:tcW w:w="10209" w:type="dxa"/>
          </w:tcPr>
          <w:p w:rsidR="002E2691" w:rsidRDefault="00657A8B" w:rsidP="00477E3A">
            <w:pPr>
              <w:pStyle w:val="TableParagraph"/>
              <w:numPr>
                <w:ilvl w:val="0"/>
                <w:numId w:val="8"/>
              </w:numPr>
              <w:spacing w:before="1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  <w:p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</w:tc>
      </w:tr>
    </w:tbl>
    <w:p w:rsidR="002E2691" w:rsidRDefault="00657A8B">
      <w:pPr>
        <w:tabs>
          <w:tab w:val="left" w:pos="5812"/>
          <w:tab w:val="left" w:pos="7938"/>
        </w:tabs>
        <w:spacing w:before="124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>
        <w:trPr>
          <w:trHeight w:val="940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1" w:line="256" w:lineRule="auto"/>
              <w:ind w:left="110" w:right="148"/>
              <w:rPr>
                <w:sz w:val="20"/>
              </w:rPr>
            </w:pPr>
            <w:r>
              <w:rPr>
                <w:sz w:val="20"/>
              </w:rPr>
              <w:t>Specificare i punti oggetto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eventuale </w:t>
            </w:r>
            <w:r>
              <w:rPr>
                <w:spacing w:val="-2"/>
                <w:sz w:val="20"/>
              </w:rPr>
              <w:t>revisione</w:t>
            </w:r>
          </w:p>
        </w:tc>
        <w:tc>
          <w:tcPr>
            <w:tcW w:w="7940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2691" w:rsidRPr="00477E3A" w:rsidRDefault="002E2691">
      <w:pPr>
        <w:spacing w:before="9"/>
        <w:rPr>
          <w:sz w:val="16"/>
        </w:rPr>
      </w:pPr>
    </w:p>
    <w:p w:rsidR="002E2691" w:rsidRDefault="00A92897">
      <w:pPr>
        <w:pStyle w:val="Titolo1"/>
        <w:numPr>
          <w:ilvl w:val="0"/>
          <w:numId w:val="7"/>
        </w:numPr>
        <w:tabs>
          <w:tab w:val="left" w:pos="415"/>
        </w:tabs>
        <w:spacing w:before="1"/>
        <w:ind w:left="415" w:hanging="268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9420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E67C0" id="Graphic 32" o:spid="_x0000_s1026" style="position:absolute;margin-left:33.95pt;margin-top:16.85pt;width:534.6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" path="m6789166,l,,,6096r6789166,l6789166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rPr>
          <w:spacing w:val="-10"/>
        </w:rPr>
        <w:t>Interventi</w:t>
      </w:r>
      <w:r w:rsidR="00657A8B">
        <w:rPr>
          <w:spacing w:val="-15"/>
        </w:rPr>
        <w:t xml:space="preserve"> </w:t>
      </w:r>
      <w:r w:rsidR="00657A8B">
        <w:rPr>
          <w:spacing w:val="-10"/>
        </w:rPr>
        <w:t>per</w:t>
      </w:r>
      <w:r w:rsidR="00657A8B">
        <w:rPr>
          <w:spacing w:val="-14"/>
        </w:rPr>
        <w:t xml:space="preserve"> </w:t>
      </w:r>
      <w:r w:rsidR="00657A8B">
        <w:rPr>
          <w:spacing w:val="-10"/>
        </w:rPr>
        <w:t>il/la</w:t>
      </w:r>
      <w:r w:rsidR="00657A8B">
        <w:rPr>
          <w:spacing w:val="-13"/>
        </w:rPr>
        <w:t xml:space="preserve"> </w:t>
      </w:r>
      <w:r w:rsidR="00657A8B">
        <w:rPr>
          <w:spacing w:val="-10"/>
        </w:rPr>
        <w:t>bambino/a:</w:t>
      </w:r>
      <w:r w:rsidR="00657A8B">
        <w:rPr>
          <w:spacing w:val="-17"/>
        </w:rPr>
        <w:t xml:space="preserve"> </w:t>
      </w:r>
      <w:r w:rsidR="00657A8B">
        <w:rPr>
          <w:spacing w:val="-10"/>
        </w:rPr>
        <w:t>obiettivi</w:t>
      </w:r>
      <w:r w:rsidR="00657A8B">
        <w:rPr>
          <w:spacing w:val="-16"/>
        </w:rPr>
        <w:t xml:space="preserve"> </w:t>
      </w:r>
      <w:r w:rsidR="00657A8B">
        <w:rPr>
          <w:spacing w:val="-10"/>
        </w:rPr>
        <w:t>educativo-didattici,</w:t>
      </w:r>
      <w:r w:rsidR="00657A8B">
        <w:rPr>
          <w:spacing w:val="-14"/>
        </w:rPr>
        <w:t xml:space="preserve"> </w:t>
      </w:r>
      <w:r w:rsidR="00657A8B">
        <w:rPr>
          <w:spacing w:val="-10"/>
        </w:rPr>
        <w:t>strumenti,</w:t>
      </w:r>
      <w:r w:rsidR="00657A8B">
        <w:rPr>
          <w:spacing w:val="-14"/>
        </w:rPr>
        <w:t xml:space="preserve"> </w:t>
      </w:r>
      <w:r w:rsidR="00657A8B">
        <w:rPr>
          <w:spacing w:val="-10"/>
        </w:rPr>
        <w:t>strategie</w:t>
      </w:r>
      <w:r w:rsidR="00657A8B">
        <w:rPr>
          <w:spacing w:val="-14"/>
        </w:rPr>
        <w:t xml:space="preserve"> </w:t>
      </w:r>
      <w:r w:rsidR="00657A8B">
        <w:rPr>
          <w:spacing w:val="-10"/>
        </w:rPr>
        <w:t>e</w:t>
      </w:r>
      <w:r w:rsidR="00657A8B">
        <w:rPr>
          <w:spacing w:val="-13"/>
        </w:rPr>
        <w:t xml:space="preserve"> </w:t>
      </w:r>
      <w:r w:rsidR="00657A8B">
        <w:rPr>
          <w:spacing w:val="-10"/>
        </w:rPr>
        <w:t>modalità</w:t>
      </w:r>
    </w:p>
    <w:p w:rsidR="002E2691" w:rsidRDefault="00657A8B">
      <w:pPr>
        <w:pStyle w:val="Paragrafoelenco"/>
        <w:numPr>
          <w:ilvl w:val="0"/>
          <w:numId w:val="5"/>
        </w:numPr>
        <w:tabs>
          <w:tab w:val="left" w:pos="432"/>
        </w:tabs>
        <w:spacing w:before="159" w:line="247" w:lineRule="auto"/>
        <w:ind w:right="567" w:firstLine="0"/>
        <w:rPr>
          <w:i/>
          <w:sz w:val="17"/>
        </w:rPr>
      </w:pPr>
      <w:r>
        <w:rPr>
          <w:b/>
          <w:spacing w:val="-2"/>
        </w:rPr>
        <w:t>Dimensione: RELAZIONE /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/ SOCIALIZZAZIONE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→</w:t>
      </w:r>
      <w:r>
        <w:rPr>
          <w:b/>
          <w:spacing w:val="-12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alla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sfera</w:t>
      </w:r>
      <w:r>
        <w:rPr>
          <w:i/>
          <w:spacing w:val="-3"/>
          <w:sz w:val="17"/>
        </w:rPr>
        <w:t xml:space="preserve"> </w:t>
      </w:r>
      <w:r>
        <w:rPr>
          <w:i/>
          <w:spacing w:val="-2"/>
          <w:sz w:val="17"/>
        </w:rPr>
        <w:t>affettivo relazionale,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considerando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l’area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sé,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rapporto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altri,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verso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relazione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consapevole,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anche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gruppo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pari,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le interazioni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adulti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nel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contesto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scolastico,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all’apprendimento</w:t>
      </w:r>
    </w:p>
    <w:p w:rsidR="002E2691" w:rsidRDefault="00A92897">
      <w:pPr>
        <w:spacing w:before="168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273050</wp:posOffset>
                </wp:positionV>
                <wp:extent cx="6483350" cy="723265"/>
                <wp:effectExtent l="0" t="0" r="0" b="635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7875" w:rsidRDefault="00937875">
                            <w:pPr>
                              <w:spacing w:line="241" w:lineRule="exact"/>
                              <w:ind w:left="105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attesi</w:t>
                            </w:r>
                          </w:p>
                          <w:p w:rsidR="00937875" w:rsidRDefault="00937875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33" o:spid="_x0000_s1037" type="#_x0000_t202" style="position:absolute;left:0;text-align:left;margin-left:55.2pt;margin-top:21.5pt;width:510.5pt;height:56.9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" filled="f" strokeweight=".48pt">
                <v:path arrowok="t"/>
                <v:textbox inset="0,0,0,0">
                  <w:txbxContent>
                    <w:p w:rsidR="00937875" w:rsidRDefault="00937875">
                      <w:pPr>
                        <w:spacing w:line="241" w:lineRule="exact"/>
                        <w:ind w:left="105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attesi</w:t>
                      </w:r>
                    </w:p>
                    <w:p w:rsidR="00937875" w:rsidRDefault="00937875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57A8B">
        <w:rPr>
          <w:b/>
          <w:spacing w:val="-2"/>
          <w:sz w:val="20"/>
        </w:rPr>
        <w:t>OBIETTIVI</w:t>
      </w:r>
    </w:p>
    <w:p w:rsidR="002E2691" w:rsidRDefault="00657A8B">
      <w:pPr>
        <w:spacing w:before="126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E2691">
        <w:trPr>
          <w:trHeight w:val="1362"/>
        </w:trPr>
        <w:tc>
          <w:tcPr>
            <w:tcW w:w="4254" w:type="dxa"/>
          </w:tcPr>
          <w:p w:rsidR="002E2691" w:rsidRDefault="00657A8B">
            <w:pPr>
              <w:pStyle w:val="TableParagraph"/>
              <w:spacing w:before="1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2E2691" w:rsidRDefault="00657A8B">
            <w:pPr>
              <w:pStyle w:val="TableParagraph"/>
              <w:spacing w:line="240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:rsidR="002E2691" w:rsidRDefault="002E2691">
      <w:pPr>
        <w:spacing w:line="240" w:lineRule="exact"/>
        <w:rPr>
          <w:sz w:val="20"/>
        </w:rPr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p w:rsidR="002E2691" w:rsidRDefault="006A4717">
      <w:pPr>
        <w:pStyle w:val="Paragrafoelenco"/>
        <w:numPr>
          <w:ilvl w:val="0"/>
          <w:numId w:val="5"/>
        </w:numPr>
        <w:tabs>
          <w:tab w:val="left" w:pos="432"/>
        </w:tabs>
        <w:spacing w:before="77" w:line="247" w:lineRule="auto"/>
        <w:ind w:right="476" w:firstLine="0"/>
        <w:rPr>
          <w:i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4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8B">
        <w:rPr>
          <w:b/>
          <w:spacing w:val="-4"/>
        </w:rPr>
        <w:t xml:space="preserve">Dimensione: COMUNICAZIONE / LINGUAGGIO </w:t>
      </w:r>
      <w:r w:rsidR="00657A8B">
        <w:rPr>
          <w:rFonts w:ascii="Arial" w:hAnsi="Arial"/>
          <w:b/>
          <w:spacing w:val="-4"/>
        </w:rPr>
        <w:t>→</w:t>
      </w:r>
      <w:r w:rsidR="00657A8B">
        <w:rPr>
          <w:rFonts w:ascii="Arial" w:hAnsi="Arial"/>
          <w:b/>
        </w:rPr>
        <w:t xml:space="preserve"> </w:t>
      </w:r>
      <w:r w:rsidR="00657A8B">
        <w:rPr>
          <w:i/>
          <w:spacing w:val="-4"/>
          <w:sz w:val="17"/>
        </w:rPr>
        <w:t>si</w:t>
      </w:r>
      <w:r w:rsidR="00657A8B">
        <w:rPr>
          <w:i/>
          <w:spacing w:val="-10"/>
          <w:sz w:val="17"/>
        </w:rPr>
        <w:t xml:space="preserve"> </w:t>
      </w:r>
      <w:r w:rsidR="00657A8B">
        <w:rPr>
          <w:i/>
          <w:spacing w:val="-4"/>
          <w:sz w:val="17"/>
        </w:rPr>
        <w:t>faccia</w:t>
      </w:r>
      <w:r w:rsidR="00657A8B">
        <w:rPr>
          <w:i/>
          <w:spacing w:val="-10"/>
          <w:sz w:val="17"/>
        </w:rPr>
        <w:t xml:space="preserve"> </w:t>
      </w:r>
      <w:r w:rsidR="00657A8B">
        <w:rPr>
          <w:i/>
          <w:spacing w:val="-4"/>
          <w:sz w:val="17"/>
        </w:rPr>
        <w:t>riferimento</w:t>
      </w:r>
      <w:r w:rsidR="00657A8B">
        <w:rPr>
          <w:i/>
          <w:spacing w:val="-7"/>
          <w:sz w:val="17"/>
        </w:rPr>
        <w:t xml:space="preserve"> </w:t>
      </w:r>
      <w:r w:rsidR="00657A8B">
        <w:rPr>
          <w:i/>
          <w:spacing w:val="-4"/>
          <w:sz w:val="17"/>
        </w:rPr>
        <w:t>alla</w:t>
      </w:r>
      <w:r w:rsidR="00657A8B">
        <w:rPr>
          <w:i/>
          <w:spacing w:val="-10"/>
          <w:sz w:val="17"/>
        </w:rPr>
        <w:t xml:space="preserve"> </w:t>
      </w:r>
      <w:r w:rsidR="00657A8B">
        <w:rPr>
          <w:i/>
          <w:spacing w:val="-4"/>
          <w:sz w:val="17"/>
        </w:rPr>
        <w:t>competenza</w:t>
      </w:r>
      <w:r w:rsidR="00657A8B">
        <w:rPr>
          <w:i/>
          <w:spacing w:val="-7"/>
          <w:sz w:val="17"/>
        </w:rPr>
        <w:t xml:space="preserve"> </w:t>
      </w:r>
      <w:r w:rsidR="00657A8B">
        <w:rPr>
          <w:i/>
          <w:spacing w:val="-4"/>
          <w:sz w:val="17"/>
        </w:rPr>
        <w:t>linguistica,</w:t>
      </w:r>
      <w:r w:rsidR="00657A8B">
        <w:rPr>
          <w:i/>
          <w:spacing w:val="-7"/>
          <w:sz w:val="17"/>
        </w:rPr>
        <w:t xml:space="preserve"> </w:t>
      </w:r>
      <w:r w:rsidR="00657A8B">
        <w:rPr>
          <w:i/>
          <w:spacing w:val="-4"/>
          <w:sz w:val="17"/>
        </w:rPr>
        <w:t>intesa</w:t>
      </w:r>
      <w:r w:rsidR="00657A8B">
        <w:rPr>
          <w:i/>
          <w:spacing w:val="-10"/>
          <w:sz w:val="17"/>
        </w:rPr>
        <w:t xml:space="preserve"> </w:t>
      </w:r>
      <w:r w:rsidR="00657A8B">
        <w:rPr>
          <w:i/>
          <w:spacing w:val="-4"/>
          <w:sz w:val="17"/>
        </w:rPr>
        <w:t xml:space="preserve">come </w:t>
      </w:r>
      <w:r w:rsidR="00657A8B">
        <w:rPr>
          <w:i/>
          <w:spacing w:val="-8"/>
          <w:sz w:val="17"/>
        </w:rPr>
        <w:t>comprensione</w:t>
      </w:r>
      <w:r w:rsidR="00657A8B">
        <w:rPr>
          <w:i/>
          <w:spacing w:val="-13"/>
          <w:sz w:val="17"/>
        </w:rPr>
        <w:t xml:space="preserve"> </w:t>
      </w:r>
      <w:r w:rsidR="00657A8B">
        <w:rPr>
          <w:i/>
          <w:spacing w:val="-8"/>
          <w:sz w:val="17"/>
        </w:rPr>
        <w:t>del</w:t>
      </w:r>
      <w:r w:rsidR="00657A8B">
        <w:rPr>
          <w:i/>
          <w:spacing w:val="-11"/>
          <w:sz w:val="17"/>
        </w:rPr>
        <w:t xml:space="preserve"> </w:t>
      </w:r>
      <w:r w:rsidR="00657A8B">
        <w:rPr>
          <w:i/>
          <w:spacing w:val="-8"/>
          <w:sz w:val="17"/>
        </w:rPr>
        <w:t>linguaggio</w:t>
      </w:r>
      <w:r w:rsidR="00657A8B">
        <w:rPr>
          <w:i/>
          <w:spacing w:val="-11"/>
          <w:sz w:val="17"/>
        </w:rPr>
        <w:t xml:space="preserve"> </w:t>
      </w:r>
      <w:r w:rsidR="00657A8B">
        <w:rPr>
          <w:i/>
          <w:spacing w:val="-8"/>
          <w:sz w:val="17"/>
        </w:rPr>
        <w:t>orale,</w:t>
      </w:r>
      <w:r w:rsidR="00657A8B">
        <w:rPr>
          <w:i/>
          <w:spacing w:val="-11"/>
          <w:sz w:val="17"/>
        </w:rPr>
        <w:t xml:space="preserve"> </w:t>
      </w:r>
      <w:r w:rsidR="00657A8B">
        <w:rPr>
          <w:i/>
          <w:spacing w:val="-8"/>
          <w:sz w:val="17"/>
        </w:rPr>
        <w:t>produzione</w:t>
      </w:r>
      <w:r w:rsidR="00657A8B">
        <w:rPr>
          <w:i/>
          <w:spacing w:val="-13"/>
          <w:sz w:val="17"/>
        </w:rPr>
        <w:t xml:space="preserve"> </w:t>
      </w:r>
      <w:r w:rsidR="00657A8B">
        <w:rPr>
          <w:i/>
          <w:spacing w:val="-8"/>
          <w:sz w:val="17"/>
        </w:rPr>
        <w:t>verbale</w:t>
      </w:r>
      <w:r w:rsidR="00657A8B">
        <w:rPr>
          <w:i/>
          <w:spacing w:val="-13"/>
          <w:sz w:val="17"/>
        </w:rPr>
        <w:t xml:space="preserve"> </w:t>
      </w:r>
      <w:r w:rsidR="00657A8B">
        <w:rPr>
          <w:i/>
          <w:spacing w:val="-8"/>
          <w:sz w:val="17"/>
        </w:rPr>
        <w:t>e</w:t>
      </w:r>
      <w:r w:rsidR="00657A8B">
        <w:rPr>
          <w:i/>
          <w:spacing w:val="-11"/>
          <w:sz w:val="17"/>
        </w:rPr>
        <w:t xml:space="preserve"> </w:t>
      </w:r>
      <w:r w:rsidR="00657A8B">
        <w:rPr>
          <w:i/>
          <w:spacing w:val="-8"/>
          <w:sz w:val="17"/>
        </w:rPr>
        <w:t>relativo</w:t>
      </w:r>
      <w:r w:rsidR="00657A8B">
        <w:rPr>
          <w:i/>
          <w:spacing w:val="-14"/>
          <w:sz w:val="17"/>
        </w:rPr>
        <w:t xml:space="preserve"> </w:t>
      </w:r>
      <w:r w:rsidR="00657A8B">
        <w:rPr>
          <w:i/>
          <w:spacing w:val="-8"/>
          <w:sz w:val="17"/>
        </w:rPr>
        <w:t>uso</w:t>
      </w:r>
      <w:r w:rsidR="00657A8B">
        <w:rPr>
          <w:i/>
          <w:spacing w:val="-14"/>
          <w:sz w:val="17"/>
        </w:rPr>
        <w:t xml:space="preserve"> </w:t>
      </w:r>
      <w:r w:rsidR="00657A8B">
        <w:rPr>
          <w:i/>
          <w:spacing w:val="-8"/>
          <w:sz w:val="17"/>
        </w:rPr>
        <w:t>comunicativo</w:t>
      </w:r>
      <w:r w:rsidR="00657A8B">
        <w:rPr>
          <w:i/>
          <w:spacing w:val="-14"/>
          <w:sz w:val="17"/>
        </w:rPr>
        <w:t xml:space="preserve"> </w:t>
      </w:r>
      <w:r w:rsidR="00657A8B">
        <w:rPr>
          <w:i/>
          <w:spacing w:val="-8"/>
          <w:sz w:val="17"/>
        </w:rPr>
        <w:t>del</w:t>
      </w:r>
      <w:r w:rsidR="00657A8B">
        <w:rPr>
          <w:i/>
          <w:spacing w:val="-11"/>
          <w:sz w:val="17"/>
        </w:rPr>
        <w:t xml:space="preserve"> </w:t>
      </w:r>
      <w:r w:rsidR="00657A8B">
        <w:rPr>
          <w:i/>
          <w:spacing w:val="-8"/>
          <w:sz w:val="17"/>
        </w:rPr>
        <w:t>linguaggio</w:t>
      </w:r>
      <w:r w:rsidR="00657A8B">
        <w:rPr>
          <w:i/>
          <w:spacing w:val="-11"/>
          <w:sz w:val="17"/>
        </w:rPr>
        <w:t xml:space="preserve"> </w:t>
      </w:r>
      <w:r w:rsidR="00657A8B">
        <w:rPr>
          <w:i/>
          <w:spacing w:val="-8"/>
          <w:sz w:val="17"/>
        </w:rPr>
        <w:t>verbale</w:t>
      </w:r>
      <w:r w:rsidR="00657A8B">
        <w:rPr>
          <w:i/>
          <w:spacing w:val="-11"/>
          <w:sz w:val="17"/>
        </w:rPr>
        <w:t xml:space="preserve"> </w:t>
      </w:r>
      <w:r w:rsidR="00657A8B">
        <w:rPr>
          <w:i/>
          <w:spacing w:val="-8"/>
          <w:sz w:val="17"/>
        </w:rPr>
        <w:t>o</w:t>
      </w:r>
      <w:r w:rsidR="00657A8B">
        <w:rPr>
          <w:i/>
          <w:spacing w:val="-11"/>
          <w:sz w:val="17"/>
        </w:rPr>
        <w:t xml:space="preserve"> </w:t>
      </w:r>
      <w:r w:rsidR="00657A8B">
        <w:rPr>
          <w:i/>
          <w:spacing w:val="-8"/>
          <w:sz w:val="17"/>
        </w:rPr>
        <w:t>di</w:t>
      </w:r>
      <w:r w:rsidR="00657A8B">
        <w:rPr>
          <w:i/>
          <w:spacing w:val="-13"/>
          <w:sz w:val="17"/>
        </w:rPr>
        <w:t xml:space="preserve"> </w:t>
      </w:r>
      <w:r w:rsidR="00657A8B">
        <w:rPr>
          <w:i/>
          <w:spacing w:val="-8"/>
          <w:sz w:val="17"/>
        </w:rPr>
        <w:t>linguaggi</w:t>
      </w:r>
      <w:r w:rsidR="00657A8B">
        <w:rPr>
          <w:i/>
          <w:spacing w:val="-13"/>
          <w:sz w:val="17"/>
        </w:rPr>
        <w:t xml:space="preserve"> </w:t>
      </w:r>
      <w:r w:rsidR="00657A8B">
        <w:rPr>
          <w:i/>
          <w:spacing w:val="-8"/>
          <w:sz w:val="17"/>
        </w:rPr>
        <w:t>alternativi</w:t>
      </w:r>
      <w:r w:rsidR="00657A8B">
        <w:rPr>
          <w:i/>
          <w:spacing w:val="-11"/>
          <w:sz w:val="17"/>
        </w:rPr>
        <w:t xml:space="preserve"> </w:t>
      </w:r>
      <w:r w:rsidR="00657A8B">
        <w:rPr>
          <w:i/>
          <w:spacing w:val="-8"/>
          <w:sz w:val="17"/>
        </w:rPr>
        <w:t>o</w:t>
      </w:r>
      <w:r w:rsidR="00657A8B">
        <w:rPr>
          <w:i/>
          <w:spacing w:val="-11"/>
          <w:sz w:val="17"/>
        </w:rPr>
        <w:t xml:space="preserve"> </w:t>
      </w:r>
      <w:r w:rsidR="00657A8B">
        <w:rPr>
          <w:i/>
          <w:spacing w:val="-8"/>
          <w:sz w:val="17"/>
        </w:rPr>
        <w:t>integrativi;</w:t>
      </w:r>
      <w:r w:rsidR="00657A8B">
        <w:rPr>
          <w:i/>
          <w:spacing w:val="-10"/>
          <w:sz w:val="17"/>
        </w:rPr>
        <w:t xml:space="preserve"> </w:t>
      </w:r>
      <w:r w:rsidR="00657A8B">
        <w:rPr>
          <w:i/>
          <w:spacing w:val="-8"/>
          <w:sz w:val="17"/>
        </w:rPr>
        <w:t>si</w:t>
      </w:r>
      <w:r w:rsidR="00657A8B">
        <w:rPr>
          <w:i/>
          <w:spacing w:val="-13"/>
          <w:sz w:val="17"/>
        </w:rPr>
        <w:t xml:space="preserve"> </w:t>
      </w:r>
      <w:r w:rsidR="00657A8B">
        <w:rPr>
          <w:i/>
          <w:spacing w:val="-8"/>
          <w:sz w:val="17"/>
        </w:rPr>
        <w:t>consideri anche la dimensione comunicazionale, intesa come modalità di interazione, presenza e tipologia di contenuti prevalenti, utilizzo di mezzi privilegiati</w:t>
      </w:r>
    </w:p>
    <w:p w:rsidR="002E2691" w:rsidRDefault="00657A8B">
      <w:pPr>
        <w:spacing w:before="168" w:after="19"/>
        <w:ind w:left="147"/>
        <w:rPr>
          <w:b/>
          <w:sz w:val="20"/>
        </w:rPr>
      </w:pPr>
      <w:r>
        <w:rPr>
          <w:b/>
          <w:spacing w:val="-2"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E2691">
        <w:trPr>
          <w:trHeight w:val="1137"/>
        </w:trPr>
        <w:tc>
          <w:tcPr>
            <w:tcW w:w="10209" w:type="dxa"/>
          </w:tcPr>
          <w:p w:rsidR="002E2691" w:rsidRDefault="00657A8B">
            <w:pPr>
              <w:pStyle w:val="TableParagraph"/>
              <w:spacing w:line="240" w:lineRule="exact"/>
              <w:ind w:left="110"/>
              <w:rPr>
                <w:spacing w:val="-2"/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attesi</w:t>
            </w: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</w:tr>
    </w:tbl>
    <w:p w:rsidR="002E2691" w:rsidRDefault="00657A8B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E2691">
        <w:trPr>
          <w:trHeight w:val="1944"/>
        </w:trPr>
        <w:tc>
          <w:tcPr>
            <w:tcW w:w="4254" w:type="dxa"/>
          </w:tcPr>
          <w:p w:rsidR="002E2691" w:rsidRDefault="00657A8B">
            <w:pPr>
              <w:pStyle w:val="TableParagraph"/>
              <w:spacing w:before="1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2E2691" w:rsidRDefault="00657A8B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</w:tc>
      </w:tr>
    </w:tbl>
    <w:p w:rsidR="002E2691" w:rsidRDefault="00657A8B">
      <w:pPr>
        <w:pStyle w:val="Paragrafoelenco"/>
        <w:numPr>
          <w:ilvl w:val="0"/>
          <w:numId w:val="5"/>
        </w:numPr>
        <w:tabs>
          <w:tab w:val="left" w:pos="427"/>
        </w:tabs>
        <w:spacing w:before="120" w:line="249" w:lineRule="auto"/>
        <w:ind w:right="302" w:firstLine="0"/>
        <w:rPr>
          <w:i/>
          <w:sz w:val="17"/>
        </w:rPr>
      </w:pPr>
      <w:r>
        <w:rPr>
          <w:b/>
          <w:spacing w:val="-2"/>
        </w:rPr>
        <w:t>Dimensione: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AUTONOMIA/ORIENTAMENTO</w:t>
      </w:r>
      <w:r>
        <w:rPr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→</w:t>
      </w:r>
      <w:r>
        <w:rPr>
          <w:rFonts w:ascii="Arial" w:hAnsi="Arial"/>
          <w:b/>
          <w:spacing w:val="-13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persona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 xml:space="preserve">sociale, </w:t>
      </w:r>
      <w:r>
        <w:rPr>
          <w:i/>
          <w:spacing w:val="-4"/>
          <w:sz w:val="17"/>
        </w:rPr>
        <w:t>alle dimensioni motorio-prassica (motricità globale, motricità fine, prassie semplici e complesse) e sensoriale (funzionalità visiva, uditiva, tattile)</w:t>
      </w:r>
    </w:p>
    <w:p w:rsidR="002E2691" w:rsidRDefault="00A92897">
      <w:pPr>
        <w:spacing w:before="127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247015</wp:posOffset>
                </wp:positionV>
                <wp:extent cx="6483350" cy="812800"/>
                <wp:effectExtent l="0" t="0" r="0" b="635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7875" w:rsidRDefault="00937875">
                            <w:pPr>
                              <w:spacing w:before="1"/>
                              <w:ind w:left="105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attesi</w:t>
                            </w:r>
                          </w:p>
                          <w:p w:rsidR="00937875" w:rsidRDefault="00937875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35" o:spid="_x0000_s1038" type="#_x0000_t202" style="position:absolute;left:0;text-align:left;margin-left:55.2pt;margin-top:19.45pt;width:510.5pt;height:64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" filled="f" strokeweight=".48pt">
                <v:path arrowok="t"/>
                <v:textbox inset="0,0,0,0">
                  <w:txbxContent>
                    <w:p w:rsidR="00937875" w:rsidRDefault="00937875">
                      <w:pPr>
                        <w:spacing w:before="1"/>
                        <w:ind w:left="105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attesi</w:t>
                      </w:r>
                    </w:p>
                    <w:p w:rsidR="00937875" w:rsidRDefault="00937875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57A8B">
        <w:rPr>
          <w:b/>
          <w:spacing w:val="-2"/>
          <w:sz w:val="20"/>
        </w:rPr>
        <w:t>OBIETTIVI</w:t>
      </w:r>
    </w:p>
    <w:p w:rsidR="002E2691" w:rsidRDefault="00657A8B">
      <w:pPr>
        <w:spacing w:before="12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E2691">
        <w:trPr>
          <w:trHeight w:val="1943"/>
        </w:trPr>
        <w:tc>
          <w:tcPr>
            <w:tcW w:w="4254" w:type="dxa"/>
          </w:tcPr>
          <w:p w:rsidR="002E2691" w:rsidRDefault="00657A8B">
            <w:pPr>
              <w:pStyle w:val="TableParagraph"/>
              <w:spacing w:line="240" w:lineRule="exact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2E2691" w:rsidRDefault="00657A8B">
            <w:pPr>
              <w:pStyle w:val="TableParagraph"/>
              <w:spacing w:line="240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:rsidR="002E2691" w:rsidRDefault="002E2691">
      <w:pPr>
        <w:spacing w:before="7"/>
        <w:rPr>
          <w:b/>
          <w:sz w:val="21"/>
        </w:rPr>
      </w:pPr>
    </w:p>
    <w:p w:rsidR="002E2691" w:rsidRDefault="00657A8B">
      <w:pPr>
        <w:pStyle w:val="Paragrafoelenco"/>
        <w:numPr>
          <w:ilvl w:val="0"/>
          <w:numId w:val="5"/>
        </w:numPr>
        <w:tabs>
          <w:tab w:val="left" w:pos="436"/>
        </w:tabs>
        <w:spacing w:before="0" w:line="247" w:lineRule="auto"/>
        <w:ind w:right="161" w:firstLine="0"/>
        <w:jc w:val="both"/>
        <w:rPr>
          <w:i/>
          <w:sz w:val="17"/>
        </w:rPr>
      </w:pPr>
      <w:r>
        <w:rPr>
          <w:b/>
          <w:spacing w:val="-2"/>
        </w:rPr>
        <w:t>Dimensione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COGNITIVA,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NEUROPSICOLOGICA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 xml:space="preserve">DELL'APPRENDIMENTO </w:t>
      </w:r>
      <w:r>
        <w:rPr>
          <w:rFonts w:ascii="Arial" w:hAnsi="Arial"/>
          <w:i/>
          <w:spacing w:val="-2"/>
          <w:sz w:val="16"/>
        </w:rPr>
        <w:t>→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i/>
          <w:spacing w:val="-2"/>
          <w:sz w:val="17"/>
        </w:rPr>
        <w:t>capacità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mnesiche,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 xml:space="preserve">intellettive </w:t>
      </w:r>
      <w:r>
        <w:rPr>
          <w:i/>
          <w:spacing w:val="-4"/>
          <w:sz w:val="17"/>
        </w:rPr>
        <w:t xml:space="preserve">e organizzazione spazio-temporale; livello di sviluppo raggiunto in ordine alle strategie utilizzate per la risoluzione di compiti propri per la fascia d’età, </w:t>
      </w:r>
      <w:r>
        <w:rPr>
          <w:i/>
          <w:spacing w:val="-2"/>
          <w:sz w:val="17"/>
        </w:rPr>
        <w:t>agli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stili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cognitivi,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alla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capacità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integrare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competenze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diverse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per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risoluzione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compiti</w:t>
      </w:r>
    </w:p>
    <w:p w:rsidR="002E2691" w:rsidRDefault="00A92897">
      <w:pPr>
        <w:spacing w:before="168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274955</wp:posOffset>
                </wp:positionV>
                <wp:extent cx="6483350" cy="822960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7875" w:rsidRDefault="00937875">
                            <w:pPr>
                              <w:spacing w:line="241" w:lineRule="exact"/>
                              <w:ind w:left="105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attesi</w:t>
                            </w:r>
                          </w:p>
                          <w:p w:rsidR="00937875" w:rsidRDefault="00937875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36" o:spid="_x0000_s1039" type="#_x0000_t202" style="position:absolute;left:0;text-align:left;margin-left:55.2pt;margin-top:21.65pt;width:510.5pt;height:64.8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" filled="f" strokeweight=".48pt">
                <v:path arrowok="t"/>
                <v:textbox inset="0,0,0,0">
                  <w:txbxContent>
                    <w:p w:rsidR="00937875" w:rsidRDefault="00937875">
                      <w:pPr>
                        <w:spacing w:line="241" w:lineRule="exact"/>
                        <w:ind w:left="105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attesi</w:t>
                      </w:r>
                    </w:p>
                    <w:p w:rsidR="00937875" w:rsidRDefault="00937875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57A8B">
        <w:rPr>
          <w:b/>
          <w:spacing w:val="-2"/>
          <w:sz w:val="20"/>
        </w:rPr>
        <w:t>OBIETTIVI</w:t>
      </w:r>
    </w:p>
    <w:p w:rsidR="002E2691" w:rsidRDefault="00657A8B">
      <w:pPr>
        <w:spacing w:before="127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E2691">
        <w:trPr>
          <w:trHeight w:val="1679"/>
        </w:trPr>
        <w:tc>
          <w:tcPr>
            <w:tcW w:w="4254" w:type="dxa"/>
          </w:tcPr>
          <w:p w:rsidR="002E2691" w:rsidRDefault="00657A8B">
            <w:pPr>
              <w:pStyle w:val="TableParagraph"/>
              <w:spacing w:line="240" w:lineRule="exact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2E2691" w:rsidRDefault="00657A8B">
            <w:pPr>
              <w:pStyle w:val="TableParagraph"/>
              <w:spacing w:line="240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:rsidR="002E2691" w:rsidRDefault="002E2691">
      <w:pPr>
        <w:spacing w:line="240" w:lineRule="exact"/>
        <w:rPr>
          <w:sz w:val="20"/>
        </w:rPr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p w:rsidR="002E2691" w:rsidRDefault="006A4717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7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8B">
        <w:rPr>
          <w:b/>
          <w:sz w:val="20"/>
        </w:rPr>
        <w:t>Revisione</w:t>
      </w:r>
      <w:r w:rsidR="00657A8B">
        <w:rPr>
          <w:b/>
          <w:spacing w:val="-7"/>
          <w:sz w:val="20"/>
        </w:rPr>
        <w:t xml:space="preserve"> </w:t>
      </w:r>
      <w:r w:rsidR="00657A8B">
        <w:rPr>
          <w:b/>
          <w:sz w:val="20"/>
        </w:rPr>
        <w:t>a</w:t>
      </w:r>
      <w:r w:rsidR="00657A8B">
        <w:rPr>
          <w:b/>
          <w:spacing w:val="-7"/>
          <w:sz w:val="20"/>
        </w:rPr>
        <w:t xml:space="preserve"> </w:t>
      </w:r>
      <w:r w:rsidR="00657A8B">
        <w:rPr>
          <w:b/>
          <w:sz w:val="20"/>
        </w:rPr>
        <w:t>seguito</w:t>
      </w:r>
      <w:r w:rsidR="00657A8B">
        <w:rPr>
          <w:b/>
          <w:spacing w:val="-6"/>
          <w:sz w:val="20"/>
        </w:rPr>
        <w:t xml:space="preserve"> </w:t>
      </w:r>
      <w:r w:rsidR="00657A8B">
        <w:rPr>
          <w:b/>
          <w:sz w:val="20"/>
        </w:rPr>
        <w:t>di</w:t>
      </w:r>
      <w:r w:rsidR="00657A8B">
        <w:rPr>
          <w:b/>
          <w:spacing w:val="-8"/>
          <w:sz w:val="20"/>
        </w:rPr>
        <w:t xml:space="preserve"> </w:t>
      </w:r>
      <w:r w:rsidR="00657A8B">
        <w:rPr>
          <w:b/>
          <w:sz w:val="20"/>
        </w:rPr>
        <w:t>Verifica</w:t>
      </w:r>
      <w:r w:rsidR="00657A8B">
        <w:rPr>
          <w:b/>
          <w:spacing w:val="-6"/>
          <w:sz w:val="20"/>
        </w:rPr>
        <w:t xml:space="preserve"> </w:t>
      </w:r>
      <w:r w:rsidR="00657A8B">
        <w:rPr>
          <w:b/>
          <w:spacing w:val="-2"/>
          <w:sz w:val="20"/>
        </w:rPr>
        <w:t>intermedia</w:t>
      </w:r>
      <w:r w:rsidR="00657A8B">
        <w:rPr>
          <w:b/>
          <w:sz w:val="20"/>
        </w:rPr>
        <w:tab/>
      </w:r>
      <w:r w:rsidR="00657A8B">
        <w:rPr>
          <w:sz w:val="18"/>
        </w:rPr>
        <w:t xml:space="preserve">Data: </w:t>
      </w:r>
      <w:r w:rsidR="00657A8B"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>
        <w:trPr>
          <w:trHeight w:val="1334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4" w:line="256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 revisione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alle diverse Dimensioni </w:t>
            </w:r>
            <w:r>
              <w:rPr>
                <w:spacing w:val="-2"/>
                <w:sz w:val="18"/>
              </w:rPr>
              <w:t>interessate</w:t>
            </w:r>
          </w:p>
        </w:tc>
        <w:tc>
          <w:tcPr>
            <w:tcW w:w="7940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2691" w:rsidRDefault="00A92897">
      <w:pPr>
        <w:tabs>
          <w:tab w:val="left" w:pos="7229"/>
          <w:tab w:val="left" w:pos="9145"/>
        </w:tabs>
        <w:spacing w:before="121"/>
        <w:ind w:left="14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>
                <wp:simplePos x="0" y="0"/>
                <wp:positionH relativeFrom="column">
                  <wp:posOffset>1798320</wp:posOffset>
                </wp:positionH>
                <wp:positionV relativeFrom="paragraph">
                  <wp:posOffset>240665</wp:posOffset>
                </wp:positionV>
                <wp:extent cx="5001895" cy="704215"/>
                <wp:effectExtent l="0" t="0" r="8255" b="635"/>
                <wp:wrapNone/>
                <wp:docPr id="77" name="Casella di test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01895" cy="704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7875" w:rsidRPr="00477E3A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Pr="00477E3A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Pr="00477E3A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Pr="00477E3A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7" o:spid="_x0000_s1040" type="#_x0000_t202" style="position:absolute;left:0;text-align:left;margin-left:141.6pt;margin-top:18.95pt;width:393.85pt;height:55.45pt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" fillcolor="white [3201]" strokeweight=".5pt">
                <v:path arrowok="t"/>
                <v:textbox>
                  <w:txbxContent>
                    <w:p w:rsidR="00937875" w:rsidRPr="00477E3A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Pr="00477E3A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Pr="00477E3A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Pr="00477E3A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243840</wp:posOffset>
                </wp:positionV>
                <wp:extent cx="1454785" cy="704215"/>
                <wp:effectExtent l="0" t="0" r="0" b="635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70421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7875" w:rsidRDefault="00937875">
                            <w:pPr>
                              <w:spacing w:before="4" w:line="259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Con verifica dei risultati conseguiti e valutazione sull'efficacia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interventi, strategie e strumenti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40" o:spid="_x0000_s1041" type="#_x0000_t202" style="position:absolute;left:0;text-align:left;margin-left:27.2pt;margin-top:19.2pt;width:114.55pt;height:55.45pt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" filled="f" strokeweight=".16931mm">
                <v:path arrowok="t"/>
                <v:textbox inset="0,0,0,0">
                  <w:txbxContent>
                    <w:p w:rsidR="00937875" w:rsidRDefault="00937875">
                      <w:pPr>
                        <w:spacing w:before="4" w:line="259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Con verifica dei risultati conseguiti e valutazione sull'efficacia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interventi, strategie e strumenti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57A8B">
        <w:rPr>
          <w:b/>
          <w:sz w:val="20"/>
        </w:rPr>
        <w:t>Verifica</w:t>
      </w:r>
      <w:r w:rsidR="00657A8B">
        <w:rPr>
          <w:b/>
          <w:spacing w:val="-10"/>
          <w:sz w:val="20"/>
        </w:rPr>
        <w:t xml:space="preserve"> </w:t>
      </w:r>
      <w:r w:rsidR="00657A8B">
        <w:rPr>
          <w:b/>
          <w:sz w:val="20"/>
        </w:rPr>
        <w:t>conclusiva</w:t>
      </w:r>
      <w:r w:rsidR="00657A8B">
        <w:rPr>
          <w:b/>
          <w:spacing w:val="-9"/>
          <w:sz w:val="20"/>
        </w:rPr>
        <w:t xml:space="preserve"> </w:t>
      </w:r>
      <w:r w:rsidR="00657A8B">
        <w:rPr>
          <w:b/>
          <w:sz w:val="20"/>
        </w:rPr>
        <w:t>degli</w:t>
      </w:r>
      <w:r w:rsidR="00657A8B">
        <w:rPr>
          <w:b/>
          <w:spacing w:val="-9"/>
          <w:sz w:val="20"/>
        </w:rPr>
        <w:t xml:space="preserve"> </w:t>
      </w:r>
      <w:r w:rsidR="00657A8B">
        <w:rPr>
          <w:b/>
          <w:spacing w:val="-2"/>
          <w:sz w:val="20"/>
        </w:rPr>
        <w:t>esiti</w:t>
      </w:r>
      <w:r w:rsidR="00657A8B">
        <w:rPr>
          <w:b/>
          <w:sz w:val="20"/>
        </w:rPr>
        <w:tab/>
      </w:r>
      <w:r w:rsidR="00657A8B">
        <w:rPr>
          <w:sz w:val="18"/>
        </w:rPr>
        <w:t xml:space="preserve">Data: </w:t>
      </w:r>
      <w:r w:rsidR="00657A8B">
        <w:rPr>
          <w:sz w:val="18"/>
          <w:u w:val="single"/>
        </w:rPr>
        <w:tab/>
      </w:r>
    </w:p>
    <w:p w:rsidR="002E2691" w:rsidRDefault="002E2691">
      <w:pPr>
        <w:spacing w:before="7"/>
        <w:rPr>
          <w:sz w:val="11"/>
        </w:rPr>
      </w:pPr>
    </w:p>
    <w:p w:rsidR="002E2691" w:rsidRDefault="00A92897">
      <w:pPr>
        <w:pStyle w:val="Titolo1"/>
        <w:numPr>
          <w:ilvl w:val="0"/>
          <w:numId w:val="7"/>
        </w:numPr>
        <w:tabs>
          <w:tab w:val="left" w:pos="511"/>
        </w:tabs>
        <w:spacing w:before="100"/>
        <w:ind w:left="511" w:hanging="296"/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875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754DB" id="Graphic 41" o:spid="_x0000_s1026" style="position:absolute;margin-left:37.3pt;margin-top:21.8pt;width:531.25pt;height:.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t>Osservazioni</w:t>
      </w:r>
      <w:r w:rsidR="00657A8B">
        <w:rPr>
          <w:spacing w:val="-3"/>
        </w:rPr>
        <w:t xml:space="preserve"> </w:t>
      </w:r>
      <w:r w:rsidR="00657A8B">
        <w:t>sul</w:t>
      </w:r>
      <w:r w:rsidR="00657A8B">
        <w:rPr>
          <w:spacing w:val="-3"/>
        </w:rPr>
        <w:t xml:space="preserve"> </w:t>
      </w:r>
      <w:r w:rsidR="00657A8B">
        <w:t>contesto:</w:t>
      </w:r>
      <w:r w:rsidR="00657A8B">
        <w:rPr>
          <w:spacing w:val="-3"/>
        </w:rPr>
        <w:t xml:space="preserve"> </w:t>
      </w:r>
      <w:r w:rsidR="00657A8B">
        <w:t>barriere</w:t>
      </w:r>
      <w:r w:rsidR="00657A8B">
        <w:rPr>
          <w:spacing w:val="-1"/>
        </w:rPr>
        <w:t xml:space="preserve"> </w:t>
      </w:r>
      <w:r w:rsidR="00657A8B">
        <w:t>e</w:t>
      </w:r>
      <w:r w:rsidR="00657A8B">
        <w:rPr>
          <w:spacing w:val="-3"/>
        </w:rPr>
        <w:t xml:space="preserve"> </w:t>
      </w:r>
      <w:r w:rsidR="00657A8B">
        <w:rPr>
          <w:spacing w:val="-2"/>
        </w:rPr>
        <w:t>facilitatori</w:t>
      </w:r>
    </w:p>
    <w:p w:rsidR="002E2691" w:rsidRDefault="00657A8B">
      <w:pPr>
        <w:spacing w:before="160"/>
        <w:ind w:left="147"/>
        <w:rPr>
          <w:sz w:val="20"/>
        </w:rPr>
      </w:pPr>
      <w:r>
        <w:rPr>
          <w:sz w:val="20"/>
        </w:rPr>
        <w:t>Osservazioni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contesto</w:t>
      </w:r>
      <w:r>
        <w:rPr>
          <w:spacing w:val="-5"/>
          <w:sz w:val="20"/>
        </w:rPr>
        <w:t xml:space="preserve"> </w:t>
      </w:r>
      <w:r>
        <w:rPr>
          <w:sz w:val="20"/>
        </w:rPr>
        <w:t>scolastico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fisico,</w:t>
      </w:r>
      <w:r>
        <w:rPr>
          <w:spacing w:val="-6"/>
          <w:sz w:val="20"/>
        </w:rPr>
        <w:t xml:space="preserve"> </w:t>
      </w:r>
      <w:r>
        <w:rPr>
          <w:sz w:val="20"/>
        </w:rPr>
        <w:t>organizzativo,</w:t>
      </w:r>
      <w:r>
        <w:rPr>
          <w:spacing w:val="-8"/>
          <w:sz w:val="20"/>
        </w:rPr>
        <w:t xml:space="preserve"> </w:t>
      </w:r>
      <w:r>
        <w:rPr>
          <w:sz w:val="20"/>
        </w:rPr>
        <w:t>relazionale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indicazione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barriere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facilitatori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a</w:t>
      </w:r>
    </w:p>
    <w:p w:rsidR="002E2691" w:rsidRDefault="00657A8B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7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6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bambino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bambina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sezione</w:t>
      </w:r>
    </w:p>
    <w:p w:rsidR="002E2691" w:rsidRDefault="00A92897">
      <w:pPr>
        <w:spacing w:before="1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>
                <wp:simplePos x="0" y="0"/>
                <wp:positionH relativeFrom="column">
                  <wp:posOffset>340360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6985" b="0"/>
                <wp:wrapNone/>
                <wp:docPr id="78" name="Casella di test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9065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Pr="00477E3A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78" o:spid="_x0000_s1042" type="#_x0000_t202" style="position:absolute;margin-left:26.8pt;margin-top:9pt;width:510.95pt;height:114pt;z-index:4876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" fillcolor="white [3201]" strokeweight=".5pt">
                <v:path arrowok="t"/>
                <v:textbox>
                  <w:txbxContent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Pr="00477E3A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44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447800">
                              <a:moveTo>
                                <a:pt x="6488938" y="0"/>
                              </a:moveTo>
                              <a:lnTo>
                                <a:pt x="6482842" y="0"/>
                              </a:lnTo>
                              <a:lnTo>
                                <a:pt x="6482842" y="6096"/>
                              </a:lnTo>
                              <a:lnTo>
                                <a:pt x="6482842" y="1441704"/>
                              </a:lnTo>
                              <a:lnTo>
                                <a:pt x="6096" y="1441704"/>
                              </a:lnTo>
                              <a:lnTo>
                                <a:pt x="6096" y="6096"/>
                              </a:lnTo>
                              <a:lnTo>
                                <a:pt x="6482842" y="6096"/>
                              </a:lnTo>
                              <a:lnTo>
                                <a:pt x="64828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441704"/>
                              </a:lnTo>
                              <a:lnTo>
                                <a:pt x="0" y="1447800"/>
                              </a:lnTo>
                              <a:lnTo>
                                <a:pt x="6096" y="1447800"/>
                              </a:lnTo>
                              <a:lnTo>
                                <a:pt x="6482842" y="1447800"/>
                              </a:lnTo>
                              <a:lnTo>
                                <a:pt x="6488938" y="1447800"/>
                              </a:lnTo>
                              <a:lnTo>
                                <a:pt x="6488938" y="1441704"/>
                              </a:lnTo>
                              <a:lnTo>
                                <a:pt x="6488938" y="6096"/>
                              </a:lnTo>
                              <a:lnTo>
                                <a:pt x="64889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0DA0F" id="Graphic 42" o:spid="_x0000_s1026" style="position:absolute;margin-left:54.95pt;margin-top:9pt;width:510.95pt;height:114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9065,144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" path="m6488938,r-6096,l6482842,6096r,1435608l6096,1441704,6096,6096r6476746,l6482842,,6096,,,,,6096,,1441704r,6096l6096,1447800r6476746,l6488938,1447800r,-6096l648893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E2691" w:rsidRDefault="00657A8B">
      <w:pPr>
        <w:tabs>
          <w:tab w:val="left" w:pos="7229"/>
          <w:tab w:val="left" w:pos="9354"/>
        </w:tabs>
        <w:spacing w:before="121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>
        <w:trPr>
          <w:trHeight w:val="863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2" w:line="256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40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2691" w:rsidRDefault="002E2691">
      <w:pPr>
        <w:spacing w:before="11"/>
        <w:rPr>
          <w:sz w:val="19"/>
        </w:rPr>
      </w:pPr>
    </w:p>
    <w:p w:rsidR="002E2691" w:rsidRDefault="00A92897">
      <w:pPr>
        <w:pStyle w:val="Titolo1"/>
        <w:numPr>
          <w:ilvl w:val="0"/>
          <w:numId w:val="7"/>
        </w:numPr>
        <w:tabs>
          <w:tab w:val="left" w:pos="511"/>
        </w:tabs>
        <w:spacing w:before="0"/>
        <w:ind w:left="511" w:hanging="296"/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212090</wp:posOffset>
                </wp:positionV>
                <wp:extent cx="6746875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68D85" id="Graphic 43" o:spid="_x0000_s1026" style="position:absolute;margin-left:37.3pt;margin-top:16.7pt;width:531.25pt;height:.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t>Interventi</w:t>
      </w:r>
      <w:r w:rsidR="00657A8B">
        <w:rPr>
          <w:spacing w:val="-5"/>
        </w:rPr>
        <w:t xml:space="preserve"> </w:t>
      </w:r>
      <w:r w:rsidR="00657A8B">
        <w:t>sul</w:t>
      </w:r>
      <w:r w:rsidR="00657A8B">
        <w:rPr>
          <w:spacing w:val="-4"/>
        </w:rPr>
        <w:t xml:space="preserve"> </w:t>
      </w:r>
      <w:r w:rsidR="00657A8B">
        <w:t>contesto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4"/>
        </w:rPr>
        <w:t xml:space="preserve"> </w:t>
      </w:r>
      <w:r w:rsidR="00657A8B">
        <w:t>realizzare</w:t>
      </w:r>
      <w:r w:rsidR="00657A8B">
        <w:rPr>
          <w:spacing w:val="-1"/>
        </w:rPr>
        <w:t xml:space="preserve"> </w:t>
      </w:r>
      <w:r w:rsidR="00657A8B">
        <w:t>un</w:t>
      </w:r>
      <w:r w:rsidR="00657A8B">
        <w:rPr>
          <w:spacing w:val="-3"/>
        </w:rPr>
        <w:t xml:space="preserve"> </w:t>
      </w:r>
      <w:r w:rsidR="00657A8B">
        <w:t>ambiente</w:t>
      </w:r>
      <w:r w:rsidR="00657A8B">
        <w:rPr>
          <w:spacing w:val="-1"/>
        </w:rPr>
        <w:t xml:space="preserve"> </w:t>
      </w:r>
      <w:r w:rsidR="00657A8B">
        <w:t>di apprendimento</w:t>
      </w:r>
      <w:r w:rsidR="00657A8B">
        <w:rPr>
          <w:spacing w:val="-2"/>
        </w:rPr>
        <w:t xml:space="preserve"> inclusivo</w:t>
      </w:r>
    </w:p>
    <w:p w:rsidR="002E2691" w:rsidRDefault="00657A8B">
      <w:pPr>
        <w:spacing w:before="158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5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1"/>
          <w:sz w:val="18"/>
        </w:rPr>
        <w:t xml:space="preserve"> </w:t>
      </w:r>
      <w:r>
        <w:rPr>
          <w:sz w:val="18"/>
        </w:rPr>
        <w:t>gli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3"/>
          <w:sz w:val="18"/>
        </w:rPr>
        <w:t xml:space="preserve"> </w:t>
      </w:r>
      <w:r>
        <w:rPr>
          <w:sz w:val="18"/>
        </w:rPr>
        <w:t>previsti</w:t>
      </w:r>
      <w:r>
        <w:rPr>
          <w:spacing w:val="-4"/>
          <w:sz w:val="18"/>
        </w:rPr>
        <w:t xml:space="preserve"> </w:t>
      </w:r>
      <w:r>
        <w:rPr>
          <w:sz w:val="18"/>
        </w:rPr>
        <w:t>sul</w:t>
      </w:r>
      <w:r>
        <w:rPr>
          <w:spacing w:val="-3"/>
          <w:sz w:val="18"/>
        </w:rPr>
        <w:t xml:space="preserve"> </w:t>
      </w:r>
      <w:r>
        <w:rPr>
          <w:sz w:val="18"/>
        </w:rPr>
        <w:t>contesto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apprendimento</w:t>
      </w:r>
    </w:p>
    <w:p w:rsidR="002E2691" w:rsidRDefault="00A92897">
      <w:pPr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>
                <wp:simplePos x="0" y="0"/>
                <wp:positionH relativeFrom="column">
                  <wp:posOffset>340360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6985" b="0"/>
                <wp:wrapNone/>
                <wp:docPr id="79" name="Casella di test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9065" cy="155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Pr="00477E3A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79" o:spid="_x0000_s1043" type="#_x0000_t202" style="position:absolute;margin-left:26.8pt;margin-top:8.85pt;width:510.95pt;height:122.05pt;z-index:48761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" fillcolor="white [3201]" strokeweight=".5pt">
                <v:path arrowok="t"/>
                <v:textbox>
                  <w:txbxContent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Pr="00477E3A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55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550035">
                              <a:moveTo>
                                <a:pt x="6488938" y="0"/>
                              </a:moveTo>
                              <a:lnTo>
                                <a:pt x="6482842" y="0"/>
                              </a:lnTo>
                              <a:lnTo>
                                <a:pt x="6482842" y="6096"/>
                              </a:lnTo>
                              <a:lnTo>
                                <a:pt x="6482842" y="1543812"/>
                              </a:lnTo>
                              <a:lnTo>
                                <a:pt x="6096" y="1543812"/>
                              </a:lnTo>
                              <a:lnTo>
                                <a:pt x="6096" y="6096"/>
                              </a:lnTo>
                              <a:lnTo>
                                <a:pt x="6482842" y="6096"/>
                              </a:lnTo>
                              <a:lnTo>
                                <a:pt x="64828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43812"/>
                              </a:lnTo>
                              <a:lnTo>
                                <a:pt x="0" y="1549908"/>
                              </a:lnTo>
                              <a:lnTo>
                                <a:pt x="6096" y="1549908"/>
                              </a:lnTo>
                              <a:lnTo>
                                <a:pt x="6482842" y="1549908"/>
                              </a:lnTo>
                              <a:lnTo>
                                <a:pt x="6488938" y="1549908"/>
                              </a:lnTo>
                              <a:lnTo>
                                <a:pt x="6488938" y="1543812"/>
                              </a:lnTo>
                              <a:lnTo>
                                <a:pt x="6488938" y="6096"/>
                              </a:lnTo>
                              <a:lnTo>
                                <a:pt x="64889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A2951" id="Graphic 44" o:spid="_x0000_s1026" style="position:absolute;margin-left:54.95pt;margin-top:8.85pt;width:510.95pt;height:122.0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9065,155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" path="m6488938,r-6096,l6482842,6096r,1537716l6096,1543812,6096,6096r6476746,l6482842,,6096,,,,,6096,,1543812r,6096l6096,1549908r6476746,l6488938,1549908r,-6096l648893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E2691" w:rsidRDefault="00657A8B">
      <w:pPr>
        <w:tabs>
          <w:tab w:val="left" w:pos="7229"/>
          <w:tab w:val="left" w:pos="9145"/>
        </w:tabs>
        <w:spacing w:before="122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>
        <w:trPr>
          <w:trHeight w:val="921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2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40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2691" w:rsidRDefault="00657A8B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>
        <w:trPr>
          <w:trHeight w:val="1261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12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Con verifica dei risultati conseguiti e valutazione sull'efficacia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interventi, strategie e strumenti.</w:t>
            </w:r>
          </w:p>
        </w:tc>
        <w:tc>
          <w:tcPr>
            <w:tcW w:w="7940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2691" w:rsidRDefault="002E2691">
      <w:pPr>
        <w:rPr>
          <w:rFonts w:ascii="Times New Roman"/>
          <w:sz w:val="18"/>
        </w:rPr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p w:rsidR="002E2691" w:rsidRDefault="006A4717">
      <w:pPr>
        <w:pStyle w:val="Titolo1"/>
        <w:numPr>
          <w:ilvl w:val="0"/>
          <w:numId w:val="7"/>
        </w:numPr>
        <w:tabs>
          <w:tab w:val="left" w:pos="511"/>
        </w:tabs>
        <w:ind w:left="511" w:hanging="296"/>
      </w:pPr>
      <w:r>
        <w:rPr>
          <w:noProof/>
        </w:rPr>
        <w:lastRenderedPageBreak/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46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8B">
        <w:t>Interventi</w:t>
      </w:r>
      <w:r w:rsidR="00657A8B">
        <w:rPr>
          <w:spacing w:val="-1"/>
        </w:rPr>
        <w:t xml:space="preserve"> </w:t>
      </w:r>
      <w:r w:rsidR="00657A8B">
        <w:t>sul</w:t>
      </w:r>
      <w:r w:rsidR="00657A8B">
        <w:rPr>
          <w:spacing w:val="-2"/>
        </w:rPr>
        <w:t xml:space="preserve"> </w:t>
      </w:r>
      <w:r w:rsidR="00657A8B">
        <w:t>percorso</w:t>
      </w:r>
      <w:r w:rsidR="00657A8B">
        <w:rPr>
          <w:spacing w:val="-1"/>
        </w:rPr>
        <w:t xml:space="preserve"> </w:t>
      </w:r>
      <w:r w:rsidR="00657A8B">
        <w:rPr>
          <w:spacing w:val="-2"/>
        </w:rPr>
        <w:t>curricolare</w:t>
      </w:r>
    </w:p>
    <w:p w:rsidR="002E2691" w:rsidRDefault="002E2691">
      <w:pPr>
        <w:rPr>
          <w:b/>
          <w:sz w:val="28"/>
        </w:rPr>
      </w:pPr>
    </w:p>
    <w:p w:rsidR="002E2691" w:rsidRDefault="002E2691">
      <w:pPr>
        <w:spacing w:before="4"/>
        <w:rPr>
          <w:b/>
          <w:sz w:val="24"/>
        </w:rPr>
      </w:pPr>
    </w:p>
    <w:p w:rsidR="002E2691" w:rsidRDefault="00657A8B">
      <w:pPr>
        <w:pStyle w:val="Paragrafoelenco"/>
        <w:numPr>
          <w:ilvl w:val="1"/>
          <w:numId w:val="7"/>
        </w:numPr>
        <w:tabs>
          <w:tab w:val="left" w:pos="578"/>
        </w:tabs>
        <w:spacing w:before="0"/>
        <w:ind w:left="578" w:hanging="431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esperienza</w:t>
      </w:r>
    </w:p>
    <w:p w:rsidR="002E2691" w:rsidRDefault="00A92897">
      <w:pPr>
        <w:spacing w:before="11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117475</wp:posOffset>
                </wp:positionV>
                <wp:extent cx="6483350" cy="2381250"/>
                <wp:effectExtent l="0" t="0" r="0" b="0"/>
                <wp:wrapTopAndBottom/>
                <wp:docPr id="7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23812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7875" w:rsidRDefault="00937875">
                            <w:pPr>
                              <w:spacing w:before="162"/>
                              <w:ind w:left="105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educativo-didattici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inclusione</w:t>
                            </w:r>
                          </w:p>
                          <w:p w:rsidR="00937875" w:rsidRDefault="00937875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46" o:spid="_x0000_s1044" type="#_x0000_t202" style="position:absolute;margin-left:55.2pt;margin-top:9.25pt;width:510.5pt;height:187.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" filled="f" strokeweight=".48pt">
                <v:path arrowok="t"/>
                <v:textbox inset="0,0,0,0">
                  <w:txbxContent>
                    <w:p w:rsidR="00937875" w:rsidRDefault="00937875">
                      <w:pPr>
                        <w:spacing w:before="162"/>
                        <w:ind w:left="105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Modalità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sostegno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educativo-didattici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ulteriori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interventi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inclusione</w:t>
                      </w:r>
                    </w:p>
                    <w:p w:rsidR="00937875" w:rsidRDefault="00937875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  <w:p w:rsidR="00937875" w:rsidRDefault="00937875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E2691" w:rsidRDefault="00657A8B">
      <w:pPr>
        <w:tabs>
          <w:tab w:val="left" w:pos="7229"/>
          <w:tab w:val="left" w:pos="9145"/>
        </w:tabs>
        <w:spacing w:before="126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2E2691">
        <w:trPr>
          <w:trHeight w:val="1262"/>
        </w:trPr>
        <w:tc>
          <w:tcPr>
            <w:tcW w:w="2235" w:type="dxa"/>
          </w:tcPr>
          <w:p w:rsidR="002E2691" w:rsidRDefault="00657A8B">
            <w:pPr>
              <w:pStyle w:val="TableParagraph"/>
              <w:spacing w:before="2" w:line="259" w:lineRule="auto"/>
              <w:ind w:left="144" w:right="113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75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2691" w:rsidRDefault="00657A8B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2E2691">
        <w:trPr>
          <w:trHeight w:val="3655"/>
        </w:trPr>
        <w:tc>
          <w:tcPr>
            <w:tcW w:w="2235" w:type="dxa"/>
          </w:tcPr>
          <w:p w:rsidR="002E2691" w:rsidRDefault="00657A8B">
            <w:pPr>
              <w:pStyle w:val="TableParagraph"/>
              <w:spacing w:before="2" w:line="259" w:lineRule="auto"/>
              <w:ind w:left="110" w:right="113"/>
              <w:rPr>
                <w:sz w:val="18"/>
              </w:rPr>
            </w:pPr>
            <w:r>
              <w:rPr>
                <w:sz w:val="18"/>
              </w:rPr>
              <w:t xml:space="preserve">Con verifica dei risultati </w:t>
            </w:r>
            <w:r>
              <w:rPr>
                <w:spacing w:val="-2"/>
                <w:sz w:val="18"/>
              </w:rPr>
              <w:t xml:space="preserve">educativo-didattici </w:t>
            </w:r>
            <w:r>
              <w:rPr>
                <w:sz w:val="18"/>
              </w:rPr>
              <w:t>conseguiti e valutazione sull'efficacia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interventi, strategie e strumenti riferiti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all'ambiente di apprendimento</w:t>
            </w:r>
          </w:p>
          <w:p w:rsidR="002E2691" w:rsidRDefault="002E2691">
            <w:pPr>
              <w:pStyle w:val="TableParagraph"/>
              <w:spacing w:before="7"/>
              <w:rPr>
                <w:sz w:val="31"/>
              </w:rPr>
            </w:pPr>
          </w:p>
          <w:p w:rsidR="002E2691" w:rsidRDefault="00657A8B">
            <w:pPr>
              <w:pStyle w:val="TableParagraph"/>
              <w:spacing w:line="244" w:lineRule="auto"/>
              <w:ind w:left="110" w:right="113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NB: la valutazione dei </w:t>
            </w:r>
            <w:r>
              <w:rPr>
                <w:i/>
                <w:spacing w:val="-2"/>
                <w:sz w:val="17"/>
              </w:rPr>
              <w:t>traguardi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di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sviluppo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 xml:space="preserve">delle </w:t>
            </w:r>
            <w:r>
              <w:rPr>
                <w:i/>
                <w:sz w:val="17"/>
              </w:rPr>
              <w:t>competenze previste nei campi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z w:val="17"/>
              </w:rPr>
              <w:t>di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z w:val="17"/>
              </w:rPr>
              <w:t>esperienza</w:t>
            </w:r>
            <w:r>
              <w:rPr>
                <w:i/>
                <w:spacing w:val="-9"/>
                <w:sz w:val="17"/>
              </w:rPr>
              <w:t xml:space="preserve"> </w:t>
            </w:r>
            <w:r>
              <w:rPr>
                <w:i/>
                <w:sz w:val="17"/>
              </w:rPr>
              <w:t xml:space="preserve">delle indicazioni nazionali è </w:t>
            </w:r>
            <w:r>
              <w:rPr>
                <w:i/>
                <w:spacing w:val="-4"/>
                <w:sz w:val="17"/>
              </w:rPr>
              <w:t>effettuata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4"/>
                <w:sz w:val="17"/>
              </w:rPr>
              <w:t>da</w:t>
            </w:r>
            <w:r>
              <w:rPr>
                <w:i/>
                <w:spacing w:val="-9"/>
                <w:sz w:val="17"/>
              </w:rPr>
              <w:t xml:space="preserve"> </w:t>
            </w:r>
            <w:r>
              <w:rPr>
                <w:i/>
                <w:spacing w:val="-4"/>
                <w:sz w:val="17"/>
              </w:rPr>
              <w:t>tutti</w:t>
            </w:r>
            <w:r>
              <w:rPr>
                <w:i/>
                <w:spacing w:val="-9"/>
                <w:sz w:val="17"/>
              </w:rPr>
              <w:t xml:space="preserve"> </w:t>
            </w:r>
            <w:r>
              <w:rPr>
                <w:i/>
                <w:spacing w:val="-4"/>
                <w:sz w:val="17"/>
              </w:rPr>
              <w:t>i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4"/>
                <w:sz w:val="17"/>
              </w:rPr>
              <w:t xml:space="preserve">docenti </w:t>
            </w:r>
            <w:r>
              <w:rPr>
                <w:i/>
                <w:sz w:val="17"/>
              </w:rPr>
              <w:t>della sezione</w:t>
            </w:r>
          </w:p>
        </w:tc>
        <w:tc>
          <w:tcPr>
            <w:tcW w:w="7975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2691" w:rsidRDefault="002E2691">
      <w:pPr>
        <w:rPr>
          <w:rFonts w:ascii="Times New Roman"/>
          <w:sz w:val="18"/>
        </w:rPr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p w:rsidR="002E2691" w:rsidRDefault="00A92897">
      <w:pPr>
        <w:pStyle w:val="Titolo1"/>
        <w:numPr>
          <w:ilvl w:val="0"/>
          <w:numId w:val="7"/>
        </w:numPr>
        <w:tabs>
          <w:tab w:val="left" w:pos="511"/>
        </w:tabs>
        <w:ind w:left="511" w:hanging="29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875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B7744" id="Graphic 47" o:spid="_x0000_s1026" style="position:absolute;margin-left:37.3pt;margin-top:20.5pt;width:531.25pt;height:.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A4717">
        <w:rPr>
          <w:noProof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49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8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8B">
        <w:t>Organizzazione</w:t>
      </w:r>
      <w:r w:rsidR="00657A8B">
        <w:rPr>
          <w:spacing w:val="-5"/>
        </w:rPr>
        <w:t xml:space="preserve"> </w:t>
      </w:r>
      <w:r w:rsidR="00657A8B">
        <w:t>generale</w:t>
      </w:r>
      <w:r w:rsidR="00657A8B">
        <w:rPr>
          <w:spacing w:val="-3"/>
        </w:rPr>
        <w:t xml:space="preserve"> </w:t>
      </w:r>
      <w:r w:rsidR="00657A8B">
        <w:t>del progetto</w:t>
      </w:r>
      <w:r w:rsidR="00657A8B">
        <w:rPr>
          <w:spacing w:val="-2"/>
        </w:rPr>
        <w:t xml:space="preserve"> </w:t>
      </w:r>
      <w:r w:rsidR="00657A8B">
        <w:t>di</w:t>
      </w:r>
      <w:r w:rsidR="00657A8B">
        <w:rPr>
          <w:spacing w:val="-2"/>
        </w:rPr>
        <w:t xml:space="preserve"> </w:t>
      </w:r>
      <w:r w:rsidR="00657A8B">
        <w:t>inclusione</w:t>
      </w:r>
      <w:r w:rsidR="00657A8B">
        <w:rPr>
          <w:spacing w:val="-3"/>
        </w:rPr>
        <w:t xml:space="preserve"> </w:t>
      </w:r>
      <w:r w:rsidR="00657A8B">
        <w:t>e</w:t>
      </w:r>
      <w:r w:rsidR="00657A8B">
        <w:rPr>
          <w:spacing w:val="-1"/>
        </w:rPr>
        <w:t xml:space="preserve"> </w:t>
      </w:r>
      <w:r w:rsidR="00657A8B">
        <w:t>utilizzo</w:t>
      </w:r>
      <w:r w:rsidR="00657A8B">
        <w:rPr>
          <w:spacing w:val="-2"/>
        </w:rPr>
        <w:t xml:space="preserve"> </w:t>
      </w:r>
      <w:r w:rsidR="00657A8B">
        <w:t>delle</w:t>
      </w:r>
      <w:r w:rsidR="00657A8B">
        <w:rPr>
          <w:spacing w:val="-2"/>
        </w:rPr>
        <w:t xml:space="preserve"> risorse</w:t>
      </w:r>
    </w:p>
    <w:p w:rsidR="002E2691" w:rsidRDefault="00657A8B">
      <w:pPr>
        <w:spacing w:before="160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settimanale</w:t>
      </w:r>
    </w:p>
    <w:p w:rsidR="002E2691" w:rsidRDefault="00657A8B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6"/>
          <w:sz w:val="16"/>
        </w:rPr>
        <w:t xml:space="preserve"> </w:t>
      </w:r>
      <w:r>
        <w:rPr>
          <w:sz w:val="16"/>
        </w:rPr>
        <w:t>adattare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cura</w:t>
      </w:r>
      <w:r>
        <w:rPr>
          <w:spacing w:val="-3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base</w:t>
      </w:r>
      <w:r>
        <w:rPr>
          <w:spacing w:val="-4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4"/>
          <w:sz w:val="16"/>
        </w:rPr>
        <w:t xml:space="preserve"> </w:t>
      </w:r>
      <w:r>
        <w:rPr>
          <w:sz w:val="16"/>
        </w:rPr>
        <w:t>orario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sezione)</w:t>
      </w:r>
    </w:p>
    <w:p w:rsidR="002E2691" w:rsidRDefault="002E2691">
      <w:pPr>
        <w:spacing w:before="7"/>
        <w:rPr>
          <w:sz w:val="14"/>
        </w:rPr>
      </w:pPr>
    </w:p>
    <w:p w:rsidR="002E2691" w:rsidRDefault="00657A8B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2"/>
          <w:sz w:val="18"/>
        </w:rPr>
        <w:t xml:space="preserve"> specificare:</w:t>
      </w:r>
    </w:p>
    <w:p w:rsidR="002E2691" w:rsidRDefault="00657A8B">
      <w:pPr>
        <w:pStyle w:val="Paragrafoelenco"/>
        <w:numPr>
          <w:ilvl w:val="0"/>
          <w:numId w:val="4"/>
        </w:numPr>
        <w:tabs>
          <w:tab w:val="left" w:pos="550"/>
          <w:tab w:val="left" w:pos="6521"/>
        </w:tabs>
        <w:spacing w:before="16"/>
        <w:ind w:left="550" w:hanging="119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 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65"/>
          <w:sz w:val="18"/>
        </w:rPr>
        <w:t xml:space="preserve"> </w:t>
      </w:r>
      <w:r>
        <w:rPr>
          <w:sz w:val="18"/>
        </w:rPr>
        <w:t>(se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specificare)</w:t>
      </w:r>
    </w:p>
    <w:p w:rsidR="002E2691" w:rsidRDefault="00657A8B">
      <w:pPr>
        <w:pStyle w:val="Paragrafoelenco"/>
        <w:numPr>
          <w:ilvl w:val="0"/>
          <w:numId w:val="4"/>
        </w:numPr>
        <w:tabs>
          <w:tab w:val="left" w:pos="550"/>
          <w:tab w:val="left" w:pos="6521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pacing w:val="-10"/>
          <w:sz w:val="18"/>
        </w:rPr>
        <w:t></w:t>
      </w:r>
    </w:p>
    <w:p w:rsidR="002E2691" w:rsidRDefault="00657A8B">
      <w:pPr>
        <w:pStyle w:val="Paragrafoelenco"/>
        <w:numPr>
          <w:ilvl w:val="0"/>
          <w:numId w:val="4"/>
        </w:numPr>
        <w:tabs>
          <w:tab w:val="left" w:pos="550"/>
          <w:tab w:val="left" w:pos="6521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:rsidR="002E2691" w:rsidRDefault="002E2691">
      <w:pPr>
        <w:pStyle w:val="Corpotesto"/>
        <w:rPr>
          <w:rFonts w:ascii="Wingdings" w:hAnsi="Wingdings"/>
          <w:i w:val="0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2E2691">
        <w:trPr>
          <w:trHeight w:val="419"/>
        </w:trPr>
        <w:tc>
          <w:tcPr>
            <w:tcW w:w="1481" w:type="dxa"/>
          </w:tcPr>
          <w:p w:rsidR="002E2691" w:rsidRDefault="00657A8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418" w:type="dxa"/>
          </w:tcPr>
          <w:p w:rsidR="002E2691" w:rsidRDefault="00657A8B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6" w:type="dxa"/>
          </w:tcPr>
          <w:p w:rsidR="002E2691" w:rsidRDefault="00657A8B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418" w:type="dxa"/>
          </w:tcPr>
          <w:p w:rsidR="002E2691" w:rsidRDefault="00657A8B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557" w:type="dxa"/>
          </w:tcPr>
          <w:p w:rsidR="002E2691" w:rsidRDefault="00657A8B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481" w:type="dxa"/>
          </w:tcPr>
          <w:p w:rsidR="002E2691" w:rsidRDefault="00657A8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394" w:type="dxa"/>
          </w:tcPr>
          <w:p w:rsidR="002E2691" w:rsidRDefault="00657A8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 w:rsidR="002E2691">
        <w:trPr>
          <w:trHeight w:val="578"/>
        </w:trPr>
        <w:tc>
          <w:tcPr>
            <w:tcW w:w="1481" w:type="dxa"/>
          </w:tcPr>
          <w:p w:rsidR="002E2691" w:rsidRDefault="00657A8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9.00</w:t>
            </w:r>
          </w:p>
        </w:tc>
        <w:tc>
          <w:tcPr>
            <w:tcW w:w="1418" w:type="dxa"/>
          </w:tcPr>
          <w:p w:rsidR="002E2691" w:rsidRDefault="00657A8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2E2691" w:rsidRDefault="00657A8B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577"/>
        </w:trPr>
        <w:tc>
          <w:tcPr>
            <w:tcW w:w="1481" w:type="dxa"/>
          </w:tcPr>
          <w:p w:rsidR="002E2691" w:rsidRDefault="00657A8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26"/>
                <w:sz w:val="18"/>
              </w:rPr>
              <w:t xml:space="preserve"> 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10.00</w:t>
            </w:r>
          </w:p>
        </w:tc>
        <w:tc>
          <w:tcPr>
            <w:tcW w:w="1418" w:type="dxa"/>
          </w:tcPr>
          <w:p w:rsidR="002E2691" w:rsidRDefault="00657A8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2E2691" w:rsidRDefault="00657A8B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580"/>
        </w:trPr>
        <w:tc>
          <w:tcPr>
            <w:tcW w:w="1481" w:type="dxa"/>
          </w:tcPr>
          <w:p w:rsidR="002E2691" w:rsidRDefault="00657A8B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11.00</w:t>
            </w:r>
          </w:p>
        </w:tc>
        <w:tc>
          <w:tcPr>
            <w:tcW w:w="1418" w:type="dxa"/>
          </w:tcPr>
          <w:p w:rsidR="002E2691" w:rsidRDefault="00657A8B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2E2691" w:rsidRDefault="00657A8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577"/>
        </w:trPr>
        <w:tc>
          <w:tcPr>
            <w:tcW w:w="1481" w:type="dxa"/>
          </w:tcPr>
          <w:p w:rsidR="002E2691" w:rsidRDefault="00657A8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12.00</w:t>
            </w:r>
          </w:p>
        </w:tc>
        <w:tc>
          <w:tcPr>
            <w:tcW w:w="1418" w:type="dxa"/>
          </w:tcPr>
          <w:p w:rsidR="002E2691" w:rsidRDefault="00657A8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2E2691" w:rsidRDefault="00657A8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578"/>
        </w:trPr>
        <w:tc>
          <w:tcPr>
            <w:tcW w:w="1481" w:type="dxa"/>
          </w:tcPr>
          <w:p w:rsidR="002E2691" w:rsidRDefault="00657A8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13.00</w:t>
            </w:r>
          </w:p>
        </w:tc>
        <w:tc>
          <w:tcPr>
            <w:tcW w:w="1418" w:type="dxa"/>
          </w:tcPr>
          <w:p w:rsidR="002E2691" w:rsidRDefault="00657A8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2E2691" w:rsidRDefault="00657A8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419"/>
        </w:trPr>
        <w:tc>
          <w:tcPr>
            <w:tcW w:w="1481" w:type="dxa"/>
          </w:tcPr>
          <w:p w:rsidR="002E2691" w:rsidRDefault="00657A8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:rsidR="002E2691" w:rsidRDefault="00657A8B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7A8B">
        <w:trPr>
          <w:trHeight w:val="421"/>
        </w:trPr>
        <w:tc>
          <w:tcPr>
            <w:tcW w:w="1481" w:type="dxa"/>
          </w:tcPr>
          <w:p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421"/>
        </w:trPr>
        <w:tc>
          <w:tcPr>
            <w:tcW w:w="1481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2691" w:rsidRDefault="002E2691">
      <w:pPr>
        <w:pStyle w:val="Corpotesto"/>
        <w:rPr>
          <w:rFonts w:ascii="Wingdings" w:hAnsi="Wingdings"/>
          <w:i w:val="0"/>
          <w:sz w:val="20"/>
        </w:rPr>
      </w:pPr>
    </w:p>
    <w:p w:rsidR="002E2691" w:rsidRDefault="002E2691">
      <w:pPr>
        <w:pStyle w:val="Corpotesto"/>
        <w:spacing w:before="8"/>
        <w:rPr>
          <w:rFonts w:ascii="Wingdings" w:hAnsi="Wingdings"/>
          <w:i w:val="0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>
        <w:trPr>
          <w:trHeight w:val="1389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12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frequenta con orario ridotto?</w:t>
            </w:r>
          </w:p>
        </w:tc>
        <w:tc>
          <w:tcPr>
            <w:tcW w:w="7940" w:type="dxa"/>
          </w:tcPr>
          <w:p w:rsidR="002E2691" w:rsidRDefault="00CC1B8C">
            <w:pPr>
              <w:pStyle w:val="TableParagraph"/>
              <w:tabs>
                <w:tab w:val="left" w:leader="dot" w:pos="1495"/>
                <w:tab w:val="left" w:pos="2894"/>
                <w:tab w:val="left" w:pos="5456"/>
              </w:tabs>
              <w:spacing w:before="79" w:line="242" w:lineRule="auto"/>
              <w:ind w:left="110" w:right="613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</w:rPr>
                <w:id w:val="638304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7A8B">
              <w:rPr>
                <w:rFonts w:ascii="Times New Roman" w:hAnsi="Times New Roman"/>
                <w:sz w:val="20"/>
              </w:rPr>
              <w:t xml:space="preserve"> </w:t>
            </w:r>
            <w:r w:rsidR="00657A8B">
              <w:rPr>
                <w:sz w:val="18"/>
              </w:rPr>
              <w:t xml:space="preserve">Sì: è presente a scuola per </w:t>
            </w:r>
            <w:r w:rsidR="00657A8B">
              <w:rPr>
                <w:sz w:val="18"/>
                <w:u w:val="single"/>
              </w:rPr>
              <w:tab/>
            </w:r>
            <w:r w:rsidR="00657A8B">
              <w:rPr>
                <w:sz w:val="18"/>
              </w:rPr>
              <w:t xml:space="preserve">ore settimanali rispetto alle </w:t>
            </w:r>
            <w:r w:rsidR="00657A8B">
              <w:rPr>
                <w:sz w:val="18"/>
                <w:u w:val="single"/>
              </w:rPr>
              <w:tab/>
            </w:r>
            <w:r w:rsidR="00657A8B">
              <w:rPr>
                <w:sz w:val="18"/>
              </w:rPr>
              <w:t xml:space="preserve">ore della classe, nel </w:t>
            </w:r>
            <w:r w:rsidR="00657A8B">
              <w:rPr>
                <w:spacing w:val="-2"/>
                <w:sz w:val="18"/>
              </w:rPr>
              <w:t>periodo</w:t>
            </w:r>
            <w:r w:rsidR="00657A8B">
              <w:rPr>
                <w:sz w:val="18"/>
              </w:rPr>
              <w:tab/>
              <w:t>(indicare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il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periodo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dell’anno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scolastico),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su</w:t>
            </w:r>
            <w:r w:rsidR="00657A8B">
              <w:rPr>
                <w:spacing w:val="-6"/>
                <w:sz w:val="18"/>
              </w:rPr>
              <w:t xml:space="preserve"> </w:t>
            </w:r>
            <w:r w:rsidR="00657A8B">
              <w:rPr>
                <w:sz w:val="18"/>
              </w:rPr>
              <w:t>richiesta</w:t>
            </w:r>
            <w:r w:rsidR="00657A8B">
              <w:rPr>
                <w:spacing w:val="-6"/>
                <w:sz w:val="18"/>
              </w:rPr>
              <w:t xml:space="preserve"> </w:t>
            </w:r>
            <w:r w:rsidR="00657A8B">
              <w:rPr>
                <w:sz w:val="18"/>
              </w:rPr>
              <w:t>della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z w:val="18"/>
              </w:rPr>
              <w:t>famiglia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z w:val="18"/>
              </w:rPr>
              <w:t>e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degli</w:t>
            </w:r>
          </w:p>
          <w:p w:rsidR="002E2691" w:rsidRDefault="00657A8B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motivazioni:………………………</w:t>
            </w:r>
          </w:p>
          <w:p w:rsidR="002E2691" w:rsidRDefault="00657A8B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:rsidR="002E2691" w:rsidRDefault="00CC1B8C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</w:rPr>
                <w:id w:val="48143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7A8B"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 w:rsidR="00657A8B">
              <w:rPr>
                <w:sz w:val="18"/>
              </w:rPr>
              <w:t>No,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frequenta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z w:val="18"/>
              </w:rPr>
              <w:t>regolarmente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tutte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le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ore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previste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per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la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pacing w:val="-2"/>
                <w:sz w:val="18"/>
              </w:rPr>
              <w:t>classe</w:t>
            </w:r>
          </w:p>
        </w:tc>
      </w:tr>
      <w:tr w:rsidR="002E2691">
        <w:trPr>
          <w:trHeight w:val="1912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12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sempre nella sezione?</w:t>
            </w:r>
          </w:p>
        </w:tc>
        <w:tc>
          <w:tcPr>
            <w:tcW w:w="7940" w:type="dxa"/>
          </w:tcPr>
          <w:p w:rsidR="002E2691" w:rsidRDefault="00CC1B8C">
            <w:pPr>
              <w:pStyle w:val="TableParagraph"/>
              <w:spacing w:before="79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</w:rPr>
                <w:id w:val="17470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7A8B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="00657A8B">
              <w:rPr>
                <w:spacing w:val="-5"/>
                <w:sz w:val="18"/>
              </w:rPr>
              <w:t>Sì</w:t>
            </w:r>
          </w:p>
          <w:p w:rsidR="002E2691" w:rsidRDefault="002E2691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2E2691" w:rsidRDefault="00CC1B8C">
            <w:pPr>
              <w:pStyle w:val="TableParagraph"/>
              <w:tabs>
                <w:tab w:val="left" w:pos="4321"/>
              </w:tabs>
              <w:spacing w:before="1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</w:rPr>
                <w:id w:val="-29074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23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7A8B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="00657A8B">
              <w:rPr>
                <w:sz w:val="18"/>
              </w:rPr>
              <w:t>No,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in base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all’orario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svolge</w:t>
            </w:r>
            <w:r w:rsidR="00657A8B">
              <w:rPr>
                <w:spacing w:val="1"/>
                <w:sz w:val="18"/>
              </w:rPr>
              <w:t xml:space="preserve"> </w:t>
            </w:r>
            <w:r w:rsidR="00657A8B">
              <w:rPr>
                <w:sz w:val="18"/>
              </w:rPr>
              <w:t>nel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pacing w:val="-2"/>
                <w:sz w:val="18"/>
              </w:rPr>
              <w:t>periodo</w:t>
            </w:r>
            <w:r w:rsidR="00657A8B">
              <w:rPr>
                <w:rFonts w:ascii="Times New Roman" w:hAnsi="Times New Roman"/>
                <w:sz w:val="18"/>
                <w:u w:val="single"/>
              </w:rPr>
              <w:tab/>
            </w:r>
            <w:r w:rsidR="00657A8B">
              <w:rPr>
                <w:sz w:val="18"/>
              </w:rPr>
              <w:t>(indicare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il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periodo</w:t>
            </w:r>
            <w:r w:rsidR="00657A8B">
              <w:rPr>
                <w:spacing w:val="-1"/>
                <w:sz w:val="18"/>
              </w:rPr>
              <w:t xml:space="preserve"> </w:t>
            </w:r>
            <w:r w:rsidR="00657A8B">
              <w:rPr>
                <w:sz w:val="18"/>
              </w:rPr>
              <w:t>dell’anno</w:t>
            </w:r>
            <w:r w:rsidR="00657A8B">
              <w:rPr>
                <w:spacing w:val="-2"/>
                <w:sz w:val="18"/>
              </w:rPr>
              <w:t xml:space="preserve"> scolastico),</w:t>
            </w:r>
          </w:p>
          <w:p w:rsidR="002E2691" w:rsidRDefault="00657A8B">
            <w:pPr>
              <w:pStyle w:val="TableParagraph"/>
              <w:tabs>
                <w:tab w:val="left" w:pos="750"/>
                <w:tab w:val="left" w:pos="5082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in altri spazi per le seguenti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con un gruppo di compagni 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2E2691">
        <w:trPr>
          <w:trHeight w:val="710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122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attività di sostegno</w:t>
            </w:r>
          </w:p>
        </w:tc>
        <w:tc>
          <w:tcPr>
            <w:tcW w:w="7940" w:type="dxa"/>
          </w:tcPr>
          <w:p w:rsidR="002E2691" w:rsidRDefault="00657A8B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 xml:space="preserve">Numero di ore settimanali </w:t>
            </w:r>
            <w:r>
              <w:rPr>
                <w:sz w:val="18"/>
                <w:u w:val="single"/>
              </w:rPr>
              <w:tab/>
            </w:r>
          </w:p>
        </w:tc>
      </w:tr>
      <w:tr w:rsidR="002E2691">
        <w:trPr>
          <w:trHeight w:val="841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81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7940" w:type="dxa"/>
          </w:tcPr>
          <w:p w:rsidR="002E2691" w:rsidRDefault="00A92897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23264" behindDoc="1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374650</wp:posOffset>
                      </wp:positionV>
                      <wp:extent cx="3808730" cy="7620"/>
                      <wp:effectExtent l="0" t="0" r="0" b="0"/>
                      <wp:wrapNone/>
                      <wp:docPr id="6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08730" cy="7620"/>
                                <a:chOff x="0" y="0"/>
                                <a:chExt cx="3808729" cy="7620"/>
                              </a:xfrm>
                            </wpg:grpSpPr>
                            <wps:wsp>
                              <wps:cNvPr id="51" name="Graphic 50"/>
                              <wps:cNvSpPr/>
                              <wps:spPr>
                                <a:xfrm>
                                  <a:off x="0" y="3600"/>
                                  <a:ext cx="380872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08729">
                                      <a:moveTo>
                                        <a:pt x="0" y="0"/>
                                      </a:moveTo>
                                      <a:lnTo>
                                        <a:pt x="380855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4C3BE7" id="Group 49" o:spid="_x0000_s1026" style="position:absolute;margin-left:5.5pt;margin-top:29.5pt;width:299.9pt;height:.6pt;z-index:-16393216;mso-wrap-distance-left:0;mso-wrap-distance-right:0" coordsize="3808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">
                      <v:shape id="Graphic 50" o:spid="_x0000_s1027" style="position:absolute;top:36;width:38087;height:12;visibility:visible;mso-wrap-style:square;v-text-anchor:top" coordsize="3808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" path="m,l3808552,e" filled="f" strokeweight=".2mm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sz w:val="18"/>
              </w:rPr>
              <w:t>Descrizione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z w:val="18"/>
              </w:rPr>
              <w:t>servizio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svolto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dai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collaboratori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pacing w:val="-2"/>
                <w:sz w:val="18"/>
              </w:rPr>
              <w:t>scolastici</w:t>
            </w:r>
            <w:r w:rsidR="00657A8B">
              <w:rPr>
                <w:sz w:val="18"/>
                <w:u w:val="single"/>
              </w:rPr>
              <w:tab/>
            </w:r>
          </w:p>
        </w:tc>
      </w:tr>
      <w:tr w:rsidR="002E2691">
        <w:trPr>
          <w:trHeight w:val="1077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82" w:line="259" w:lineRule="auto"/>
              <w:ind w:left="110" w:right="285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all'assistenza, all'autonomia e/o alla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7940" w:type="dxa"/>
          </w:tcPr>
          <w:p w:rsidR="002E2691" w:rsidRDefault="00657A8B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settimanali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condivise 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l’Ente competente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2E2691">
        <w:trPr>
          <w:trHeight w:val="1494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124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Altre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professionali presenti nella </w:t>
            </w:r>
            <w:r>
              <w:rPr>
                <w:spacing w:val="-2"/>
                <w:sz w:val="18"/>
              </w:rPr>
              <w:t>scuola/sezione</w:t>
            </w:r>
          </w:p>
        </w:tc>
        <w:tc>
          <w:tcPr>
            <w:tcW w:w="7940" w:type="dxa"/>
          </w:tcPr>
          <w:p w:rsidR="002E2691" w:rsidRDefault="00CC1B8C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18"/>
                </w:rPr>
                <w:id w:val="-160271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8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docenti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della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sezione</w:t>
            </w:r>
            <w:r w:rsidR="00657A8B">
              <w:rPr>
                <w:spacing w:val="-1"/>
                <w:sz w:val="18"/>
              </w:rPr>
              <w:t xml:space="preserve"> </w:t>
            </w:r>
            <w:r w:rsidR="00657A8B">
              <w:rPr>
                <w:sz w:val="18"/>
              </w:rPr>
              <w:t>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della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scuola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in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possesso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titolo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di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specializzazione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per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le</w:t>
            </w:r>
            <w:r w:rsidR="00657A8B">
              <w:rPr>
                <w:spacing w:val="-1"/>
                <w:sz w:val="18"/>
              </w:rPr>
              <w:t xml:space="preserve"> </w:t>
            </w:r>
            <w:r w:rsidR="00657A8B">
              <w:rPr>
                <w:sz w:val="18"/>
              </w:rPr>
              <w:t>attività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 xml:space="preserve">di </w:t>
            </w:r>
            <w:r w:rsidR="00657A8B">
              <w:rPr>
                <w:spacing w:val="-2"/>
                <w:sz w:val="18"/>
              </w:rPr>
              <w:t>sostegno</w:t>
            </w:r>
          </w:p>
          <w:p w:rsidR="002E2691" w:rsidRDefault="00CC1B8C">
            <w:pPr>
              <w:pStyle w:val="TableParagraph"/>
              <w:spacing w:before="85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18"/>
                </w:rPr>
                <w:id w:val="-189118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8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docenti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dell’organico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dell’autonomia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coinvolti/e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in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progetti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di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inclusione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in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specifiche</w:t>
            </w:r>
            <w:r w:rsidR="00657A8B">
              <w:rPr>
                <w:spacing w:val="-1"/>
                <w:sz w:val="18"/>
              </w:rPr>
              <w:t xml:space="preserve"> </w:t>
            </w:r>
            <w:r w:rsidR="00657A8B">
              <w:rPr>
                <w:spacing w:val="-2"/>
                <w:sz w:val="18"/>
              </w:rPr>
              <w:t>attività</w:t>
            </w:r>
          </w:p>
          <w:p w:rsidR="002E2691" w:rsidRDefault="00657A8B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sezione</w:t>
            </w:r>
          </w:p>
          <w:p w:rsidR="002E2691" w:rsidRDefault="00CC1B8C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18"/>
                </w:rPr>
                <w:id w:val="121563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8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657A8B">
              <w:rPr>
                <w:sz w:val="18"/>
              </w:rPr>
              <w:t xml:space="preserve"> altro </w:t>
            </w:r>
            <w:r w:rsidR="00657A8B">
              <w:rPr>
                <w:sz w:val="18"/>
                <w:u w:val="single"/>
              </w:rPr>
              <w:tab/>
            </w:r>
          </w:p>
        </w:tc>
      </w:tr>
    </w:tbl>
    <w:p w:rsidR="002E2691" w:rsidRDefault="002E2691">
      <w:pPr>
        <w:rPr>
          <w:sz w:val="18"/>
        </w:rPr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>
        <w:trPr>
          <w:trHeight w:val="707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122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visite </w:t>
            </w:r>
            <w:r>
              <w:rPr>
                <w:spacing w:val="-2"/>
                <w:sz w:val="18"/>
              </w:rPr>
              <w:t>guidate</w:t>
            </w:r>
          </w:p>
        </w:tc>
        <w:tc>
          <w:tcPr>
            <w:tcW w:w="7940" w:type="dxa"/>
          </w:tcPr>
          <w:p w:rsidR="002E2691" w:rsidRDefault="00657A8B">
            <w:pPr>
              <w:pStyle w:val="TableParagraph"/>
              <w:tabs>
                <w:tab w:val="left" w:pos="7644"/>
              </w:tabs>
              <w:spacing w:before="8" w:line="314" w:lineRule="exact"/>
              <w:ind w:left="110" w:right="258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consentire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bambina 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partecipare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 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guidate organizzate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sezione</w:t>
            </w:r>
            <w:r>
              <w:rPr>
                <w:sz w:val="18"/>
                <w:u w:val="single"/>
              </w:rPr>
              <w:tab/>
            </w:r>
          </w:p>
        </w:tc>
      </w:tr>
      <w:tr w:rsidR="002E2691">
        <w:trPr>
          <w:trHeight w:val="1312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83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la</w:t>
            </w:r>
          </w:p>
          <w:p w:rsidR="002E2691" w:rsidRDefault="00657A8B">
            <w:pPr>
              <w:pStyle w:val="TableParagraph"/>
              <w:spacing w:before="18" w:line="259" w:lineRule="auto"/>
              <w:ind w:left="110" w:right="53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l’eventuale gestione di situazioni e </w:t>
            </w:r>
            <w:r>
              <w:rPr>
                <w:spacing w:val="-2"/>
                <w:sz w:val="18"/>
              </w:rPr>
              <w:t>comportamenti problematici</w:t>
            </w:r>
          </w:p>
        </w:tc>
        <w:tc>
          <w:tcPr>
            <w:tcW w:w="7940" w:type="dxa"/>
          </w:tcPr>
          <w:p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E2691" w:rsidRDefault="002E2691">
            <w:pPr>
              <w:pStyle w:val="TableParagraph"/>
              <w:spacing w:before="9"/>
              <w:rPr>
                <w:rFonts w:ascii="Wingdings" w:hAnsi="Wingdings"/>
              </w:rPr>
            </w:pPr>
          </w:p>
          <w:p w:rsidR="002E2691" w:rsidRDefault="00A92897">
            <w:pPr>
              <w:pStyle w:val="TableParagraph"/>
              <w:spacing w:line="20" w:lineRule="exact"/>
              <w:ind w:left="110"/>
              <w:rPr>
                <w:rFonts w:ascii="Wingdings" w:hAnsi="Wingdings"/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0" t="0" r="0" b="0"/>
                      <wp:docPr id="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7585" cy="7620"/>
                                <a:chOff x="0" y="0"/>
                                <a:chExt cx="4807585" cy="7620"/>
                              </a:xfrm>
                            </wpg:grpSpPr>
                            <wps:wsp>
                              <wps:cNvPr id="53" name="Graphic 52"/>
                              <wps:cNvSpPr/>
                              <wps:spPr>
                                <a:xfrm>
                                  <a:off x="0" y="3600"/>
                                  <a:ext cx="4807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07585">
                                      <a:moveTo>
                                        <a:pt x="0" y="0"/>
                                      </a:moveTo>
                                      <a:lnTo>
                                        <a:pt x="48072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4B96D9" id="Group 51" o:spid="_x0000_s1026" style="width:378.55pt;height:.6pt;mso-position-horizontal-relative:char;mso-position-vertical-relative:line" coordsize="48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">
                      <v:shape id="Graphic 52" o:spid="_x0000_s1027" style="position:absolute;top:36;width:48075;height:12;visibility:visible;mso-wrap-style:square;v-text-anchor:top" coordsize="4807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" path="m,l48072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2691">
        <w:trPr>
          <w:trHeight w:val="945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124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Attività o progetti sull’inclusione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7940" w:type="dxa"/>
          </w:tcPr>
          <w:p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E2691" w:rsidRDefault="002E2691">
            <w:pPr>
              <w:pStyle w:val="TableParagraph"/>
              <w:spacing w:before="1"/>
              <w:rPr>
                <w:rFonts w:ascii="Wingdings" w:hAnsi="Wingdings"/>
                <w:sz w:val="21"/>
              </w:rPr>
            </w:pPr>
          </w:p>
          <w:p w:rsidR="002E2691" w:rsidRDefault="00A92897">
            <w:pPr>
              <w:pStyle w:val="TableParagraph"/>
              <w:spacing w:line="20" w:lineRule="exact"/>
              <w:ind w:left="110"/>
              <w:rPr>
                <w:rFonts w:ascii="Wingdings" w:hAnsi="Wingdings"/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0" t="0" r="0" b="0"/>
                      <wp:docPr id="2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7585" cy="7620"/>
                                <a:chOff x="0" y="0"/>
                                <a:chExt cx="4807585" cy="7620"/>
                              </a:xfrm>
                            </wpg:grpSpPr>
                            <wps:wsp>
                              <wps:cNvPr id="55" name="Graphic 54"/>
                              <wps:cNvSpPr/>
                              <wps:spPr>
                                <a:xfrm>
                                  <a:off x="0" y="3600"/>
                                  <a:ext cx="4807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07585">
                                      <a:moveTo>
                                        <a:pt x="0" y="0"/>
                                      </a:moveTo>
                                      <a:lnTo>
                                        <a:pt x="48072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62511C" id="Group 53" o:spid="_x0000_s1026" style="width:378.55pt;height:.6pt;mso-position-horizontal-relative:char;mso-position-vertical-relative:line" coordsize="48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">
                      <v:shape id="Graphic 54" o:spid="_x0000_s1027" style="position:absolute;top:36;width:48075;height:12;visibility:visible;mso-wrap-style:square;v-text-anchor:top" coordsize="4807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" path="m,l48072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2691">
        <w:trPr>
          <w:trHeight w:val="400"/>
        </w:trPr>
        <w:tc>
          <w:tcPr>
            <w:tcW w:w="2268" w:type="dxa"/>
          </w:tcPr>
          <w:p w:rsidR="002E2691" w:rsidRDefault="00657A8B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7940" w:type="dxa"/>
          </w:tcPr>
          <w:p w:rsidR="002E2691" w:rsidRDefault="00657A8B">
            <w:pPr>
              <w:pStyle w:val="TableParagraph"/>
              <w:tabs>
                <w:tab w:val="left" w:pos="7697"/>
              </w:tabs>
              <w:spacing w:before="100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servizio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2E2691" w:rsidRDefault="006A4717">
      <w:pPr>
        <w:pStyle w:val="Corpotesto"/>
        <w:rPr>
          <w:rFonts w:ascii="Wingdings" w:hAnsi="Wingdings"/>
          <w:i w:val="0"/>
          <w:sz w:val="20"/>
        </w:rPr>
      </w:pPr>
      <w:r>
        <w:rPr>
          <w:noProof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56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691" w:rsidRDefault="002E2691">
      <w:pPr>
        <w:pStyle w:val="Corpotesto"/>
        <w:rPr>
          <w:rFonts w:ascii="Wingdings" w:hAnsi="Wingdings"/>
          <w:i w:val="0"/>
          <w:sz w:val="20"/>
        </w:rPr>
      </w:pPr>
    </w:p>
    <w:p w:rsidR="002E2691" w:rsidRDefault="002E2691">
      <w:pPr>
        <w:pStyle w:val="Corpotesto"/>
        <w:spacing w:before="5"/>
        <w:rPr>
          <w:rFonts w:ascii="Wingdings" w:hAnsi="Wingdings"/>
          <w:i w:val="0"/>
          <w:sz w:val="21"/>
        </w:rPr>
      </w:pPr>
    </w:p>
    <w:p w:rsidR="002E2691" w:rsidRDefault="00657A8B">
      <w:pPr>
        <w:spacing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851"/>
        <w:gridCol w:w="1531"/>
        <w:gridCol w:w="3379"/>
        <w:gridCol w:w="2438"/>
      </w:tblGrid>
      <w:tr w:rsidR="002E2691" w:rsidTr="00060C9C">
        <w:trPr>
          <w:trHeight w:val="1224"/>
        </w:trPr>
        <w:tc>
          <w:tcPr>
            <w:tcW w:w="2008" w:type="dxa"/>
          </w:tcPr>
          <w:p w:rsidR="002E2691" w:rsidRDefault="00657A8B">
            <w:pPr>
              <w:pStyle w:val="TableParagraph"/>
              <w:spacing w:before="122" w:line="256" w:lineRule="auto"/>
              <w:ind w:left="110" w:right="465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851" w:type="dxa"/>
          </w:tcPr>
          <w:p w:rsidR="002E2691" w:rsidRDefault="00657A8B">
            <w:pPr>
              <w:pStyle w:val="TableParagraph"/>
              <w:spacing w:before="120"/>
              <w:ind w:left="107"/>
              <w:rPr>
                <w:spacing w:val="-5"/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  <w:p w:rsidR="00060C9C" w:rsidRDefault="00060C9C">
            <w:pPr>
              <w:pStyle w:val="TableParagraph"/>
              <w:spacing w:before="120"/>
              <w:ind w:left="107"/>
              <w:rPr>
                <w:sz w:val="18"/>
              </w:rPr>
            </w:pPr>
          </w:p>
          <w:p w:rsidR="00060C9C" w:rsidRDefault="00060C9C">
            <w:pPr>
              <w:pStyle w:val="TableParagraph"/>
              <w:spacing w:before="120"/>
              <w:ind w:left="107"/>
              <w:rPr>
                <w:sz w:val="18"/>
              </w:rPr>
            </w:pPr>
          </w:p>
          <w:p w:rsidR="00060C9C" w:rsidRDefault="00060C9C">
            <w:pPr>
              <w:pStyle w:val="TableParagraph"/>
              <w:spacing w:before="120"/>
              <w:ind w:left="107"/>
              <w:rPr>
                <w:sz w:val="18"/>
              </w:rPr>
            </w:pPr>
          </w:p>
        </w:tc>
        <w:tc>
          <w:tcPr>
            <w:tcW w:w="1531" w:type="dxa"/>
          </w:tcPr>
          <w:p w:rsidR="002E2691" w:rsidRDefault="00060C9C">
            <w:pPr>
              <w:pStyle w:val="TableParagraph"/>
              <w:spacing w:before="120"/>
              <w:ind w:left="11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S</w:t>
            </w:r>
            <w:r w:rsidR="00657A8B">
              <w:rPr>
                <w:spacing w:val="-2"/>
                <w:sz w:val="18"/>
              </w:rPr>
              <w:t>truttura</w:t>
            </w:r>
          </w:p>
          <w:p w:rsidR="00060C9C" w:rsidRDefault="00060C9C">
            <w:pPr>
              <w:pStyle w:val="TableParagraph"/>
              <w:spacing w:before="120"/>
              <w:ind w:left="110"/>
              <w:rPr>
                <w:sz w:val="18"/>
              </w:rPr>
            </w:pPr>
          </w:p>
          <w:p w:rsidR="00060C9C" w:rsidRDefault="00060C9C">
            <w:pPr>
              <w:pStyle w:val="TableParagraph"/>
              <w:spacing w:before="120"/>
              <w:ind w:left="110"/>
              <w:rPr>
                <w:sz w:val="18"/>
              </w:rPr>
            </w:pPr>
          </w:p>
          <w:p w:rsidR="00060C9C" w:rsidRDefault="00060C9C">
            <w:pPr>
              <w:pStyle w:val="TableParagraph"/>
              <w:spacing w:before="120"/>
              <w:ind w:left="110"/>
              <w:rPr>
                <w:sz w:val="18"/>
              </w:rPr>
            </w:pPr>
          </w:p>
        </w:tc>
        <w:tc>
          <w:tcPr>
            <w:tcW w:w="3379" w:type="dxa"/>
          </w:tcPr>
          <w:p w:rsidR="002E2691" w:rsidRDefault="00657A8B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  <w:p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</w:tc>
        <w:tc>
          <w:tcPr>
            <w:tcW w:w="2438" w:type="dxa"/>
          </w:tcPr>
          <w:p w:rsidR="002E2691" w:rsidRDefault="00657A8B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:rsidR="002E2691" w:rsidRDefault="00657A8B">
            <w:pPr>
              <w:pStyle w:val="TableParagraph"/>
              <w:spacing w:before="138"/>
              <w:ind w:left="111"/>
              <w:rPr>
                <w:spacing w:val="-2"/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  <w:p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  <w:p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  <w:p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</w:tc>
      </w:tr>
      <w:tr w:rsidR="002E2691" w:rsidTr="00060C9C">
        <w:trPr>
          <w:trHeight w:val="1686"/>
        </w:trPr>
        <w:tc>
          <w:tcPr>
            <w:tcW w:w="2008" w:type="dxa"/>
          </w:tcPr>
          <w:p w:rsidR="002E2691" w:rsidRDefault="00657A8B">
            <w:pPr>
              <w:pStyle w:val="TableParagraph"/>
              <w:spacing w:before="122" w:line="259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Attività extrascolastiche di tipo formale, informale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formale (es: attività </w:t>
            </w:r>
            <w:r>
              <w:rPr>
                <w:spacing w:val="-2"/>
                <w:sz w:val="18"/>
              </w:rPr>
              <w:t xml:space="preserve">ludico/ricreative, </w:t>
            </w:r>
            <w:r>
              <w:rPr>
                <w:sz w:val="18"/>
              </w:rPr>
              <w:t>motorie,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51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2E2691" w:rsidRDefault="00060C9C">
            <w:pPr>
              <w:pStyle w:val="TableParagraph"/>
              <w:spacing w:before="119"/>
              <w:ind w:left="11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S</w:t>
            </w:r>
            <w:r w:rsidR="00657A8B">
              <w:rPr>
                <w:spacing w:val="-2"/>
                <w:sz w:val="18"/>
              </w:rPr>
              <w:t>upporto</w:t>
            </w:r>
          </w:p>
          <w:p w:rsidR="00060C9C" w:rsidRDefault="00060C9C">
            <w:pPr>
              <w:pStyle w:val="TableParagraph"/>
              <w:spacing w:before="119"/>
              <w:ind w:left="110"/>
              <w:rPr>
                <w:sz w:val="18"/>
              </w:rPr>
            </w:pPr>
          </w:p>
          <w:p w:rsidR="00060C9C" w:rsidRDefault="00060C9C">
            <w:pPr>
              <w:pStyle w:val="TableParagraph"/>
              <w:spacing w:before="119"/>
              <w:ind w:left="110"/>
              <w:rPr>
                <w:sz w:val="18"/>
              </w:rPr>
            </w:pPr>
          </w:p>
          <w:p w:rsidR="00060C9C" w:rsidRDefault="00060C9C" w:rsidP="00060C9C">
            <w:pPr>
              <w:pStyle w:val="TableParagraph"/>
              <w:spacing w:before="119"/>
              <w:rPr>
                <w:sz w:val="18"/>
              </w:rPr>
            </w:pPr>
          </w:p>
        </w:tc>
        <w:tc>
          <w:tcPr>
            <w:tcW w:w="3379" w:type="dxa"/>
          </w:tcPr>
          <w:p w:rsidR="002E2691" w:rsidRDefault="00657A8B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  <w:p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:rsidR="00060C9C" w:rsidRDefault="00060C9C" w:rsidP="00060C9C">
            <w:pPr>
              <w:pStyle w:val="TableParagraph"/>
              <w:spacing w:before="122" w:line="256" w:lineRule="auto"/>
              <w:ind w:right="177"/>
              <w:rPr>
                <w:sz w:val="18"/>
              </w:rPr>
            </w:pPr>
          </w:p>
        </w:tc>
        <w:tc>
          <w:tcPr>
            <w:tcW w:w="2438" w:type="dxa"/>
          </w:tcPr>
          <w:p w:rsidR="002E2691" w:rsidRDefault="00657A8B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:rsidR="002E2691" w:rsidRDefault="00657A8B">
            <w:pPr>
              <w:pStyle w:val="TableParagraph"/>
              <w:spacing w:before="138"/>
              <w:ind w:left="111"/>
              <w:rPr>
                <w:spacing w:val="-2"/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  <w:p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  <w:p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  <w:p w:rsidR="00060C9C" w:rsidRDefault="00060C9C" w:rsidP="00060C9C">
            <w:pPr>
              <w:pStyle w:val="TableParagraph"/>
              <w:spacing w:before="138"/>
              <w:rPr>
                <w:sz w:val="18"/>
              </w:rPr>
            </w:pPr>
          </w:p>
        </w:tc>
      </w:tr>
    </w:tbl>
    <w:p w:rsidR="002E2691" w:rsidRDefault="002E2691">
      <w:pPr>
        <w:rPr>
          <w:b/>
          <w:sz w:val="24"/>
        </w:rPr>
      </w:pPr>
    </w:p>
    <w:p w:rsidR="002E2691" w:rsidRDefault="00A92897">
      <w:pPr>
        <w:tabs>
          <w:tab w:val="left" w:pos="5812"/>
          <w:tab w:val="left" w:pos="7728"/>
        </w:tabs>
        <w:spacing w:before="214"/>
        <w:ind w:left="14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1955165</wp:posOffset>
                </wp:positionH>
                <wp:positionV relativeFrom="paragraph">
                  <wp:posOffset>314325</wp:posOffset>
                </wp:positionV>
                <wp:extent cx="4775200" cy="635635"/>
                <wp:effectExtent l="0" t="0" r="6350" b="0"/>
                <wp:wrapNone/>
                <wp:docPr id="80" name="Casella di test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5200" cy="635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Pr="00060C9C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0" o:spid="_x0000_s1045" type="#_x0000_t202" style="position:absolute;left:0;text-align:left;margin-left:153.95pt;margin-top:24.75pt;width:376pt;height:5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" fillcolor="white [3201]" strokeweight=".5pt">
                <v:path arrowok="t"/>
                <v:textbox>
                  <w:txbxContent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Pr="00060C9C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317500</wp:posOffset>
                </wp:positionV>
                <wp:extent cx="1710690" cy="633095"/>
                <wp:effectExtent l="0" t="0" r="381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0690" cy="63309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7875" w:rsidRDefault="00937875">
                            <w:pPr>
                              <w:spacing w:before="125" w:line="256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i punti oggetto di eventuale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revisione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alle risorse professionali dedicate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58" o:spid="_x0000_s1046" type="#_x0000_t202" style="position:absolute;left:0;text-align:left;margin-left:19.05pt;margin-top:25pt;width:134.7pt;height:49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" filled="f" strokeweight=".16931mm">
                <v:path arrowok="t"/>
                <v:textbox inset="0,0,0,0">
                  <w:txbxContent>
                    <w:p w:rsidR="00937875" w:rsidRDefault="00937875">
                      <w:pPr>
                        <w:spacing w:before="125" w:line="256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Specificare i punti oggetto di eventuale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revisione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relativi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alle risorse professionali dedicate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57A8B">
        <w:rPr>
          <w:b/>
          <w:sz w:val="20"/>
        </w:rPr>
        <w:t>Revisione</w:t>
      </w:r>
      <w:r w:rsidR="00657A8B">
        <w:rPr>
          <w:b/>
          <w:spacing w:val="-7"/>
          <w:sz w:val="20"/>
        </w:rPr>
        <w:t xml:space="preserve"> </w:t>
      </w:r>
      <w:r w:rsidR="00657A8B">
        <w:rPr>
          <w:b/>
          <w:sz w:val="20"/>
        </w:rPr>
        <w:t>a</w:t>
      </w:r>
      <w:r w:rsidR="00657A8B">
        <w:rPr>
          <w:b/>
          <w:spacing w:val="-7"/>
          <w:sz w:val="20"/>
        </w:rPr>
        <w:t xml:space="preserve"> </w:t>
      </w:r>
      <w:r w:rsidR="00657A8B">
        <w:rPr>
          <w:b/>
          <w:sz w:val="20"/>
        </w:rPr>
        <w:t>seguito</w:t>
      </w:r>
      <w:r w:rsidR="00657A8B">
        <w:rPr>
          <w:b/>
          <w:spacing w:val="-6"/>
          <w:sz w:val="20"/>
        </w:rPr>
        <w:t xml:space="preserve"> </w:t>
      </w:r>
      <w:r w:rsidR="00657A8B">
        <w:rPr>
          <w:b/>
          <w:sz w:val="20"/>
        </w:rPr>
        <w:t>di</w:t>
      </w:r>
      <w:r w:rsidR="00657A8B">
        <w:rPr>
          <w:b/>
          <w:spacing w:val="-8"/>
          <w:sz w:val="20"/>
        </w:rPr>
        <w:t xml:space="preserve"> </w:t>
      </w:r>
      <w:r w:rsidR="00657A8B">
        <w:rPr>
          <w:b/>
          <w:sz w:val="20"/>
        </w:rPr>
        <w:t>Verifica</w:t>
      </w:r>
      <w:r w:rsidR="00657A8B">
        <w:rPr>
          <w:b/>
          <w:spacing w:val="-6"/>
          <w:sz w:val="20"/>
        </w:rPr>
        <w:t xml:space="preserve"> </w:t>
      </w:r>
      <w:r w:rsidR="00657A8B">
        <w:rPr>
          <w:b/>
          <w:spacing w:val="-2"/>
          <w:sz w:val="20"/>
        </w:rPr>
        <w:t>intermedia</w:t>
      </w:r>
      <w:r w:rsidR="00657A8B">
        <w:rPr>
          <w:b/>
          <w:sz w:val="20"/>
        </w:rPr>
        <w:tab/>
      </w:r>
      <w:r w:rsidR="00657A8B">
        <w:rPr>
          <w:sz w:val="18"/>
        </w:rPr>
        <w:t xml:space="preserve">Data: </w:t>
      </w:r>
      <w:r w:rsidR="00657A8B">
        <w:rPr>
          <w:sz w:val="18"/>
          <w:u w:val="single"/>
        </w:rPr>
        <w:tab/>
      </w:r>
    </w:p>
    <w:p w:rsidR="002E2691" w:rsidRDefault="002E2691">
      <w:pPr>
        <w:rPr>
          <w:sz w:val="18"/>
        </w:rPr>
        <w:sectPr w:rsidR="002E2691">
          <w:type w:val="continuous"/>
          <w:pgSz w:w="11910" w:h="16840"/>
          <w:pgMar w:top="1100" w:right="400" w:bottom="780" w:left="560" w:header="0" w:footer="600" w:gutter="0"/>
          <w:cols w:space="720"/>
        </w:sectPr>
      </w:pPr>
    </w:p>
    <w:p w:rsidR="002E2691" w:rsidRDefault="00A92897">
      <w:pPr>
        <w:pStyle w:val="Titolo1"/>
        <w:numPr>
          <w:ilvl w:val="0"/>
          <w:numId w:val="3"/>
        </w:numPr>
        <w:tabs>
          <w:tab w:val="left" w:pos="663"/>
        </w:tabs>
        <w:ind w:left="663" w:hanging="44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875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5F5C0" id="Graphic 59" o:spid="_x0000_s1026" style="position:absolute;margin-left:37.3pt;margin-top:20.5pt;width:531.25pt;height:.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A4717">
        <w:rPr>
          <w:noProof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60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8B">
        <w:t>Verifica</w:t>
      </w:r>
      <w:r w:rsidR="00657A8B">
        <w:rPr>
          <w:spacing w:val="-4"/>
        </w:rPr>
        <w:t xml:space="preserve"> </w:t>
      </w:r>
      <w:r w:rsidR="00657A8B">
        <w:t>finale/Proposte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3"/>
        </w:rPr>
        <w:t xml:space="preserve"> </w:t>
      </w:r>
      <w:r w:rsidR="00657A8B">
        <w:t>le</w:t>
      </w:r>
      <w:r w:rsidR="00657A8B">
        <w:rPr>
          <w:spacing w:val="-2"/>
        </w:rPr>
        <w:t xml:space="preserve"> </w:t>
      </w:r>
      <w:r w:rsidR="00657A8B">
        <w:t>risorse</w:t>
      </w:r>
      <w:r w:rsidR="00657A8B">
        <w:rPr>
          <w:spacing w:val="-2"/>
        </w:rPr>
        <w:t xml:space="preserve"> </w:t>
      </w:r>
      <w:r w:rsidR="00657A8B">
        <w:t>professionali</w:t>
      </w:r>
      <w:r w:rsidR="00657A8B">
        <w:rPr>
          <w:spacing w:val="-3"/>
        </w:rPr>
        <w:t xml:space="preserve"> </w:t>
      </w:r>
      <w:r w:rsidR="00657A8B">
        <w:t>e</w:t>
      </w:r>
      <w:r w:rsidR="00657A8B">
        <w:rPr>
          <w:spacing w:val="-1"/>
        </w:rPr>
        <w:t xml:space="preserve"> </w:t>
      </w:r>
      <w:r w:rsidR="00657A8B">
        <w:t>i</w:t>
      </w:r>
      <w:r w:rsidR="00657A8B">
        <w:rPr>
          <w:spacing w:val="-3"/>
        </w:rPr>
        <w:t xml:space="preserve"> </w:t>
      </w:r>
      <w:r w:rsidR="00657A8B">
        <w:t>servizi</w:t>
      </w:r>
      <w:r w:rsidR="00657A8B">
        <w:rPr>
          <w:spacing w:val="-1"/>
        </w:rPr>
        <w:t xml:space="preserve"> </w:t>
      </w:r>
      <w:r w:rsidR="00657A8B">
        <w:t>di</w:t>
      </w:r>
      <w:r w:rsidR="00657A8B">
        <w:rPr>
          <w:spacing w:val="-3"/>
        </w:rPr>
        <w:t xml:space="preserve"> </w:t>
      </w:r>
      <w:r w:rsidR="00657A8B">
        <w:t>supporto</w:t>
      </w:r>
      <w:r w:rsidR="00657A8B">
        <w:rPr>
          <w:spacing w:val="-2"/>
        </w:rPr>
        <w:t xml:space="preserve"> necessari</w:t>
      </w:r>
    </w:p>
    <w:p w:rsidR="002E2691" w:rsidRDefault="00A92897">
      <w:pPr>
        <w:spacing w:before="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6512" behindDoc="0" locked="0" layoutInCell="1" allowOverlap="1">
                <wp:simplePos x="0" y="0"/>
                <wp:positionH relativeFrom="column">
                  <wp:posOffset>2148840</wp:posOffset>
                </wp:positionH>
                <wp:positionV relativeFrom="paragraph">
                  <wp:posOffset>138430</wp:posOffset>
                </wp:positionV>
                <wp:extent cx="4592320" cy="1120775"/>
                <wp:effectExtent l="0" t="0" r="0" b="3175"/>
                <wp:wrapNone/>
                <wp:docPr id="81" name="Casella di test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2320" cy="112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7875" w:rsidRPr="00060C9C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1" o:spid="_x0000_s1047" type="#_x0000_t202" style="position:absolute;margin-left:169.2pt;margin-top:10.9pt;width:361.6pt;height:88.25pt;z-index:48761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" fillcolor="white [3201]" strokeweight=".5pt">
                <v:path arrowok="t"/>
                <v:textbox>
                  <w:txbxContent>
                    <w:p w:rsidR="00937875" w:rsidRPr="00060C9C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136525</wp:posOffset>
                </wp:positionV>
                <wp:extent cx="1802130" cy="1120775"/>
                <wp:effectExtent l="0" t="0" r="7620" b="3175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2130" cy="11207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7875" w:rsidRDefault="00937875">
                            <w:pPr>
                              <w:spacing w:before="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Verifica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finale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PEI</w:t>
                            </w:r>
                          </w:p>
                          <w:p w:rsidR="00937875" w:rsidRDefault="00937875">
                            <w:pPr>
                              <w:spacing w:before="181" w:line="259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Valutazione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globale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risultati raggiunti (con riferimento agli elementi di verifica delle varie Sezioni del PEI)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62" o:spid="_x0000_s1048" type="#_x0000_t202" style="position:absolute;margin-left:27.05pt;margin-top:10.75pt;width:141.9pt;height:88.25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" filled="f" strokeweight=".16931mm">
                <v:path arrowok="t"/>
                <v:textbox inset="0,0,0,0">
                  <w:txbxContent>
                    <w:p w:rsidR="00937875" w:rsidRDefault="00937875">
                      <w:pPr>
                        <w:spacing w:before="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Verifica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finale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del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PEI</w:t>
                      </w:r>
                    </w:p>
                    <w:p w:rsidR="00937875" w:rsidRDefault="00937875">
                      <w:pPr>
                        <w:spacing w:before="181" w:line="259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Valutazione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globale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risultati raggiunti (con riferimento agli elementi di verifica delle varie Sezioni del PEI)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E2691" w:rsidRDefault="002E2691">
      <w:pPr>
        <w:spacing w:before="6"/>
        <w:rPr>
          <w:b/>
          <w:sz w:val="13"/>
        </w:rPr>
      </w:pPr>
    </w:p>
    <w:p w:rsidR="002E2691" w:rsidRDefault="00A92897">
      <w:pPr>
        <w:spacing w:before="101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2148840</wp:posOffset>
                </wp:positionH>
                <wp:positionV relativeFrom="paragraph">
                  <wp:posOffset>234315</wp:posOffset>
                </wp:positionV>
                <wp:extent cx="4592320" cy="889000"/>
                <wp:effectExtent l="0" t="0" r="0" b="6350"/>
                <wp:wrapNone/>
                <wp:docPr id="82" name="Casella di test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232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7875" w:rsidRPr="00060C9C" w:rsidRDefault="00937875" w:rsidP="00060C9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37875" w:rsidRPr="00060C9C" w:rsidRDefault="0093787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82" o:spid="_x0000_s1049" type="#_x0000_t202" style="position:absolute;left:0;text-align:left;margin-left:169.2pt;margin-top:18.45pt;width:361.6pt;height:7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" fillcolor="white [3201]" strokeweight=".5pt">
                <v:path arrowok="t"/>
                <v:textbox>
                  <w:txbxContent>
                    <w:p w:rsidR="00937875" w:rsidRPr="00060C9C" w:rsidRDefault="00937875" w:rsidP="00060C9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937875" w:rsidRPr="00060C9C" w:rsidRDefault="0093787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7A8B">
        <w:rPr>
          <w:b/>
        </w:rPr>
        <w:t>Aggiornamento</w:t>
      </w:r>
      <w:r w:rsidR="00657A8B">
        <w:rPr>
          <w:b/>
          <w:spacing w:val="-8"/>
        </w:rPr>
        <w:t xml:space="preserve"> </w:t>
      </w:r>
      <w:r w:rsidR="00657A8B">
        <w:rPr>
          <w:b/>
        </w:rPr>
        <w:t>delle</w:t>
      </w:r>
      <w:r w:rsidR="00657A8B">
        <w:rPr>
          <w:b/>
          <w:spacing w:val="-6"/>
        </w:rPr>
        <w:t xml:space="preserve"> </w:t>
      </w:r>
      <w:r w:rsidR="00657A8B">
        <w:rPr>
          <w:b/>
        </w:rPr>
        <w:t>condizioni</w:t>
      </w:r>
      <w:r w:rsidR="00657A8B">
        <w:rPr>
          <w:b/>
          <w:spacing w:val="-7"/>
        </w:rPr>
        <w:t xml:space="preserve"> </w:t>
      </w:r>
      <w:r w:rsidR="00657A8B">
        <w:rPr>
          <w:b/>
        </w:rPr>
        <w:t>di</w:t>
      </w:r>
      <w:r w:rsidR="00657A8B">
        <w:rPr>
          <w:b/>
          <w:spacing w:val="-7"/>
        </w:rPr>
        <w:t xml:space="preserve"> </w:t>
      </w:r>
      <w:r w:rsidR="00657A8B">
        <w:rPr>
          <w:b/>
        </w:rPr>
        <w:t>contesto</w:t>
      </w:r>
      <w:r w:rsidR="00657A8B">
        <w:rPr>
          <w:b/>
          <w:spacing w:val="-7"/>
        </w:rPr>
        <w:t xml:space="preserve"> </w:t>
      </w:r>
      <w:r w:rsidR="00657A8B">
        <w:rPr>
          <w:b/>
        </w:rPr>
        <w:t>e</w:t>
      </w:r>
      <w:r w:rsidR="00657A8B">
        <w:rPr>
          <w:b/>
          <w:spacing w:val="-5"/>
        </w:rPr>
        <w:t xml:space="preserve"> </w:t>
      </w:r>
      <w:r w:rsidR="00657A8B">
        <w:rPr>
          <w:b/>
        </w:rPr>
        <w:t>progettazione</w:t>
      </w:r>
      <w:r w:rsidR="00657A8B">
        <w:rPr>
          <w:b/>
          <w:spacing w:val="-7"/>
        </w:rPr>
        <w:t xml:space="preserve"> </w:t>
      </w:r>
      <w:r w:rsidR="00657A8B">
        <w:rPr>
          <w:b/>
        </w:rPr>
        <w:t>per</w:t>
      </w:r>
      <w:r w:rsidR="00657A8B">
        <w:rPr>
          <w:b/>
          <w:spacing w:val="-7"/>
        </w:rPr>
        <w:t xml:space="preserve"> </w:t>
      </w:r>
      <w:proofErr w:type="spellStart"/>
      <w:r w:rsidR="00657A8B">
        <w:rPr>
          <w:b/>
        </w:rPr>
        <w:t>l’a.s.</w:t>
      </w:r>
      <w:proofErr w:type="spellEnd"/>
      <w:r w:rsidR="00657A8B">
        <w:rPr>
          <w:b/>
          <w:spacing w:val="-5"/>
        </w:rPr>
        <w:t xml:space="preserve"> </w:t>
      </w:r>
      <w:r w:rsidR="00657A8B">
        <w:rPr>
          <w:b/>
        </w:rPr>
        <w:t>successivo</w:t>
      </w:r>
      <w:r w:rsidR="00657A8B">
        <w:rPr>
          <w:b/>
          <w:spacing w:val="3"/>
        </w:rPr>
        <w:t xml:space="preserve"> </w:t>
      </w:r>
      <w:r w:rsidR="00657A8B">
        <w:rPr>
          <w:b/>
          <w:sz w:val="20"/>
        </w:rPr>
        <w:t>[Sez.</w:t>
      </w:r>
      <w:r w:rsidR="00657A8B">
        <w:rPr>
          <w:b/>
          <w:spacing w:val="-6"/>
          <w:sz w:val="20"/>
        </w:rPr>
        <w:t xml:space="preserve"> </w:t>
      </w:r>
      <w:r w:rsidR="00657A8B">
        <w:rPr>
          <w:b/>
          <w:sz w:val="20"/>
        </w:rPr>
        <w:t>5-6-</w:t>
      </w:r>
      <w:r w:rsidR="00657A8B">
        <w:rPr>
          <w:b/>
          <w:spacing w:val="-5"/>
          <w:sz w:val="20"/>
        </w:rPr>
        <w:t>7]</w:t>
      </w:r>
    </w:p>
    <w:p w:rsidR="002E2691" w:rsidRDefault="00A92897">
      <w:pPr>
        <w:ind w:left="539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808480" cy="889000"/>
                <wp:effectExtent l="0" t="0" r="1270" b="6350"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8480" cy="8890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7875" w:rsidRDefault="00937875" w:rsidP="00060C9C">
                            <w:pPr>
                              <w:spacing w:before="4" w:after="240" w:line="259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Suggerimenti, proposte, strategie che hanno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particolarmente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funzionato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che potrebbero essere riproposti; criticità emerse su cui intervenire,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6" o:spid="_x0000_s1050" type="#_x0000_t202" style="width:142.4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" filled="f" strokeweight=".16931mm">
                <v:path arrowok="t"/>
                <v:textbox inset="0,0,0,0">
                  <w:txbxContent>
                    <w:p w:rsidR="00937875" w:rsidRDefault="00937875" w:rsidP="00060C9C">
                      <w:pPr>
                        <w:spacing w:before="4" w:after="240" w:line="259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Suggerimenti, proposte, strategie che hanno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particolarmente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funzionato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che potrebbero essere riproposti; criticità emerse su cui intervenire, </w:t>
                      </w:r>
                      <w:proofErr w:type="spellStart"/>
                      <w:r>
                        <w:rPr>
                          <w:sz w:val="18"/>
                        </w:rPr>
                        <w:t>etc</w:t>
                      </w:r>
                      <w:proofErr w:type="spellEnd"/>
                      <w:r>
                        <w:rPr>
                          <w:sz w:val="18"/>
                        </w:rPr>
                        <w:t>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E2691" w:rsidRDefault="002E2691">
      <w:pPr>
        <w:spacing w:before="7"/>
        <w:rPr>
          <w:b/>
          <w:sz w:val="13"/>
        </w:rPr>
      </w:pPr>
    </w:p>
    <w:p w:rsidR="002E2691" w:rsidRDefault="00A92897">
      <w:pPr>
        <w:pStyle w:val="Titolo1"/>
        <w:spacing w:before="100" w:line="415" w:lineRule="auto"/>
        <w:ind w:left="147" w:right="1393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page">
                  <wp:posOffset>575945</wp:posOffset>
                </wp:positionH>
                <wp:positionV relativeFrom="paragraph">
                  <wp:posOffset>568325</wp:posOffset>
                </wp:positionV>
                <wp:extent cx="6558280" cy="5924550"/>
                <wp:effectExtent l="0" t="0" r="0" b="0"/>
                <wp:wrapNone/>
                <wp:docPr id="5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8280" cy="5924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333"/>
                              <w:gridCol w:w="25"/>
                            </w:tblGrid>
                            <w:tr w:rsidR="00937875" w:rsidTr="00657A8B">
                              <w:trPr>
                                <w:gridAfter w:val="1"/>
                                <w:wAfter w:w="20" w:type="dxa"/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spacing w:before="1"/>
                                    <w:ind w:left="128" w:right="1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assistenza materiale, non riconducibili ad 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937875" w:rsidTr="00657A8B">
                              <w:trPr>
                                <w:gridAfter w:val="1"/>
                                <w:wAfter w:w="20" w:type="dxa"/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135091847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937875" w:rsidTr="00657A8B">
                              <w:trPr>
                                <w:gridAfter w:val="1"/>
                                <w:wAfter w:w="20" w:type="dxa"/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29649679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94713914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937875" w:rsidTr="00657A8B">
                              <w:trPr>
                                <w:gridAfter w:val="1"/>
                                <w:wAfter w:w="20" w:type="dxa"/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34686092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i/>
                                      <w:spacing w:val="56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2114700304"/>
                                      <w14:checkbox>
                                        <w14:checked w14:val="1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 w:rsidR="00333238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☒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937875" w:rsidTr="00657A8B">
                              <w:trPr>
                                <w:gridAfter w:val="1"/>
                                <w:wAfter w:w="20" w:type="dxa"/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4"/>
                                    </w:tabs>
                                    <w:spacing w:before="57"/>
                                    <w:ind w:left="128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64278216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31252700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 w:rsidR="00357EFC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937875" w:rsidRDefault="00937875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937875" w:rsidTr="00657A8B">
                              <w:trPr>
                                <w:gridAfter w:val="1"/>
                                <w:wAfter w:w="20" w:type="dxa"/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i/>
                                      <w:spacing w:val="29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42933135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937875" w:rsidTr="00657A8B">
                              <w:trPr>
                                <w:gridAfter w:val="1"/>
                                <w:wAfter w:w="20" w:type="dxa"/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09655602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937875" w:rsidTr="00657A8B">
                              <w:trPr>
                                <w:gridAfter w:val="1"/>
                                <w:wAfter w:w="20" w:type="dxa"/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81284459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 w:rsidR="00333238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37875" w:rsidTr="00657A8B">
                              <w:trPr>
                                <w:gridAfter w:val="1"/>
                                <w:wAfter w:w="20" w:type="dxa"/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937875" w:rsidTr="00657A8B">
                              <w:trPr>
                                <w:gridAfter w:val="1"/>
                                <w:wAfter w:w="20" w:type="dxa"/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937875" w:rsidTr="00657A8B">
                              <w:trPr>
                                <w:gridAfter w:val="1"/>
                                <w:wAfter w:w="20" w:type="dxa"/>
                                <w:trHeight w:val="40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937875" w:rsidTr="00657A8B">
                              <w:trPr>
                                <w:trHeight w:val="3310"/>
                              </w:trPr>
                              <w:tc>
                                <w:tcPr>
                                  <w:tcW w:w="10146" w:type="dxa"/>
                                  <w:gridSpan w:val="3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937875" w:rsidRDefault="00937875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193"/>
                                    <w:ind w:left="94" w:right="3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sz w:val="20"/>
                                    </w:rPr>
                                    <w:t>☐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sz w:val="20"/>
                                    </w:rPr>
                                    <w:t>☐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192" w:line="240" w:lineRule="exact"/>
                                    <w:ind w:left="94" w:right="32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Altre esigenze ed interventi non riferibili esclusivamente alla specifica disabilità sono definiti nelle modalità ritenute più idonee, conservando la relativa documentazione nel fascicolo personale del bambino o della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right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37875" w:rsidTr="00657A8B">
                              <w:trPr>
                                <w:gridAfter w:val="1"/>
                                <w:wAfter w:w="20" w:type="dxa"/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spacing w:before="118" w:line="259" w:lineRule="auto"/>
                                    <w:ind w:left="99" w:right="52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speciali,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informatici,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88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937875" w:rsidRDefault="00937875">
                                  <w:pPr>
                                    <w:pStyle w:val="TableParagraph"/>
                                    <w:ind w:left="109"/>
                                    <w:rPr>
                                      <w:spacing w:val="-2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utilizzo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937875" w:rsidRDefault="00937875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937875" w:rsidRDefault="00937875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37875" w:rsidRDefault="0093787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8" o:spid="_x0000_s1051" type="#_x0000_t202" style="position:absolute;left:0;text-align:left;margin-left:45.35pt;margin-top:44.75pt;width:516.4pt;height:466.5pt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333"/>
                        <w:gridCol w:w="25"/>
                      </w:tblGrid>
                      <w:tr w:rsidR="00937875" w:rsidTr="00657A8B">
                        <w:trPr>
                          <w:gridAfter w:val="1"/>
                          <w:wAfter w:w="20" w:type="dxa"/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spacing w:before="1"/>
                              <w:ind w:left="128" w:right="13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assistenza materiale, non riconducibili ad interventi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33" w:type="dxa"/>
                            <w:tcBorders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interventi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937875" w:rsidTr="00657A8B">
                        <w:trPr>
                          <w:gridAfter w:val="1"/>
                          <w:wAfter w:w="20" w:type="dxa"/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13509184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937875" w:rsidTr="00657A8B">
                        <w:trPr>
                          <w:gridAfter w:val="1"/>
                          <w:wAfter w:w="20" w:type="dxa"/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2964967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9471391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937875" w:rsidTr="00657A8B">
                        <w:trPr>
                          <w:gridAfter w:val="1"/>
                          <w:wAfter w:w="20" w:type="dxa"/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34686092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i/>
                                <w:spacing w:val="56"/>
                                <w:w w:val="150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211470030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 w:rsidR="00333238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c>
                      </w:tr>
                      <w:tr w:rsidR="00937875" w:rsidTr="00657A8B">
                        <w:trPr>
                          <w:gridAfter w:val="1"/>
                          <w:wAfter w:w="20" w:type="dxa"/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4"/>
                              </w:tabs>
                              <w:spacing w:before="57"/>
                              <w:ind w:left="128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18"/>
                                </w:rPr>
                                <w:id w:val="6427821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2"/>
                                <w:sz w:val="19"/>
                              </w:rPr>
                              <w:t>)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3125270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 w:rsidR="00357EFC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37875" w:rsidRDefault="00937875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937875" w:rsidRDefault="00937875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937875" w:rsidTr="00657A8B">
                        <w:trPr>
                          <w:gridAfter w:val="1"/>
                          <w:wAfter w:w="20" w:type="dxa"/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sé</w:t>
                            </w:r>
                            <w:r>
                              <w:rPr>
                                <w:i/>
                                <w:spacing w:val="29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4293313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937875" w:rsidTr="00657A8B">
                        <w:trPr>
                          <w:gridAfter w:val="1"/>
                          <w:wAfter w:w="20" w:type="dxa"/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0965560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937875" w:rsidTr="00657A8B">
                        <w:trPr>
                          <w:gridAfter w:val="1"/>
                          <w:wAfter w:w="20" w:type="dxa"/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8128445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 w:rsidR="00333238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937875" w:rsidTr="00657A8B">
                        <w:trPr>
                          <w:gridAfter w:val="1"/>
                          <w:wAfter w:w="20" w:type="dxa"/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937875" w:rsidTr="00657A8B">
                        <w:trPr>
                          <w:gridAfter w:val="1"/>
                          <w:wAfter w:w="20" w:type="dxa"/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937875" w:rsidTr="00657A8B">
                        <w:trPr>
                          <w:gridAfter w:val="1"/>
                          <w:wAfter w:w="20" w:type="dxa"/>
                          <w:trHeight w:val="40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937875" w:rsidTr="00657A8B">
                        <w:trPr>
                          <w:trHeight w:val="3310"/>
                        </w:trPr>
                        <w:tc>
                          <w:tcPr>
                            <w:tcW w:w="10146" w:type="dxa"/>
                            <w:gridSpan w:val="3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937875" w:rsidRDefault="00937875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before="193"/>
                              <w:ind w:left="94" w:right="3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sz w:val="20"/>
                              </w:rPr>
                              <w:t>☐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sz w:val="20"/>
                              </w:rPr>
                              <w:t>☐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before="192" w:line="240" w:lineRule="exact"/>
                              <w:ind w:left="94" w:right="3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Altre esigenze ed interventi non riferibili esclusivamente alla specifica disabilità sono definiti nelle modalità ritenute più idonee, conservando la relativa documentazione nel fascicolo personale del bambino o della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right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37875" w:rsidTr="00657A8B">
                        <w:trPr>
                          <w:gridAfter w:val="1"/>
                          <w:wAfter w:w="20" w:type="dxa"/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4" w:space="0" w:color="000000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spacing w:before="118" w:line="259" w:lineRule="auto"/>
                              <w:ind w:left="99" w:right="52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speciali,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informatici,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888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937875" w:rsidRDefault="00937875">
                            <w:pPr>
                              <w:pStyle w:val="TableParagraph"/>
                              <w:ind w:left="109"/>
                              <w:rPr>
                                <w:spacing w:val="-2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utilizzo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</w:p>
                          <w:p w:rsidR="00937875" w:rsidRDefault="00937875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</w:p>
                          <w:p w:rsidR="00937875" w:rsidRDefault="00937875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937875" w:rsidRDefault="0093787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48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0CDDB" id="Graphic 67" o:spid="_x0000_s1026" style="position:absolute;margin-left:33.95pt;margin-top:21.7pt;width:534.6pt;height:.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" path="m6789166,l,,,6096r6789166,l6789166,xe" fillcolor="black" stroked="f">
                <v:path arrowok="t"/>
                <w10:wrap anchorx="page"/>
              </v:shape>
            </w:pict>
          </mc:Fallback>
        </mc:AlternateContent>
      </w:r>
      <w:r w:rsidR="00657A8B">
        <w:t>Interventi</w:t>
      </w:r>
      <w:r w:rsidR="00657A8B">
        <w:rPr>
          <w:spacing w:val="-4"/>
        </w:rPr>
        <w:t xml:space="preserve"> </w:t>
      </w:r>
      <w:r w:rsidR="00657A8B">
        <w:t>necessari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5"/>
        </w:rPr>
        <w:t xml:space="preserve"> </w:t>
      </w:r>
      <w:r w:rsidR="00657A8B">
        <w:t>garantire</w:t>
      </w:r>
      <w:r w:rsidR="00657A8B">
        <w:rPr>
          <w:spacing w:val="-5"/>
        </w:rPr>
        <w:t xml:space="preserve"> </w:t>
      </w:r>
      <w:r w:rsidR="00657A8B">
        <w:t>il</w:t>
      </w:r>
      <w:r w:rsidR="00657A8B">
        <w:rPr>
          <w:spacing w:val="-3"/>
        </w:rPr>
        <w:t xml:space="preserve"> </w:t>
      </w:r>
      <w:r w:rsidR="00657A8B">
        <w:t>diritto</w:t>
      </w:r>
      <w:r w:rsidR="00657A8B">
        <w:rPr>
          <w:spacing w:val="-4"/>
        </w:rPr>
        <w:t xml:space="preserve"> </w:t>
      </w:r>
      <w:r w:rsidR="00657A8B">
        <w:t>allo</w:t>
      </w:r>
      <w:r w:rsidR="00657A8B">
        <w:rPr>
          <w:spacing w:val="-4"/>
        </w:rPr>
        <w:t xml:space="preserve"> </w:t>
      </w:r>
      <w:r w:rsidR="00657A8B">
        <w:t>studio</w:t>
      </w:r>
      <w:r w:rsidR="00657A8B">
        <w:rPr>
          <w:spacing w:val="-4"/>
        </w:rPr>
        <w:t xml:space="preserve"> </w:t>
      </w:r>
      <w:r w:rsidR="00657A8B">
        <w:t>e</w:t>
      </w:r>
      <w:r w:rsidR="00657A8B">
        <w:rPr>
          <w:spacing w:val="-5"/>
        </w:rPr>
        <w:t xml:space="preserve"> </w:t>
      </w:r>
      <w:r w:rsidR="00657A8B">
        <w:t>la</w:t>
      </w:r>
      <w:r w:rsidR="00657A8B">
        <w:rPr>
          <w:spacing w:val="-4"/>
        </w:rPr>
        <w:t xml:space="preserve"> </w:t>
      </w:r>
      <w:r w:rsidR="00657A8B">
        <w:t xml:space="preserve">frequenza </w:t>
      </w:r>
      <w:r w:rsidR="00657A8B">
        <w:rPr>
          <w:spacing w:val="-2"/>
        </w:rPr>
        <w:t>Assistenza</w:t>
      </w:r>
    </w:p>
    <w:p w:rsidR="002E2691" w:rsidRDefault="002E2691">
      <w:pPr>
        <w:spacing w:line="415" w:lineRule="auto"/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2E2691">
        <w:trPr>
          <w:trHeight w:val="2743"/>
        </w:trPr>
        <w:tc>
          <w:tcPr>
            <w:tcW w:w="2120" w:type="dxa"/>
          </w:tcPr>
          <w:p w:rsidR="002E2691" w:rsidRDefault="00657A8B">
            <w:pPr>
              <w:pStyle w:val="TableParagraph"/>
              <w:spacing w:before="121" w:line="259" w:lineRule="auto"/>
              <w:ind w:left="107" w:right="16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numero di ore di sostegno per 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7980" w:type="dxa"/>
          </w:tcPr>
          <w:p w:rsidR="002E2691" w:rsidRDefault="00657A8B">
            <w:pPr>
              <w:pStyle w:val="TableParagraph"/>
              <w:spacing w:before="192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sdt>
              <w:sdtPr>
                <w:rPr>
                  <w:sz w:val="28"/>
                </w:rPr>
                <w:id w:val="156985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sdt>
              <w:sdtPr>
                <w:rPr>
                  <w:b/>
                  <w:sz w:val="28"/>
                </w:rPr>
                <w:id w:val="-13156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>
              <w:rPr>
                <w:b/>
                <w:sz w:val="28"/>
              </w:rPr>
              <w:t xml:space="preserve"> </w:t>
            </w:r>
            <w:r>
              <w:rPr>
                <w:sz w:val="18"/>
              </w:rPr>
              <w:t>del Profilo di Funzionamento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del suo eventuale </w:t>
            </w:r>
            <w:sdt>
              <w:sdtPr>
                <w:rPr>
                  <w:sz w:val="28"/>
                </w:rPr>
                <w:id w:val="121779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:rsidR="002E2691" w:rsidRDefault="00657A8B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l'anno,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si propone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 di 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 dal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 dal citato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182/2020 - 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seguente fabbisogno di ore di sostegno.</w:t>
            </w:r>
          </w:p>
          <w:p w:rsidR="002E2691" w:rsidRDefault="00657A8B">
            <w:pPr>
              <w:pStyle w:val="TableParagraph"/>
              <w:tabs>
                <w:tab w:val="left" w:pos="4938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richieste 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2E2691" w:rsidRDefault="00657A8B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2E2691">
        <w:trPr>
          <w:trHeight w:val="3943"/>
        </w:trPr>
        <w:tc>
          <w:tcPr>
            <w:tcW w:w="2120" w:type="dxa"/>
          </w:tcPr>
          <w:p w:rsidR="002E2691" w:rsidRDefault="00657A8B">
            <w:pPr>
              <w:pStyle w:val="TableParagraph"/>
              <w:spacing w:before="12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:rsidR="002E2691" w:rsidRDefault="00657A8B">
            <w:pPr>
              <w:pStyle w:val="TableParagraph"/>
              <w:spacing w:before="120" w:line="259" w:lineRule="auto"/>
              <w:ind w:left="107" w:right="265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 per l'anno successivo</w:t>
            </w:r>
            <w:r>
              <w:rPr>
                <w:sz w:val="10"/>
              </w:rPr>
              <w:t>*</w:t>
            </w:r>
          </w:p>
          <w:p w:rsidR="002E2691" w:rsidRDefault="002E2691">
            <w:pPr>
              <w:pStyle w:val="TableParagraph"/>
              <w:rPr>
                <w:b/>
              </w:rPr>
            </w:pPr>
          </w:p>
          <w:p w:rsidR="002E2691" w:rsidRDefault="00657A8B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:rsidR="002E2691" w:rsidRDefault="00657A8B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80" w:type="dxa"/>
          </w:tcPr>
          <w:p w:rsidR="002E2691" w:rsidRDefault="00657A8B">
            <w:pPr>
              <w:pStyle w:val="TableParagraph"/>
              <w:spacing w:before="192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6 e dagli 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 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n. 5 e 7, tenuto conto </w:t>
            </w:r>
            <w:sdt>
              <w:sdtPr>
                <w:rPr>
                  <w:sz w:val="28"/>
                </w:rPr>
                <w:id w:val="-185895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10"/>
                <w:sz w:val="28"/>
              </w:rPr>
              <w:t xml:space="preserve"> </w:t>
            </w:r>
            <w:r>
              <w:rPr>
                <w:sz w:val="18"/>
              </w:rPr>
              <w:t xml:space="preserve">del Verbale di accertamento </w:t>
            </w:r>
            <w:sdt>
              <w:sdtPr>
                <w:rPr>
                  <w:b/>
                  <w:sz w:val="28"/>
                </w:rPr>
                <w:id w:val="159698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>
              <w:rPr>
                <w:b/>
                <w:sz w:val="28"/>
              </w:rPr>
              <w:t xml:space="preserve"> </w:t>
            </w:r>
            <w:r>
              <w:rPr>
                <w:sz w:val="18"/>
              </w:rPr>
              <w:t>del Profilo di Funzionamento e del suo eventuale</w:t>
            </w:r>
            <w:sdt>
              <w:sdtPr>
                <w:rPr>
                  <w:spacing w:val="-11"/>
                  <w:sz w:val="18"/>
                </w:rPr>
                <w:id w:val="-108675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spacing w:val="-11"/>
                    <w:sz w:val="18"/>
                  </w:rPr>
                  <w:t>☐</w:t>
                </w:r>
              </w:sdtContent>
            </w:sdt>
            <w:r>
              <w:rPr>
                <w:spacing w:val="-39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2E2691" w:rsidRDefault="00657A8B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l'anno:</w:t>
            </w:r>
          </w:p>
          <w:p w:rsidR="002E2691" w:rsidRDefault="00657A8B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183"/>
              <w:ind w:left="226" w:hanging="119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:rsidR="002E2691" w:rsidRDefault="00657A8B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seguente…………………………………………………………………………………………….</w:t>
            </w:r>
          </w:p>
          <w:p w:rsidR="002E2691" w:rsidRDefault="00657A8B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spacing w:before="182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66/2017 - per l'a. s. successivo:</w:t>
            </w:r>
          </w:p>
          <w:p w:rsidR="002E2691" w:rsidRDefault="00657A8B">
            <w:pPr>
              <w:pStyle w:val="TableParagraph"/>
              <w:tabs>
                <w:tab w:val="left" w:pos="2580"/>
                <w:tab w:val="left" w:pos="7612"/>
              </w:tabs>
              <w:spacing w:before="71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2E2691">
        <w:trPr>
          <w:trHeight w:val="1334"/>
        </w:trPr>
        <w:tc>
          <w:tcPr>
            <w:tcW w:w="2120" w:type="dxa"/>
          </w:tcPr>
          <w:p w:rsidR="002E2691" w:rsidRDefault="00657A8B">
            <w:pPr>
              <w:pStyle w:val="TableParagraph"/>
              <w:spacing w:before="4" w:line="256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Eventuali esigenze correlate al trasporto del bambino o della bambina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0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:rsidR="00060C9C" w:rsidRP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:rsidR="002E2691" w:rsidRDefault="006A4717">
      <w:pPr>
        <w:rPr>
          <w:b/>
          <w:sz w:val="13"/>
        </w:rPr>
      </w:pPr>
      <w:r>
        <w:rPr>
          <w:noProof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67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9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691" w:rsidRDefault="00657A8B">
      <w:pPr>
        <w:pStyle w:val="Paragrafoelenco"/>
        <w:numPr>
          <w:ilvl w:val="1"/>
          <w:numId w:val="3"/>
        </w:numPr>
        <w:tabs>
          <w:tab w:val="left" w:pos="371"/>
        </w:tabs>
        <w:spacing w:before="99" w:line="259" w:lineRule="auto"/>
        <w:ind w:left="147" w:right="505" w:firstLine="0"/>
        <w:rPr>
          <w:sz w:val="14"/>
        </w:rPr>
      </w:pPr>
      <w:r>
        <w:rPr>
          <w:sz w:val="14"/>
        </w:rPr>
        <w:t>L’indicazione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ore</w:t>
      </w:r>
      <w:r>
        <w:rPr>
          <w:spacing w:val="-1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2"/>
          <w:sz w:val="14"/>
        </w:rPr>
        <w:t xml:space="preserve"> </w:t>
      </w:r>
      <w:r>
        <w:rPr>
          <w:sz w:val="14"/>
        </w:rPr>
        <w:t>unicamente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Dirigente Scolastico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4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misure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sostegno</w:t>
      </w:r>
      <w:r>
        <w:rPr>
          <w:spacing w:val="-2"/>
          <w:sz w:val="14"/>
        </w:rPr>
        <w:t xml:space="preserve"> </w:t>
      </w:r>
      <w:r>
        <w:rPr>
          <w:sz w:val="14"/>
        </w:rPr>
        <w:t>ulteriori rispetto a quelle didattiche, da proporre e condividere con l’Ente Territoriale</w:t>
      </w:r>
    </w:p>
    <w:p w:rsidR="002E2691" w:rsidRDefault="002E2691">
      <w:pPr>
        <w:spacing w:before="1"/>
        <w:rPr>
          <w:sz w:val="20"/>
        </w:rPr>
      </w:pPr>
    </w:p>
    <w:p w:rsidR="002E2691" w:rsidRDefault="00657A8B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verifica</w:t>
      </w:r>
      <w:r>
        <w:rPr>
          <w:spacing w:val="-3"/>
          <w:sz w:val="20"/>
        </w:rPr>
        <w:t xml:space="preserve"> </w:t>
      </w:r>
      <w:r>
        <w:rPr>
          <w:sz w:val="20"/>
        </w:rPr>
        <w:t>finale,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proposta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numero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ore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sostegno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risorse</w:t>
      </w:r>
      <w:r>
        <w:rPr>
          <w:spacing w:val="-3"/>
          <w:sz w:val="20"/>
        </w:rPr>
        <w:t xml:space="preserve"> </w:t>
      </w:r>
      <w:r>
        <w:rPr>
          <w:sz w:val="20"/>
        </w:rPr>
        <w:t>da destinare</w:t>
      </w:r>
      <w:r>
        <w:rPr>
          <w:spacing w:val="-3"/>
          <w:sz w:val="20"/>
        </w:rPr>
        <w:t xml:space="preserve"> </w:t>
      </w:r>
      <w:r>
        <w:rPr>
          <w:sz w:val="20"/>
        </w:rPr>
        <w:t>agli</w:t>
      </w:r>
      <w:r>
        <w:rPr>
          <w:spacing w:val="-4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assistenza igienica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base,</w:t>
      </w:r>
      <w:r>
        <w:rPr>
          <w:spacing w:val="-3"/>
          <w:sz w:val="20"/>
        </w:rPr>
        <w:t xml:space="preserve"> </w:t>
      </w:r>
      <w:r>
        <w:rPr>
          <w:sz w:val="20"/>
        </w:rPr>
        <w:t>nonché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tipologie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assistenza/figure</w:t>
      </w:r>
      <w:r>
        <w:rPr>
          <w:spacing w:val="-2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destinare</w:t>
      </w:r>
      <w:r>
        <w:rPr>
          <w:spacing w:val="-3"/>
          <w:sz w:val="20"/>
        </w:rPr>
        <w:t xml:space="preserve"> </w:t>
      </w:r>
      <w:r>
        <w:rPr>
          <w:sz w:val="20"/>
        </w:rPr>
        <w:t>all'assistenza,</w:t>
      </w:r>
      <w:r>
        <w:rPr>
          <w:spacing w:val="-3"/>
          <w:sz w:val="20"/>
        </w:rPr>
        <w:t xml:space="preserve"> </w:t>
      </w:r>
      <w:r>
        <w:rPr>
          <w:sz w:val="20"/>
        </w:rPr>
        <w:t>all'autonomia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e/o alla comunicazione, per l'anno scolastico successivo, è stata approvata dal GLO in data </w:t>
      </w:r>
      <w:r>
        <w:rPr>
          <w:sz w:val="20"/>
          <w:u w:val="single"/>
        </w:rPr>
        <w:tab/>
      </w:r>
    </w:p>
    <w:p w:rsidR="002E2691" w:rsidRDefault="00657A8B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pacing w:val="59"/>
          <w:sz w:val="20"/>
          <w:u w:val="single"/>
        </w:rPr>
        <w:t xml:space="preserve">   </w:t>
      </w:r>
      <w:r>
        <w:rPr>
          <w:spacing w:val="-2"/>
          <w:sz w:val="20"/>
        </w:rPr>
        <w:t>allegato</w:t>
      </w:r>
    </w:p>
    <w:p w:rsidR="002E2691" w:rsidRDefault="002E2691">
      <w:pPr>
        <w:rPr>
          <w:sz w:val="20"/>
        </w:rPr>
      </w:pPr>
    </w:p>
    <w:p w:rsidR="002E2691" w:rsidRDefault="002E2691">
      <w:pPr>
        <w:spacing w:before="4" w:after="1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2E2691">
        <w:trPr>
          <w:trHeight w:val="525"/>
        </w:trPr>
        <w:tc>
          <w:tcPr>
            <w:tcW w:w="3829" w:type="dxa"/>
          </w:tcPr>
          <w:p w:rsidR="002E2691" w:rsidRDefault="00657A8B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:rsidR="002E2691" w:rsidRDefault="00657A8B">
            <w:pPr>
              <w:pStyle w:val="TableParagraph"/>
              <w:spacing w:line="261" w:lineRule="auto"/>
              <w:ind w:left="107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262" w:type="dxa"/>
          </w:tcPr>
          <w:p w:rsidR="002E2691" w:rsidRDefault="00657A8B">
            <w:pPr>
              <w:pStyle w:val="TableParagraph"/>
              <w:spacing w:line="240" w:lineRule="exact"/>
              <w:ind w:left="1328" w:right="13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FIRMA</w:t>
            </w:r>
          </w:p>
        </w:tc>
      </w:tr>
      <w:tr w:rsidR="002E2691">
        <w:trPr>
          <w:trHeight w:val="474"/>
        </w:trPr>
        <w:tc>
          <w:tcPr>
            <w:tcW w:w="3829" w:type="dxa"/>
          </w:tcPr>
          <w:p w:rsidR="002E2691" w:rsidRDefault="00657A8B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>
        <w:trPr>
          <w:trHeight w:val="477"/>
        </w:trPr>
        <w:tc>
          <w:tcPr>
            <w:tcW w:w="3829" w:type="dxa"/>
          </w:tcPr>
          <w:p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>
        <w:trPr>
          <w:trHeight w:val="474"/>
        </w:trPr>
        <w:tc>
          <w:tcPr>
            <w:tcW w:w="3829" w:type="dxa"/>
          </w:tcPr>
          <w:p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>
        <w:trPr>
          <w:trHeight w:val="477"/>
        </w:trPr>
        <w:tc>
          <w:tcPr>
            <w:tcW w:w="3829" w:type="dxa"/>
          </w:tcPr>
          <w:p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>
        <w:trPr>
          <w:trHeight w:val="474"/>
        </w:trPr>
        <w:tc>
          <w:tcPr>
            <w:tcW w:w="3829" w:type="dxa"/>
          </w:tcPr>
          <w:p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>
        <w:trPr>
          <w:trHeight w:val="477"/>
        </w:trPr>
        <w:tc>
          <w:tcPr>
            <w:tcW w:w="3829" w:type="dxa"/>
          </w:tcPr>
          <w:p w:rsidR="002E2691" w:rsidRDefault="00657A8B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>
        <w:trPr>
          <w:trHeight w:val="477"/>
        </w:trPr>
        <w:tc>
          <w:tcPr>
            <w:tcW w:w="3829" w:type="dxa"/>
          </w:tcPr>
          <w:p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E2691" w:rsidRDefault="002E2691">
      <w:pPr>
        <w:rPr>
          <w:rFonts w:ascii="Times New Roman"/>
          <w:sz w:val="16"/>
        </w:rPr>
        <w:sectPr w:rsidR="002E2691">
          <w:pgSz w:w="11910" w:h="16840"/>
          <w:pgMar w:top="1100" w:right="400" w:bottom="780" w:left="560" w:header="0" w:footer="600" w:gutter="0"/>
          <w:cols w:space="720"/>
        </w:sectPr>
      </w:pPr>
    </w:p>
    <w:p w:rsidR="002E2691" w:rsidRDefault="006A4717">
      <w:pPr>
        <w:pStyle w:val="Titolo1"/>
        <w:numPr>
          <w:ilvl w:val="0"/>
          <w:numId w:val="3"/>
        </w:numPr>
        <w:tabs>
          <w:tab w:val="left" w:pos="663"/>
        </w:tabs>
        <w:ind w:left="663" w:hanging="448"/>
      </w:pPr>
      <w:r>
        <w:rPr>
          <w:noProof/>
        </w:rPr>
        <w:lastRenderedPageBreak/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68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8B">
        <w:t>PEI</w:t>
      </w:r>
      <w:r w:rsidR="00657A8B">
        <w:rPr>
          <w:spacing w:val="-3"/>
        </w:rPr>
        <w:t xml:space="preserve"> </w:t>
      </w:r>
      <w:r w:rsidR="00657A8B">
        <w:t>Provvisorio</w:t>
      </w:r>
      <w:r w:rsidR="00657A8B">
        <w:rPr>
          <w:spacing w:val="-4"/>
        </w:rPr>
        <w:t xml:space="preserve"> </w:t>
      </w:r>
      <w:r w:rsidR="00657A8B">
        <w:t>per</w:t>
      </w:r>
      <w:r w:rsidR="00657A8B">
        <w:rPr>
          <w:spacing w:val="-2"/>
        </w:rPr>
        <w:t xml:space="preserve"> </w:t>
      </w:r>
      <w:r w:rsidR="00657A8B">
        <w:t>l'a.</w:t>
      </w:r>
      <w:r w:rsidR="00657A8B">
        <w:rPr>
          <w:spacing w:val="-3"/>
        </w:rPr>
        <w:t xml:space="preserve"> </w:t>
      </w:r>
      <w:r w:rsidR="00657A8B">
        <w:t>s.</w:t>
      </w:r>
      <w:r w:rsidR="00657A8B">
        <w:rPr>
          <w:spacing w:val="-2"/>
        </w:rPr>
        <w:t xml:space="preserve"> successivo</w:t>
      </w:r>
    </w:p>
    <w:p w:rsidR="002E2691" w:rsidRDefault="00A92897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875" cy="635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144BF" id="Graphic 71" o:spid="_x0000_s1026" style="position:absolute;margin-left:37.3pt;margin-top:12.55pt;width:531.25pt;height:.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rPr>
          <w:b/>
          <w:sz w:val="16"/>
        </w:rPr>
        <w:t>[da</w:t>
      </w:r>
      <w:r w:rsidR="00657A8B">
        <w:rPr>
          <w:b/>
          <w:spacing w:val="-6"/>
          <w:sz w:val="16"/>
        </w:rPr>
        <w:t xml:space="preserve"> </w:t>
      </w:r>
      <w:r w:rsidR="00657A8B">
        <w:rPr>
          <w:b/>
          <w:sz w:val="16"/>
        </w:rPr>
        <w:t>compilare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a</w:t>
      </w:r>
      <w:r w:rsidR="00657A8B">
        <w:rPr>
          <w:b/>
          <w:spacing w:val="-7"/>
          <w:sz w:val="16"/>
        </w:rPr>
        <w:t xml:space="preserve"> </w:t>
      </w:r>
      <w:r w:rsidR="00657A8B">
        <w:rPr>
          <w:b/>
          <w:sz w:val="16"/>
        </w:rPr>
        <w:t>seguito</w:t>
      </w:r>
      <w:r w:rsidR="00657A8B">
        <w:rPr>
          <w:b/>
          <w:spacing w:val="-6"/>
          <w:sz w:val="16"/>
        </w:rPr>
        <w:t xml:space="preserve"> </w:t>
      </w:r>
      <w:r w:rsidR="00657A8B">
        <w:rPr>
          <w:b/>
          <w:sz w:val="16"/>
        </w:rPr>
        <w:t>del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primo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accertamento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della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condizione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di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disabilità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in</w:t>
      </w:r>
      <w:r w:rsidR="00657A8B">
        <w:rPr>
          <w:b/>
          <w:spacing w:val="-6"/>
          <w:sz w:val="16"/>
        </w:rPr>
        <w:t xml:space="preserve"> </w:t>
      </w:r>
      <w:r w:rsidR="00657A8B">
        <w:rPr>
          <w:b/>
          <w:sz w:val="16"/>
        </w:rPr>
        <w:t>età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evolutiva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ai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fini</w:t>
      </w:r>
      <w:r w:rsidR="00657A8B">
        <w:rPr>
          <w:b/>
          <w:spacing w:val="-6"/>
          <w:sz w:val="16"/>
        </w:rPr>
        <w:t xml:space="preserve"> </w:t>
      </w:r>
      <w:r w:rsidR="00657A8B">
        <w:rPr>
          <w:b/>
          <w:sz w:val="16"/>
        </w:rPr>
        <w:t>dell’inclusione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pacing w:val="-2"/>
          <w:sz w:val="16"/>
        </w:rPr>
        <w:t>scolastica]</w:t>
      </w:r>
    </w:p>
    <w:p w:rsidR="002E2691" w:rsidRDefault="002E2691">
      <w:pPr>
        <w:spacing w:before="4"/>
        <w:rPr>
          <w:b/>
          <w:sz w:val="13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2E2691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2E2691" w:rsidRDefault="002E2691">
            <w:pPr>
              <w:pStyle w:val="TableParagraph"/>
              <w:rPr>
                <w:b/>
                <w:sz w:val="24"/>
              </w:rPr>
            </w:pPr>
          </w:p>
          <w:p w:rsidR="002E2691" w:rsidRDefault="002E2691">
            <w:pPr>
              <w:pStyle w:val="TableParagraph"/>
              <w:rPr>
                <w:b/>
                <w:sz w:val="24"/>
              </w:rPr>
            </w:pPr>
          </w:p>
          <w:p w:rsidR="002E2691" w:rsidRDefault="002E2691">
            <w:pPr>
              <w:pStyle w:val="TableParagraph"/>
              <w:rPr>
                <w:b/>
                <w:sz w:val="24"/>
              </w:rPr>
            </w:pPr>
          </w:p>
          <w:p w:rsidR="002E2691" w:rsidRDefault="002E269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E2691" w:rsidRDefault="00657A8B">
            <w:pPr>
              <w:pStyle w:val="TableParagraph"/>
              <w:spacing w:line="259" w:lineRule="auto"/>
              <w:ind w:left="107" w:right="135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 ore di sostegno alla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 w:rsidR="002E2691" w:rsidRDefault="00657A8B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:rsidR="002E2691" w:rsidRDefault="00657A8B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:rsidR="002E2691" w:rsidRDefault="00657A8B">
            <w:pPr>
              <w:pStyle w:val="TableParagraph"/>
              <w:tabs>
                <w:tab w:val="left" w:pos="2137"/>
                <w:tab w:val="left" w:pos="3356"/>
                <w:tab w:val="left" w:pos="4378"/>
                <w:tab w:val="left" w:pos="6096"/>
                <w:tab w:val="left" w:pos="7132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Partendo dal Verbale di accertamento e dal Profilo di Funzionamento, si individuano le principali dimensioni interessate [Sezione 4] e le condizioni di contesto [Sezione 6], con la previsione degli interventi educativi da attuare ed il relativo fabbisogno di risorse </w:t>
            </w:r>
            <w:r>
              <w:rPr>
                <w:spacing w:val="-2"/>
                <w:sz w:val="20"/>
              </w:rPr>
              <w:t>professionali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per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il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sostegno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l’assistenza</w:t>
            </w:r>
          </w:p>
          <w:p w:rsidR="002E2691" w:rsidRDefault="00657A8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:rsidR="002E2691" w:rsidRDefault="00657A8B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2E2691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2E2691" w:rsidRDefault="002E2691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:rsidR="002E2691" w:rsidRDefault="00657A8B">
            <w:pPr>
              <w:pStyle w:val="TableParagraph"/>
              <w:spacing w:before="1" w:line="259" w:lineRule="auto"/>
              <w:ind w:left="107" w:right="16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:rsidR="002E2691" w:rsidRDefault="00657A8B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E2691" w:rsidRDefault="00657A8B">
            <w:pPr>
              <w:pStyle w:val="TableParagraph"/>
              <w:ind w:left="229" w:right="2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195743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E2691" w:rsidRDefault="00357EFC">
                <w:pPr>
                  <w:pStyle w:val="TableParagraph"/>
                  <w:spacing w:before="137"/>
                  <w:ind w:left="7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035" w:type="dxa"/>
            <w:tcBorders>
              <w:bottom w:val="nil"/>
            </w:tcBorders>
          </w:tcPr>
          <w:p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E2691" w:rsidRDefault="00657A8B">
            <w:pPr>
              <w:pStyle w:val="TableParagraph"/>
              <w:ind w:left="250" w:right="3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-1720348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E2691" w:rsidRDefault="00357EFC">
                <w:pPr>
                  <w:pStyle w:val="TableParagraph"/>
                  <w:spacing w:before="137"/>
                  <w:ind w:left="5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133" w:type="dxa"/>
            <w:tcBorders>
              <w:bottom w:val="nil"/>
            </w:tcBorders>
          </w:tcPr>
          <w:p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E2691" w:rsidRDefault="00657A8B">
            <w:pPr>
              <w:pStyle w:val="TableParagraph"/>
              <w:ind w:left="318" w:right="3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391235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E2691" w:rsidRDefault="00357EFC">
                <w:pPr>
                  <w:pStyle w:val="TableParagraph"/>
                  <w:spacing w:before="137"/>
                  <w:ind w:left="1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nil"/>
            </w:tcBorders>
          </w:tcPr>
          <w:p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E2691" w:rsidRDefault="00657A8B">
            <w:pPr>
              <w:pStyle w:val="TableParagraph"/>
              <w:ind w:left="280" w:right="2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1905858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E2691" w:rsidRDefault="00333238">
                <w:pPr>
                  <w:pStyle w:val="TableParagraph"/>
                  <w:spacing w:before="137"/>
                  <w:ind w:left="2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541" w:type="dxa"/>
            <w:tcBorders>
              <w:bottom w:val="nil"/>
            </w:tcBorders>
          </w:tcPr>
          <w:p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E2691" w:rsidRDefault="00657A8B">
            <w:pPr>
              <w:pStyle w:val="TableParagraph"/>
              <w:ind w:left="223" w:right="221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elevata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-7713913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E2691" w:rsidRDefault="00357EFC">
                <w:pPr>
                  <w:pStyle w:val="TableParagraph"/>
                  <w:spacing w:before="137"/>
                  <w:ind w:left="5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</w:tr>
      <w:tr w:rsidR="002E2691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2E2691" w:rsidRDefault="00657A8B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:rsidR="002E2691" w:rsidRDefault="002E269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2E2691" w:rsidRDefault="00657A8B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E2691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2E2691" w:rsidRDefault="00657A8B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…………………………………………………………………………………</w:t>
            </w:r>
          </w:p>
        </w:tc>
      </w:tr>
      <w:tr w:rsidR="002E2691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:rsidR="002E2691" w:rsidRDefault="00657A8B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:rsidR="002E2691" w:rsidRDefault="002E2691">
      <w:pPr>
        <w:rPr>
          <w:b/>
          <w:sz w:val="26"/>
        </w:rPr>
      </w:pPr>
    </w:p>
    <w:p w:rsidR="002E2691" w:rsidRDefault="00A92897">
      <w:pPr>
        <w:pStyle w:val="Titolo1"/>
        <w:spacing w:before="0" w:line="415" w:lineRule="auto"/>
        <w:ind w:left="147" w:right="1393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D8BFC" id="Graphic 72" o:spid="_x0000_s1026" style="position:absolute;margin-left:33.95pt;margin-top:16.7pt;width:534.6pt;height:.5pt;z-index:1574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" path="m6789166,l,,,6096r6789166,l678916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588010</wp:posOffset>
                </wp:positionH>
                <wp:positionV relativeFrom="paragraph">
                  <wp:posOffset>518160</wp:posOffset>
                </wp:positionV>
                <wp:extent cx="6636385" cy="4843145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6385" cy="4843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34"/>
                              <w:gridCol w:w="5388"/>
                            </w:tblGrid>
                            <w:tr w:rsidR="00937875">
                              <w:trPr>
                                <w:trHeight w:val="4406"/>
                              </w:trPr>
                              <w:tc>
                                <w:tcPr>
                                  <w:tcW w:w="4934" w:type="dxa"/>
                                </w:tcPr>
                                <w:p w:rsidR="00937875" w:rsidRDefault="00937875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1436"/>
                                    </w:tabs>
                                    <w:spacing w:before="10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60133601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 w:rsidR="00357EFC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1462"/>
                                    </w:tabs>
                                    <w:spacing w:before="111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35256726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 w:rsidR="00357EFC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1474"/>
                                    </w:tabs>
                                    <w:spacing w:before="108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89435086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 w:rsidR="00357EFC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1479"/>
                                      <w:tab w:val="left" w:leader="dot" w:pos="4553"/>
                                    </w:tabs>
                                    <w:spacing w:before="111"/>
                                    <w:ind w:left="110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10972160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 w:rsidR="00357EFC">
                                        <w:rPr>
                                          <w:rFonts w:ascii="MS Gothic" w:eastAsia="MS Gothic" w:hAnsi="MS Gothic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12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</w:tcPr>
                                <w:p w:rsidR="00937875" w:rsidRDefault="00937875">
                                  <w:pPr>
                                    <w:pStyle w:val="TableParagraph"/>
                                    <w:spacing w:line="217" w:lineRule="exact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1" w:line="372" w:lineRule="auto"/>
                                    <w:ind w:left="109" w:right="3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):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09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168554880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 w:rsidR="00357EFC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89"/>
                                    <w:ind w:left="109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i/>
                                      <w:spacing w:val="56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54335699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 w:rsidR="00357EFC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09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213999207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 w:rsidR="00357EFC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89"/>
                                    <w:ind w:left="109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i/>
                                      <w:spacing w:val="53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82117875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 w:rsidR="00357EFC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09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115471806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 w:rsidR="00357EFC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937875" w:rsidRDefault="00937875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49"/>
                                    </w:tabs>
                                    <w:spacing w:before="92"/>
                                    <w:ind w:left="109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93757236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 w:rsidR="00357EFC">
                                        <w:rPr>
                                          <w:rFonts w:ascii="MS Gothic" w:eastAsia="MS Gothic" w:hAnsi="MS Gothic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123" w:line="256" w:lineRule="auto"/>
                                    <w:ind w:left="109" w:right="3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ritenuta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necessaria)…………………………………………………………….</w:t>
                                  </w:r>
                                </w:p>
                              </w:tc>
                            </w:tr>
                            <w:tr w:rsidR="00937875">
                              <w:trPr>
                                <w:trHeight w:val="3191"/>
                              </w:trPr>
                              <w:tc>
                                <w:tcPr>
                                  <w:tcW w:w="10322" w:type="dxa"/>
                                  <w:gridSpan w:val="2"/>
                                </w:tcPr>
                                <w:p w:rsidR="00937875" w:rsidRDefault="00937875">
                                  <w:pPr>
                                    <w:pStyle w:val="TableParagraph"/>
                                    <w:spacing w:before="128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 funzioni vitali da assicurare, secondo i bisogni, durante l’orario scolastico.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2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937875" w:rsidRDefault="00CC1B8C">
                                  <w:pPr>
                                    <w:pStyle w:val="TableParagraph"/>
                                    <w:spacing w:before="194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Gothic" w:eastAsia="MS Gothic" w:hAnsi="MS Gothic" w:hint="eastAsia"/>
                                        <w:sz w:val="20"/>
                                      </w:rPr>
                                      <w:id w:val="-82735936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357EFC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937875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non</w:t>
                                  </w:r>
                                  <w:r w:rsidR="00937875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 w:rsidR="00937875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il</w:t>
                                  </w:r>
                                  <w:r w:rsidR="00937875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 w:rsidR="00937875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937875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 w:rsidR="00937875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 w:rsidR="00937875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937875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tipo</w:t>
                                  </w:r>
                                  <w:r w:rsidR="00937875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 w:rsidR="00937875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né</w:t>
                                  </w:r>
                                  <w:r w:rsidR="00937875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 w:rsidR="00937875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937875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 w:rsidR="00937875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 w:rsidR="00937875"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da parte</w:t>
                                  </w:r>
                                  <w:r w:rsidR="00937875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 w:rsidR="00937875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 w:rsidR="00937875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ma</w:t>
                                  </w:r>
                                  <w:r w:rsidR="00937875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solo</w:t>
                                  </w:r>
                                  <w:r w:rsidR="00937875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adeguata</w:t>
                                  </w:r>
                                  <w:r w:rsidR="00937875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formazione</w:t>
                                  </w:r>
                                  <w:r w:rsidR="00937875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delle</w:t>
                                  </w:r>
                                  <w:r w:rsidR="00937875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 w:rsidR="00937875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 w:rsidR="00937875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coinvolte.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line="241" w:lineRule="exact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937875" w:rsidRDefault="00CC1B8C">
                                  <w:pPr>
                                    <w:pStyle w:val="TableParagraph"/>
                                    <w:spacing w:line="241" w:lineRule="exact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Gothic" w:eastAsia="MS Gothic" w:hAnsi="MS Gothic" w:hint="eastAsia"/>
                                        <w:sz w:val="20"/>
                                      </w:rPr>
                                      <w:id w:val="173736575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357EFC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937875"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 w:rsidR="00937875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 w:rsidR="00937875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 w:rsidR="00937875"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e</w:t>
                                  </w:r>
                                  <w:r w:rsidR="00937875"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 w:rsidR="00937875"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 w:rsidR="00937875"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da</w:t>
                                  </w:r>
                                  <w:r w:rsidR="00937875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 w:rsidR="00937875"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 w:rsidR="00937875"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 w:rsidR="00937875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z w:val="20"/>
                                    </w:rPr>
                                    <w:t>tali</w:t>
                                  </w:r>
                                  <w:r w:rsidR="00937875"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 w:rsidR="00937875"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937875" w:rsidRDefault="00937875">
                                  <w:pPr>
                                    <w:pStyle w:val="TableParagraph"/>
                                    <w:spacing w:before="193"/>
                                    <w:ind w:left="106" w:right="5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 ritenute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della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</w:tr>
                          </w:tbl>
                          <w:p w:rsidR="00937875" w:rsidRDefault="0093787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73" o:spid="_x0000_s1052" type="#_x0000_t202" style="position:absolute;left:0;text-align:left;margin-left:46.3pt;margin-top:40.8pt;width:522.55pt;height:381.35pt;z-index:15750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34"/>
                        <w:gridCol w:w="5388"/>
                      </w:tblGrid>
                      <w:tr w:rsidR="00937875">
                        <w:trPr>
                          <w:trHeight w:val="4406"/>
                        </w:trPr>
                        <w:tc>
                          <w:tcPr>
                            <w:tcW w:w="4934" w:type="dxa"/>
                          </w:tcPr>
                          <w:p w:rsidR="00937875" w:rsidRDefault="00937875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tabs>
                                <w:tab w:val="left" w:pos="1436"/>
                              </w:tabs>
                              <w:spacing w:before="10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6013360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 w:rsidR="00357EFC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37875" w:rsidRDefault="00937875">
                            <w:pPr>
                              <w:pStyle w:val="TableParagraph"/>
                              <w:tabs>
                                <w:tab w:val="left" w:pos="1462"/>
                              </w:tabs>
                              <w:spacing w:before="111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3525672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 w:rsidR="00357EFC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37875" w:rsidRDefault="00937875">
                            <w:pPr>
                              <w:pStyle w:val="TableParagraph"/>
                              <w:tabs>
                                <w:tab w:val="left" w:pos="1474"/>
                              </w:tabs>
                              <w:spacing w:before="108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8943508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 w:rsidR="00357EFC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37875" w:rsidRDefault="00937875">
                            <w:pPr>
                              <w:pStyle w:val="TableParagraph"/>
                              <w:tabs>
                                <w:tab w:val="left" w:pos="1479"/>
                                <w:tab w:val="left" w:leader="dot" w:pos="4553"/>
                              </w:tabs>
                              <w:spacing w:before="111"/>
                              <w:ind w:left="110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18"/>
                                </w:rPr>
                                <w:id w:val="1097216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 w:rsidR="00357EFC">
                                  <w:rPr>
                                    <w:rFonts w:ascii="MS Gothic" w:eastAsia="MS Gothic" w:hAnsi="MS Gothic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2"/>
                                <w:sz w:val="19"/>
                              </w:rPr>
                              <w:t>)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before="12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</w:tcPr>
                          <w:p w:rsidR="00937875" w:rsidRDefault="00937875">
                            <w:pPr>
                              <w:pStyle w:val="TableParagraph"/>
                              <w:spacing w:line="217" w:lineRule="exact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comunicazione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before="1" w:line="372" w:lineRule="auto"/>
                              <w:ind w:left="109" w:right="3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 xml:space="preserve">):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09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16855488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 w:rsidR="00357EFC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37875" w:rsidRDefault="00937875">
                            <w:pPr>
                              <w:pStyle w:val="TableParagraph"/>
                              <w:spacing w:before="89"/>
                              <w:ind w:left="109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i/>
                                <w:spacing w:val="56"/>
                                <w:w w:val="150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5433569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 w:rsidR="00357EFC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37875" w:rsidRDefault="00937875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09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21399920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 w:rsidR="00357EFC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37875" w:rsidRDefault="00937875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937875" w:rsidRDefault="00937875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before="89"/>
                              <w:ind w:left="109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i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sé</w:t>
                            </w:r>
                            <w:r>
                              <w:rPr>
                                <w:i/>
                                <w:spacing w:val="53"/>
                                <w:w w:val="150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8211787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 w:rsidR="00357EFC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37875" w:rsidRDefault="00937875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09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11547180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 w:rsidR="00357EFC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37875" w:rsidRDefault="00937875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49"/>
                              </w:tabs>
                              <w:spacing w:before="92"/>
                              <w:ind w:left="109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18"/>
                                </w:rPr>
                                <w:id w:val="9375723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 w:rsidR="00357EFC">
                                  <w:rPr>
                                    <w:rFonts w:ascii="MS Gothic" w:eastAsia="MS Gothic" w:hAnsi="MS Gothic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before="123" w:line="256" w:lineRule="auto"/>
                              <w:ind w:left="109" w:right="3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ritenuta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necessaria)…………………………………………………………….</w:t>
                            </w:r>
                          </w:p>
                        </w:tc>
                      </w:tr>
                      <w:tr w:rsidR="00937875">
                        <w:trPr>
                          <w:trHeight w:val="3191"/>
                        </w:trPr>
                        <w:tc>
                          <w:tcPr>
                            <w:tcW w:w="10322" w:type="dxa"/>
                            <w:gridSpan w:val="2"/>
                          </w:tcPr>
                          <w:p w:rsidR="00937875" w:rsidRDefault="00937875">
                            <w:pPr>
                              <w:pStyle w:val="TableParagraph"/>
                              <w:spacing w:before="128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 funzioni vitali da assicurare, secondo i bisogni, durante l’orario scolastico.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before="2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:rsidR="00937875" w:rsidRDefault="00CC1B8C">
                            <w:pPr>
                              <w:pStyle w:val="TableParagraph"/>
                              <w:spacing w:before="194"/>
                              <w:ind w:left="106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hint="eastAsia"/>
                                  <w:sz w:val="20"/>
                                </w:rPr>
                                <w:id w:val="-8273593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57EFC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937875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non</w:t>
                            </w:r>
                            <w:r w:rsidR="00937875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comportano</w:t>
                            </w:r>
                            <w:r w:rsidR="00937875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il</w:t>
                            </w:r>
                            <w:r w:rsidR="00937875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possesso</w:t>
                            </w:r>
                            <w:r w:rsidR="00937875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di</w:t>
                            </w:r>
                            <w:r w:rsidR="00937875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cognizioni</w:t>
                            </w:r>
                            <w:r w:rsidR="00937875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specialistiche</w:t>
                            </w:r>
                            <w:r w:rsidR="00937875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di</w:t>
                            </w:r>
                            <w:r w:rsidR="00937875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tipo</w:t>
                            </w:r>
                            <w:r w:rsidR="00937875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sanitario,</w:t>
                            </w:r>
                            <w:r w:rsidR="00937875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né</w:t>
                            </w:r>
                            <w:r w:rsidR="00937875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l’esercizio</w:t>
                            </w:r>
                            <w:r w:rsidR="00937875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di</w:t>
                            </w:r>
                            <w:r w:rsidR="00937875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discrezionalità</w:t>
                            </w:r>
                            <w:r w:rsidR="00937875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tecnica</w:t>
                            </w:r>
                            <w:r w:rsidR="00937875"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da parte</w:t>
                            </w:r>
                            <w:r w:rsidR="00937875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dell’adulto</w:t>
                            </w:r>
                            <w:r w:rsidR="00937875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somministratore,</w:t>
                            </w:r>
                            <w:r w:rsidR="00937875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ma</w:t>
                            </w:r>
                            <w:r w:rsidR="00937875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solo</w:t>
                            </w:r>
                            <w:r w:rsidR="00937875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adeguata</w:t>
                            </w:r>
                            <w:r w:rsidR="00937875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formazione</w:t>
                            </w:r>
                            <w:r w:rsidR="00937875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delle</w:t>
                            </w:r>
                            <w:r w:rsidR="00937875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figure</w:t>
                            </w:r>
                            <w:r w:rsidR="00937875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professionali</w:t>
                            </w:r>
                            <w:r w:rsidR="00937875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coinvolte.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line="241" w:lineRule="exact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scolastica.</w:t>
                            </w:r>
                          </w:p>
                          <w:p w:rsidR="00937875" w:rsidRDefault="00CC1B8C">
                            <w:pPr>
                              <w:pStyle w:val="TableParagraph"/>
                              <w:spacing w:line="241" w:lineRule="exact"/>
                              <w:ind w:left="106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hint="eastAsia"/>
                                  <w:sz w:val="20"/>
                                </w:rPr>
                                <w:id w:val="17373657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57EFC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937875"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comportano</w:t>
                            </w:r>
                            <w:r w:rsidR="00937875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cognizioni</w:t>
                            </w:r>
                            <w:r w:rsidR="00937875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specialistiche</w:t>
                            </w:r>
                            <w:r w:rsidR="00937875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e</w:t>
                            </w:r>
                            <w:r w:rsidR="00937875"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discrezionalità</w:t>
                            </w:r>
                            <w:r w:rsidR="00937875"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tecnica</w:t>
                            </w:r>
                            <w:r w:rsidR="00937875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da</w:t>
                            </w:r>
                            <w:r w:rsidR="00937875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parte</w:t>
                            </w:r>
                            <w:r w:rsidR="00937875"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dell’adulto</w:t>
                            </w:r>
                            <w:r w:rsidR="00937875"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somministratore,</w:t>
                            </w:r>
                            <w:r w:rsidR="00937875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z w:val="20"/>
                              </w:rPr>
                              <w:t>tali</w:t>
                            </w:r>
                            <w:r w:rsidR="00937875"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="00937875"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:rsidR="00937875" w:rsidRDefault="00937875">
                            <w:pPr>
                              <w:pStyle w:val="TableParagraph"/>
                              <w:spacing w:before="193"/>
                              <w:ind w:left="106" w:right="5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 ritenute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della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bambina.</w:t>
                            </w:r>
                          </w:p>
                        </w:tc>
                      </w:tr>
                    </w:tbl>
                    <w:p w:rsidR="00937875" w:rsidRDefault="0093787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57A8B">
        <w:t>Interventi</w:t>
      </w:r>
      <w:r w:rsidR="00657A8B">
        <w:rPr>
          <w:spacing w:val="-4"/>
        </w:rPr>
        <w:t xml:space="preserve"> </w:t>
      </w:r>
      <w:r w:rsidR="00657A8B">
        <w:t>necessari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5"/>
        </w:rPr>
        <w:t xml:space="preserve"> </w:t>
      </w:r>
      <w:r w:rsidR="00657A8B">
        <w:t>garantire</w:t>
      </w:r>
      <w:r w:rsidR="00657A8B">
        <w:rPr>
          <w:spacing w:val="-5"/>
        </w:rPr>
        <w:t xml:space="preserve"> </w:t>
      </w:r>
      <w:r w:rsidR="00657A8B">
        <w:t>il</w:t>
      </w:r>
      <w:r w:rsidR="00657A8B">
        <w:rPr>
          <w:spacing w:val="-3"/>
        </w:rPr>
        <w:t xml:space="preserve"> </w:t>
      </w:r>
      <w:r w:rsidR="00657A8B">
        <w:t>diritto</w:t>
      </w:r>
      <w:r w:rsidR="00657A8B">
        <w:rPr>
          <w:spacing w:val="-4"/>
        </w:rPr>
        <w:t xml:space="preserve"> </w:t>
      </w:r>
      <w:r w:rsidR="00657A8B">
        <w:t>allo</w:t>
      </w:r>
      <w:r w:rsidR="00657A8B">
        <w:rPr>
          <w:spacing w:val="-4"/>
        </w:rPr>
        <w:t xml:space="preserve"> </w:t>
      </w:r>
      <w:r w:rsidR="00657A8B">
        <w:t>studio</w:t>
      </w:r>
      <w:r w:rsidR="00657A8B">
        <w:rPr>
          <w:spacing w:val="-4"/>
        </w:rPr>
        <w:t xml:space="preserve"> </w:t>
      </w:r>
      <w:r w:rsidR="00657A8B">
        <w:t>e</w:t>
      </w:r>
      <w:r w:rsidR="00657A8B">
        <w:rPr>
          <w:spacing w:val="-5"/>
        </w:rPr>
        <w:t xml:space="preserve"> </w:t>
      </w:r>
      <w:r w:rsidR="00657A8B">
        <w:t>la</w:t>
      </w:r>
      <w:r w:rsidR="00657A8B">
        <w:rPr>
          <w:spacing w:val="-4"/>
        </w:rPr>
        <w:t xml:space="preserve"> </w:t>
      </w:r>
      <w:r w:rsidR="00657A8B">
        <w:t xml:space="preserve">frequenza </w:t>
      </w:r>
      <w:r w:rsidR="00657A8B">
        <w:rPr>
          <w:spacing w:val="-2"/>
        </w:rPr>
        <w:t>Assistenza</w:t>
      </w:r>
    </w:p>
    <w:p w:rsidR="002E2691" w:rsidRDefault="002E2691">
      <w:pPr>
        <w:spacing w:line="415" w:lineRule="auto"/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2E2691" w:rsidTr="00657A8B">
        <w:trPr>
          <w:trHeight w:val="750"/>
        </w:trPr>
        <w:tc>
          <w:tcPr>
            <w:tcW w:w="2120" w:type="dxa"/>
          </w:tcPr>
          <w:p w:rsidR="002E2691" w:rsidRDefault="00657A8B">
            <w:pPr>
              <w:pStyle w:val="TableParagraph"/>
              <w:spacing w:before="25" w:line="230" w:lineRule="atLeast"/>
              <w:ind w:left="108" w:right="372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Arredi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speciali,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Ausili didattici,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informatici, </w:t>
            </w:r>
            <w:r>
              <w:rPr>
                <w:spacing w:val="-4"/>
                <w:sz w:val="18"/>
              </w:rPr>
              <w:t>ecc.</w:t>
            </w:r>
          </w:p>
        </w:tc>
        <w:tc>
          <w:tcPr>
            <w:tcW w:w="7980" w:type="dxa"/>
            <w:tcBorders>
              <w:top w:val="single" w:sz="4" w:space="0" w:color="auto"/>
              <w:bottom w:val="single" w:sz="4" w:space="0" w:color="auto"/>
            </w:tcBorders>
          </w:tcPr>
          <w:p w:rsidR="002E2691" w:rsidRDefault="00657A8B">
            <w:pPr>
              <w:pStyle w:val="TableParagraph"/>
              <w:spacing w:before="55"/>
              <w:ind w:left="127"/>
              <w:rPr>
                <w:spacing w:val="-2"/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utilizzo</w:t>
            </w:r>
          </w:p>
          <w:p w:rsidR="00657A8B" w:rsidRDefault="00657A8B">
            <w:pPr>
              <w:pStyle w:val="TableParagraph"/>
              <w:spacing w:before="55"/>
              <w:ind w:left="127"/>
              <w:rPr>
                <w:sz w:val="18"/>
              </w:rPr>
            </w:pPr>
          </w:p>
          <w:p w:rsidR="00657A8B" w:rsidRDefault="00657A8B">
            <w:pPr>
              <w:pStyle w:val="TableParagraph"/>
              <w:spacing w:before="55"/>
              <w:ind w:left="127"/>
              <w:rPr>
                <w:sz w:val="18"/>
              </w:rPr>
            </w:pPr>
          </w:p>
          <w:p w:rsidR="00657A8B" w:rsidRDefault="00657A8B">
            <w:pPr>
              <w:pStyle w:val="TableParagraph"/>
              <w:spacing w:before="55"/>
              <w:ind w:left="127"/>
              <w:rPr>
                <w:sz w:val="18"/>
              </w:rPr>
            </w:pPr>
          </w:p>
        </w:tc>
      </w:tr>
      <w:tr w:rsidR="002E2691" w:rsidTr="00657A8B">
        <w:trPr>
          <w:trHeight w:val="3854"/>
        </w:trPr>
        <w:tc>
          <w:tcPr>
            <w:tcW w:w="2120" w:type="dxa"/>
            <w:tcBorders>
              <w:left w:val="single" w:sz="8" w:space="0" w:color="000000"/>
            </w:tcBorders>
          </w:tcPr>
          <w:p w:rsidR="002E2691" w:rsidRDefault="00657A8B">
            <w:pPr>
              <w:pStyle w:val="TableParagraph"/>
              <w:spacing w:before="131" w:line="259" w:lineRule="auto"/>
              <w:ind w:left="105" w:right="124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:rsidR="002E2691" w:rsidRDefault="00657A8B">
            <w:pPr>
              <w:pStyle w:val="TableParagraph"/>
              <w:spacing w:before="120" w:line="259" w:lineRule="auto"/>
              <w:ind w:left="105" w:right="459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  <w:p w:rsidR="002E2691" w:rsidRDefault="002E2691">
            <w:pPr>
              <w:pStyle w:val="TableParagraph"/>
              <w:rPr>
                <w:b/>
              </w:rPr>
            </w:pPr>
          </w:p>
          <w:p w:rsidR="002E2691" w:rsidRDefault="00657A8B">
            <w:pPr>
              <w:pStyle w:val="TableParagraph"/>
              <w:spacing w:before="181"/>
              <w:ind w:left="105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:rsidR="002E2691" w:rsidRDefault="00657A8B">
            <w:pPr>
              <w:pStyle w:val="TableParagraph"/>
              <w:spacing w:before="16"/>
              <w:ind w:left="814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7980" w:type="dxa"/>
            <w:tcBorders>
              <w:top w:val="single" w:sz="4" w:space="0" w:color="auto"/>
            </w:tcBorders>
          </w:tcPr>
          <w:p w:rsidR="002E2691" w:rsidRDefault="00657A8B">
            <w:pPr>
              <w:pStyle w:val="TableParagraph"/>
              <w:spacing w:before="131" w:line="259" w:lineRule="auto"/>
              <w:ind w:left="110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 principali dimensioni interessate [Sezione 4] e le condizioni di contesto [Sezione 6], con la previsione del fabbisogno di risorse da destinare agli interventi di assistenza igienica e di base e delle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l'anno </w:t>
            </w:r>
            <w:r>
              <w:rPr>
                <w:spacing w:val="-2"/>
                <w:sz w:val="18"/>
              </w:rPr>
              <w:t>successivo:</w:t>
            </w:r>
          </w:p>
          <w:p w:rsidR="002E2691" w:rsidRDefault="00657A8B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7471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modo </w:t>
            </w: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  <w:p w:rsidR="002E2691" w:rsidRDefault="002E269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2691" w:rsidRDefault="00A92897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0" t="0" r="0" b="0"/>
                      <wp:docPr id="50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9625" cy="7620"/>
                                <a:chOff x="0" y="0"/>
                                <a:chExt cx="4619625" cy="7620"/>
                              </a:xfrm>
                            </wpg:grpSpPr>
                            <wps:wsp>
                              <wps:cNvPr id="70" name="Graphic 75"/>
                              <wps:cNvSpPr/>
                              <wps:spPr>
                                <a:xfrm>
                                  <a:off x="0" y="3600"/>
                                  <a:ext cx="4619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9625">
                                      <a:moveTo>
                                        <a:pt x="0" y="0"/>
                                      </a:moveTo>
                                      <a:lnTo>
                                        <a:pt x="4619358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8C9FD1" id="Group 74" o:spid="_x0000_s1026" style="width:363.75pt;height:.6pt;mso-position-horizontal-relative:char;mso-position-vertical-relative:line" coordsize="4619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">
                      <v:shape id="Graphic 75" o:spid="_x0000_s1027" style="position:absolute;top:36;width:46196;height:12;visibility:visible;mso-wrap-style:square;v-text-anchor:top" coordsize="4619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" path="m,l4619358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2E2691" w:rsidRDefault="00657A8B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before="96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 di risorse professionali da destinare all'assistenza, all'autonomia e alla comunicazione - nell’ambito di quanto previsto dal Decreto 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66/2017 - per l'a. s. successivo:</w:t>
            </w:r>
          </w:p>
          <w:p w:rsidR="002E2691" w:rsidRDefault="00657A8B">
            <w:pPr>
              <w:pStyle w:val="TableParagraph"/>
              <w:tabs>
                <w:tab w:val="left" w:pos="2583"/>
                <w:tab w:val="left" w:pos="6142"/>
              </w:tabs>
              <w:spacing w:before="83" w:line="348" w:lineRule="auto"/>
              <w:ind w:left="110" w:right="1825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2E2691">
        <w:trPr>
          <w:trHeight w:val="1453"/>
        </w:trPr>
        <w:tc>
          <w:tcPr>
            <w:tcW w:w="2120" w:type="dxa"/>
          </w:tcPr>
          <w:p w:rsidR="002E2691" w:rsidRDefault="00657A8B">
            <w:pPr>
              <w:pStyle w:val="TableParagraph"/>
              <w:spacing w:before="124" w:line="256" w:lineRule="auto"/>
              <w:ind w:left="110" w:right="127"/>
              <w:rPr>
                <w:sz w:val="18"/>
              </w:rPr>
            </w:pPr>
            <w:r>
              <w:rPr>
                <w:sz w:val="18"/>
              </w:rPr>
              <w:t>Eventuali esigenze correlate al trasporto del bambino o della bambina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0" w:type="dxa"/>
          </w:tcPr>
          <w:p w:rsidR="002E2691" w:rsidRDefault="002E269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  <w:bookmarkStart w:id="4" w:name="_GoBack"/>
            <w:bookmarkEnd w:id="4"/>
          </w:p>
          <w:p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:rsidR="00060C9C" w:rsidRP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:rsidR="002E2691" w:rsidRDefault="006A4717">
      <w:pPr>
        <w:pStyle w:val="Paragrafoelenco"/>
        <w:numPr>
          <w:ilvl w:val="1"/>
          <w:numId w:val="3"/>
        </w:numPr>
        <w:tabs>
          <w:tab w:val="left" w:pos="371"/>
        </w:tabs>
        <w:spacing w:before="137"/>
        <w:ind w:left="371" w:hanging="224"/>
        <w:rPr>
          <w:sz w:val="14"/>
        </w:rPr>
      </w:pPr>
      <w:r>
        <w:rPr>
          <w:noProof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74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8B">
        <w:rPr>
          <w:sz w:val="14"/>
        </w:rPr>
        <w:t>L’indicazione</w:t>
      </w:r>
      <w:r w:rsidR="00657A8B">
        <w:rPr>
          <w:spacing w:val="-5"/>
          <w:sz w:val="14"/>
        </w:rPr>
        <w:t xml:space="preserve"> </w:t>
      </w:r>
      <w:r w:rsidR="00657A8B">
        <w:rPr>
          <w:sz w:val="14"/>
        </w:rPr>
        <w:t>delle</w:t>
      </w:r>
      <w:r w:rsidR="00657A8B">
        <w:rPr>
          <w:spacing w:val="-5"/>
          <w:sz w:val="14"/>
        </w:rPr>
        <w:t xml:space="preserve"> </w:t>
      </w:r>
      <w:r w:rsidR="00657A8B">
        <w:rPr>
          <w:sz w:val="14"/>
        </w:rPr>
        <w:t>ore</w:t>
      </w:r>
      <w:r w:rsidR="00657A8B">
        <w:rPr>
          <w:spacing w:val="-5"/>
          <w:sz w:val="14"/>
        </w:rPr>
        <w:t xml:space="preserve"> </w:t>
      </w:r>
      <w:r w:rsidR="00657A8B">
        <w:rPr>
          <w:sz w:val="14"/>
        </w:rPr>
        <w:t>è</w:t>
      </w:r>
      <w:r w:rsidR="00657A8B">
        <w:rPr>
          <w:spacing w:val="-4"/>
          <w:sz w:val="14"/>
        </w:rPr>
        <w:t xml:space="preserve"> </w:t>
      </w:r>
      <w:r w:rsidR="00657A8B">
        <w:rPr>
          <w:sz w:val="14"/>
        </w:rPr>
        <w:t>finalizzata</w:t>
      </w:r>
      <w:r w:rsidR="00657A8B">
        <w:rPr>
          <w:spacing w:val="-5"/>
          <w:sz w:val="14"/>
        </w:rPr>
        <w:t xml:space="preserve"> </w:t>
      </w:r>
      <w:r w:rsidR="00657A8B">
        <w:rPr>
          <w:sz w:val="14"/>
        </w:rPr>
        <w:t>unicamente</w:t>
      </w:r>
      <w:r w:rsidR="00657A8B">
        <w:rPr>
          <w:spacing w:val="-5"/>
          <w:sz w:val="14"/>
        </w:rPr>
        <w:t xml:space="preserve"> </w:t>
      </w:r>
      <w:r w:rsidR="00657A8B">
        <w:rPr>
          <w:sz w:val="14"/>
        </w:rPr>
        <w:t>a</w:t>
      </w:r>
      <w:r w:rsidR="00657A8B">
        <w:rPr>
          <w:spacing w:val="-5"/>
          <w:sz w:val="14"/>
        </w:rPr>
        <w:t xml:space="preserve"> </w:t>
      </w:r>
      <w:r w:rsidR="00657A8B">
        <w:rPr>
          <w:sz w:val="14"/>
        </w:rPr>
        <w:t>permettere</w:t>
      </w:r>
      <w:r w:rsidR="00657A8B">
        <w:rPr>
          <w:spacing w:val="-4"/>
          <w:sz w:val="14"/>
        </w:rPr>
        <w:t xml:space="preserve"> </w:t>
      </w:r>
      <w:r w:rsidR="00657A8B">
        <w:rPr>
          <w:sz w:val="14"/>
        </w:rPr>
        <w:t>al</w:t>
      </w:r>
      <w:r w:rsidR="00657A8B">
        <w:rPr>
          <w:spacing w:val="-5"/>
          <w:sz w:val="14"/>
        </w:rPr>
        <w:t xml:space="preserve"> </w:t>
      </w:r>
      <w:r w:rsidR="00657A8B">
        <w:rPr>
          <w:sz w:val="14"/>
        </w:rPr>
        <w:t>Dirigente</w:t>
      </w:r>
      <w:r w:rsidR="00657A8B">
        <w:rPr>
          <w:spacing w:val="-3"/>
          <w:sz w:val="14"/>
        </w:rPr>
        <w:t xml:space="preserve"> </w:t>
      </w:r>
      <w:r w:rsidR="00657A8B">
        <w:rPr>
          <w:sz w:val="14"/>
        </w:rPr>
        <w:t>Scolastico</w:t>
      </w:r>
      <w:r w:rsidR="00657A8B">
        <w:rPr>
          <w:spacing w:val="-5"/>
          <w:sz w:val="14"/>
        </w:rPr>
        <w:t xml:space="preserve"> </w:t>
      </w:r>
      <w:r w:rsidR="00657A8B">
        <w:rPr>
          <w:sz w:val="14"/>
        </w:rPr>
        <w:t>di</w:t>
      </w:r>
      <w:r w:rsidR="00657A8B">
        <w:rPr>
          <w:spacing w:val="-6"/>
          <w:sz w:val="14"/>
        </w:rPr>
        <w:t xml:space="preserve"> </w:t>
      </w:r>
      <w:r w:rsidR="00657A8B">
        <w:rPr>
          <w:sz w:val="14"/>
        </w:rPr>
        <w:t>formulare</w:t>
      </w:r>
      <w:r w:rsidR="00657A8B">
        <w:rPr>
          <w:spacing w:val="-4"/>
          <w:sz w:val="14"/>
        </w:rPr>
        <w:t xml:space="preserve"> </w:t>
      </w:r>
      <w:r w:rsidR="00657A8B">
        <w:rPr>
          <w:sz w:val="14"/>
        </w:rPr>
        <w:t>la</w:t>
      </w:r>
      <w:r w:rsidR="00657A8B">
        <w:rPr>
          <w:spacing w:val="-6"/>
          <w:sz w:val="14"/>
        </w:rPr>
        <w:t xml:space="preserve"> </w:t>
      </w:r>
      <w:r w:rsidR="00657A8B">
        <w:rPr>
          <w:sz w:val="14"/>
        </w:rPr>
        <w:t>richiesta</w:t>
      </w:r>
      <w:r w:rsidR="00657A8B">
        <w:rPr>
          <w:spacing w:val="-7"/>
          <w:sz w:val="14"/>
        </w:rPr>
        <w:t xml:space="preserve"> </w:t>
      </w:r>
      <w:r w:rsidR="00657A8B">
        <w:rPr>
          <w:sz w:val="14"/>
        </w:rPr>
        <w:t>complessiva</w:t>
      </w:r>
      <w:r w:rsidR="00657A8B">
        <w:rPr>
          <w:spacing w:val="-6"/>
          <w:sz w:val="14"/>
        </w:rPr>
        <w:t xml:space="preserve"> </w:t>
      </w:r>
      <w:r w:rsidR="00657A8B">
        <w:rPr>
          <w:sz w:val="14"/>
        </w:rPr>
        <w:t>d’Istituto</w:t>
      </w:r>
      <w:r w:rsidR="00657A8B">
        <w:rPr>
          <w:spacing w:val="-5"/>
          <w:sz w:val="14"/>
        </w:rPr>
        <w:t xml:space="preserve"> </w:t>
      </w:r>
      <w:r w:rsidR="00657A8B">
        <w:rPr>
          <w:sz w:val="14"/>
        </w:rPr>
        <w:t>delle</w:t>
      </w:r>
      <w:r w:rsidR="00657A8B">
        <w:rPr>
          <w:spacing w:val="-5"/>
          <w:sz w:val="14"/>
        </w:rPr>
        <w:t xml:space="preserve"> </w:t>
      </w:r>
      <w:r w:rsidR="00657A8B">
        <w:rPr>
          <w:sz w:val="14"/>
        </w:rPr>
        <w:t>misure</w:t>
      </w:r>
      <w:r w:rsidR="00657A8B">
        <w:rPr>
          <w:spacing w:val="-4"/>
          <w:sz w:val="14"/>
        </w:rPr>
        <w:t xml:space="preserve"> </w:t>
      </w:r>
      <w:r w:rsidR="00657A8B">
        <w:rPr>
          <w:sz w:val="14"/>
        </w:rPr>
        <w:t>di</w:t>
      </w:r>
      <w:r w:rsidR="00657A8B">
        <w:rPr>
          <w:spacing w:val="-6"/>
          <w:sz w:val="14"/>
        </w:rPr>
        <w:t xml:space="preserve"> </w:t>
      </w:r>
      <w:r w:rsidR="00657A8B">
        <w:rPr>
          <w:sz w:val="14"/>
        </w:rPr>
        <w:t>sostegno</w:t>
      </w:r>
      <w:r w:rsidR="00657A8B">
        <w:rPr>
          <w:spacing w:val="-2"/>
          <w:sz w:val="14"/>
        </w:rPr>
        <w:t xml:space="preserve"> ulteriori</w:t>
      </w:r>
    </w:p>
    <w:p w:rsidR="002E2691" w:rsidRDefault="00657A8B">
      <w:pPr>
        <w:spacing w:before="14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5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5"/>
          <w:sz w:val="14"/>
        </w:rPr>
        <w:t xml:space="preserve"> </w:t>
      </w:r>
      <w:r>
        <w:rPr>
          <w:sz w:val="14"/>
        </w:rPr>
        <w:t>da</w:t>
      </w:r>
      <w:r>
        <w:rPr>
          <w:spacing w:val="-7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4"/>
          <w:sz w:val="14"/>
        </w:rPr>
        <w:t xml:space="preserve"> </w:t>
      </w:r>
      <w:r>
        <w:rPr>
          <w:sz w:val="14"/>
        </w:rPr>
        <w:t>con</w:t>
      </w:r>
      <w:r>
        <w:rPr>
          <w:spacing w:val="-6"/>
          <w:sz w:val="14"/>
        </w:rPr>
        <w:t xml:space="preserve"> </w:t>
      </w:r>
      <w:r>
        <w:rPr>
          <w:sz w:val="14"/>
        </w:rPr>
        <w:t>l’Ente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Territoriale</w:t>
      </w:r>
    </w:p>
    <w:p w:rsidR="002E2691" w:rsidRDefault="002E2691">
      <w:pPr>
        <w:rPr>
          <w:sz w:val="16"/>
        </w:rPr>
      </w:pPr>
    </w:p>
    <w:p w:rsidR="002E2691" w:rsidRDefault="002E2691">
      <w:pPr>
        <w:spacing w:before="1"/>
        <w:rPr>
          <w:sz w:val="20"/>
        </w:rPr>
      </w:pPr>
    </w:p>
    <w:p w:rsidR="002E2691" w:rsidRDefault="00657A8B">
      <w:pPr>
        <w:spacing w:line="259" w:lineRule="auto"/>
        <w:ind w:left="147" w:right="598"/>
        <w:jc w:val="both"/>
        <w:rPr>
          <w:sz w:val="20"/>
        </w:rPr>
      </w:pPr>
      <w:r>
        <w:rPr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z w:val="20"/>
        </w:rPr>
        <w:t>PEI</w:t>
      </w:r>
      <w:r>
        <w:rPr>
          <w:spacing w:val="-16"/>
          <w:sz w:val="20"/>
        </w:rPr>
        <w:t xml:space="preserve"> </w:t>
      </w:r>
      <w:r>
        <w:rPr>
          <w:sz w:val="20"/>
        </w:rPr>
        <w:t>provvisorio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proposta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numero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ore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sostegno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delle</w:t>
      </w:r>
      <w:r>
        <w:rPr>
          <w:spacing w:val="-15"/>
          <w:sz w:val="20"/>
        </w:rPr>
        <w:t xml:space="preserve"> </w:t>
      </w:r>
      <w:r>
        <w:rPr>
          <w:sz w:val="20"/>
        </w:rPr>
        <w:t>risorse</w:t>
      </w:r>
      <w:r>
        <w:rPr>
          <w:spacing w:val="-16"/>
          <w:sz w:val="20"/>
        </w:rPr>
        <w:t xml:space="preserve"> </w:t>
      </w:r>
      <w:r>
        <w:rPr>
          <w:sz w:val="20"/>
        </w:rPr>
        <w:t>da</w:t>
      </w:r>
      <w:r>
        <w:rPr>
          <w:spacing w:val="-15"/>
          <w:sz w:val="20"/>
        </w:rPr>
        <w:t xml:space="preserve"> </w:t>
      </w:r>
      <w:r>
        <w:rPr>
          <w:sz w:val="20"/>
        </w:rPr>
        <w:t>destinare</w:t>
      </w:r>
      <w:r>
        <w:rPr>
          <w:spacing w:val="-16"/>
          <w:sz w:val="20"/>
        </w:rPr>
        <w:t xml:space="preserve"> </w:t>
      </w:r>
      <w:r>
        <w:rPr>
          <w:sz w:val="20"/>
        </w:rPr>
        <w:t>agli</w:t>
      </w:r>
      <w:r>
        <w:rPr>
          <w:spacing w:val="-16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assistenza igienica e di base, nonché delle tipologie di assistenza/figure professionali e relativo fabbisogno da destinare all'assistenza, all'autonomia e/o alla comunicazione, per l'anno scolastico successivo, è stato approvato dal GLO</w:t>
      </w:r>
    </w:p>
    <w:p w:rsidR="002E2691" w:rsidRDefault="00657A8B">
      <w:pPr>
        <w:tabs>
          <w:tab w:val="left" w:pos="2398"/>
        </w:tabs>
        <w:spacing w:before="120"/>
        <w:ind w:left="147"/>
        <w:jc w:val="both"/>
        <w:rPr>
          <w:sz w:val="20"/>
        </w:rPr>
      </w:pPr>
      <w:r>
        <w:rPr>
          <w:sz w:val="20"/>
        </w:rPr>
        <w:t xml:space="preserve">in data </w:t>
      </w:r>
      <w:r>
        <w:rPr>
          <w:sz w:val="20"/>
          <w:u w:val="single"/>
        </w:rPr>
        <w:tab/>
      </w:r>
    </w:p>
    <w:p w:rsidR="002E2691" w:rsidRDefault="00657A8B">
      <w:pPr>
        <w:spacing w:before="138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verbale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pacing w:val="59"/>
          <w:sz w:val="20"/>
          <w:u w:val="single"/>
        </w:rPr>
        <w:t xml:space="preserve">   </w:t>
      </w:r>
      <w:r>
        <w:rPr>
          <w:spacing w:val="-2"/>
          <w:sz w:val="20"/>
        </w:rPr>
        <w:t>allegato</w:t>
      </w:r>
    </w:p>
    <w:p w:rsidR="002E2691" w:rsidRDefault="002E2691">
      <w:pPr>
        <w:rPr>
          <w:sz w:val="20"/>
        </w:rPr>
      </w:pPr>
    </w:p>
    <w:p w:rsidR="002E2691" w:rsidRDefault="002E2691">
      <w:pPr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2E2691">
        <w:trPr>
          <w:trHeight w:val="525"/>
        </w:trPr>
        <w:tc>
          <w:tcPr>
            <w:tcW w:w="3404" w:type="dxa"/>
          </w:tcPr>
          <w:p w:rsidR="002E2691" w:rsidRDefault="00657A8B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:rsidR="002E2691" w:rsidRDefault="00657A8B">
            <w:pPr>
              <w:pStyle w:val="TableParagraph"/>
              <w:spacing w:before="1" w:line="261" w:lineRule="auto"/>
              <w:ind w:left="108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8" w:type="dxa"/>
          </w:tcPr>
          <w:p w:rsidR="002E2691" w:rsidRDefault="00657A8B">
            <w:pPr>
              <w:pStyle w:val="TableParagraph"/>
              <w:spacing w:before="2"/>
              <w:ind w:left="1641" w:right="16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2E2691">
        <w:trPr>
          <w:trHeight w:val="422"/>
        </w:trPr>
        <w:tc>
          <w:tcPr>
            <w:tcW w:w="3404" w:type="dxa"/>
          </w:tcPr>
          <w:p w:rsidR="002E2691" w:rsidRDefault="00657A8B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>
        <w:trPr>
          <w:trHeight w:val="419"/>
        </w:trPr>
        <w:tc>
          <w:tcPr>
            <w:tcW w:w="3404" w:type="dxa"/>
          </w:tcPr>
          <w:p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>
        <w:trPr>
          <w:trHeight w:val="419"/>
        </w:trPr>
        <w:tc>
          <w:tcPr>
            <w:tcW w:w="3404" w:type="dxa"/>
          </w:tcPr>
          <w:p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>
        <w:trPr>
          <w:trHeight w:val="422"/>
        </w:trPr>
        <w:tc>
          <w:tcPr>
            <w:tcW w:w="3404" w:type="dxa"/>
          </w:tcPr>
          <w:p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>
        <w:trPr>
          <w:trHeight w:val="419"/>
        </w:trPr>
        <w:tc>
          <w:tcPr>
            <w:tcW w:w="3404" w:type="dxa"/>
          </w:tcPr>
          <w:p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>
        <w:trPr>
          <w:trHeight w:val="420"/>
        </w:trPr>
        <w:tc>
          <w:tcPr>
            <w:tcW w:w="3404" w:type="dxa"/>
          </w:tcPr>
          <w:p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>
        <w:trPr>
          <w:trHeight w:val="421"/>
        </w:trPr>
        <w:tc>
          <w:tcPr>
            <w:tcW w:w="3404" w:type="dxa"/>
          </w:tcPr>
          <w:p w:rsidR="002E2691" w:rsidRDefault="00657A8B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57A8B" w:rsidRDefault="00657A8B"/>
    <w:sectPr w:rsidR="00657A8B">
      <w:pgSz w:w="11910" w:h="16840"/>
      <w:pgMar w:top="1060" w:right="400" w:bottom="780" w:left="56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B8C" w:rsidRDefault="00CC1B8C">
      <w:r>
        <w:separator/>
      </w:r>
    </w:p>
  </w:endnote>
  <w:endnote w:type="continuationSeparator" w:id="0">
    <w:p w:rsidR="00CC1B8C" w:rsidRDefault="00CC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B8C" w:rsidRDefault="00CC1B8C">
      <w:r>
        <w:separator/>
      </w:r>
    </w:p>
  </w:footnote>
  <w:footnote w:type="continuationSeparator" w:id="0">
    <w:p w:rsidR="00CC1B8C" w:rsidRDefault="00CC1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04A2"/>
    <w:multiLevelType w:val="hybridMultilevel"/>
    <w:tmpl w:val="E7DC7F30"/>
    <w:lvl w:ilvl="0" w:tplc="F4AAE50C">
      <w:start w:val="1"/>
      <w:numFmt w:val="lowerLetter"/>
      <w:lvlText w:val="%1."/>
      <w:lvlJc w:val="left"/>
      <w:pPr>
        <w:ind w:left="139" w:hanging="229"/>
      </w:pPr>
      <w:rPr>
        <w:rFonts w:ascii="Tahoma" w:eastAsia="Times New Roman" w:hAnsi="Tahoma" w:cs="Tahoma" w:hint="default"/>
        <w:b w:val="0"/>
        <w:bCs w:val="0"/>
        <w:i/>
        <w:iCs/>
        <w:spacing w:val="0"/>
        <w:w w:val="94"/>
        <w:sz w:val="21"/>
        <w:szCs w:val="21"/>
      </w:rPr>
    </w:lvl>
    <w:lvl w:ilvl="1" w:tplc="8DB4B9DE">
      <w:numFmt w:val="bullet"/>
      <w:lvlText w:val="•"/>
      <w:lvlJc w:val="left"/>
      <w:pPr>
        <w:ind w:left="1145" w:hanging="229"/>
      </w:pPr>
      <w:rPr>
        <w:rFonts w:hint="default"/>
      </w:rPr>
    </w:lvl>
    <w:lvl w:ilvl="2" w:tplc="144CFB26">
      <w:numFmt w:val="bullet"/>
      <w:lvlText w:val="•"/>
      <w:lvlJc w:val="left"/>
      <w:pPr>
        <w:ind w:left="2151" w:hanging="229"/>
      </w:pPr>
      <w:rPr>
        <w:rFonts w:hint="default"/>
      </w:rPr>
    </w:lvl>
    <w:lvl w:ilvl="3" w:tplc="64D6ED1C">
      <w:numFmt w:val="bullet"/>
      <w:lvlText w:val="•"/>
      <w:lvlJc w:val="left"/>
      <w:pPr>
        <w:ind w:left="3157" w:hanging="229"/>
      </w:pPr>
      <w:rPr>
        <w:rFonts w:hint="default"/>
      </w:rPr>
    </w:lvl>
    <w:lvl w:ilvl="4" w:tplc="E954BBEE">
      <w:numFmt w:val="bullet"/>
      <w:lvlText w:val="•"/>
      <w:lvlJc w:val="left"/>
      <w:pPr>
        <w:ind w:left="4163" w:hanging="229"/>
      </w:pPr>
      <w:rPr>
        <w:rFonts w:hint="default"/>
      </w:rPr>
    </w:lvl>
    <w:lvl w:ilvl="5" w:tplc="4554F45A">
      <w:numFmt w:val="bullet"/>
      <w:lvlText w:val="•"/>
      <w:lvlJc w:val="left"/>
      <w:pPr>
        <w:ind w:left="5169" w:hanging="229"/>
      </w:pPr>
      <w:rPr>
        <w:rFonts w:hint="default"/>
      </w:rPr>
    </w:lvl>
    <w:lvl w:ilvl="6" w:tplc="EC3A27E2">
      <w:numFmt w:val="bullet"/>
      <w:lvlText w:val="•"/>
      <w:lvlJc w:val="left"/>
      <w:pPr>
        <w:ind w:left="6175" w:hanging="229"/>
      </w:pPr>
      <w:rPr>
        <w:rFonts w:hint="default"/>
      </w:rPr>
    </w:lvl>
    <w:lvl w:ilvl="7" w:tplc="79EA6710">
      <w:numFmt w:val="bullet"/>
      <w:lvlText w:val="•"/>
      <w:lvlJc w:val="left"/>
      <w:pPr>
        <w:ind w:left="7181" w:hanging="229"/>
      </w:pPr>
      <w:rPr>
        <w:rFonts w:hint="default"/>
      </w:rPr>
    </w:lvl>
    <w:lvl w:ilvl="8" w:tplc="56D492B4">
      <w:numFmt w:val="bullet"/>
      <w:lvlText w:val="•"/>
      <w:lvlJc w:val="left"/>
      <w:pPr>
        <w:ind w:left="8187" w:hanging="229"/>
      </w:pPr>
      <w:rPr>
        <w:rFonts w:hint="default"/>
      </w:rPr>
    </w:lvl>
  </w:abstractNum>
  <w:abstractNum w:abstractNumId="1" w15:restartNumberingAfterBreak="0">
    <w:nsid w:val="088519F0"/>
    <w:multiLevelType w:val="hybridMultilevel"/>
    <w:tmpl w:val="95C2B238"/>
    <w:lvl w:ilvl="0" w:tplc="A4247E3E">
      <w:start w:val="1"/>
      <w:numFmt w:val="lowerLetter"/>
      <w:lvlText w:val="%1)"/>
      <w:lvlJc w:val="left"/>
      <w:pPr>
        <w:ind w:left="110" w:hanging="202"/>
      </w:pPr>
      <w:rPr>
        <w:rFonts w:ascii="Tahoma" w:eastAsia="Times New Roman" w:hAnsi="Tahoma" w:cs="Tahoma" w:hint="default"/>
        <w:b w:val="0"/>
        <w:bCs w:val="0"/>
        <w:i w:val="0"/>
        <w:iCs w:val="0"/>
        <w:spacing w:val="-9"/>
        <w:w w:val="100"/>
        <w:sz w:val="18"/>
        <w:szCs w:val="18"/>
      </w:rPr>
    </w:lvl>
    <w:lvl w:ilvl="1" w:tplc="9C5C0A64">
      <w:numFmt w:val="bullet"/>
      <w:lvlText w:val="•"/>
      <w:lvlJc w:val="left"/>
      <w:pPr>
        <w:ind w:left="905" w:hanging="202"/>
      </w:pPr>
      <w:rPr>
        <w:rFonts w:hint="default"/>
      </w:rPr>
    </w:lvl>
    <w:lvl w:ilvl="2" w:tplc="E0687552">
      <w:numFmt w:val="bullet"/>
      <w:lvlText w:val="•"/>
      <w:lvlJc w:val="left"/>
      <w:pPr>
        <w:ind w:left="1690" w:hanging="202"/>
      </w:pPr>
      <w:rPr>
        <w:rFonts w:hint="default"/>
      </w:rPr>
    </w:lvl>
    <w:lvl w:ilvl="3" w:tplc="28047E16">
      <w:numFmt w:val="bullet"/>
      <w:lvlText w:val="•"/>
      <w:lvlJc w:val="left"/>
      <w:pPr>
        <w:ind w:left="2475" w:hanging="202"/>
      </w:pPr>
      <w:rPr>
        <w:rFonts w:hint="default"/>
      </w:rPr>
    </w:lvl>
    <w:lvl w:ilvl="4" w:tplc="91DAD8AE">
      <w:numFmt w:val="bullet"/>
      <w:lvlText w:val="•"/>
      <w:lvlJc w:val="left"/>
      <w:pPr>
        <w:ind w:left="3260" w:hanging="202"/>
      </w:pPr>
      <w:rPr>
        <w:rFonts w:hint="default"/>
      </w:rPr>
    </w:lvl>
    <w:lvl w:ilvl="5" w:tplc="39946BCA">
      <w:numFmt w:val="bullet"/>
      <w:lvlText w:val="•"/>
      <w:lvlJc w:val="left"/>
      <w:pPr>
        <w:ind w:left="4045" w:hanging="202"/>
      </w:pPr>
      <w:rPr>
        <w:rFonts w:hint="default"/>
      </w:rPr>
    </w:lvl>
    <w:lvl w:ilvl="6" w:tplc="BC5A80FA">
      <w:numFmt w:val="bullet"/>
      <w:lvlText w:val="•"/>
      <w:lvlJc w:val="left"/>
      <w:pPr>
        <w:ind w:left="4830" w:hanging="202"/>
      </w:pPr>
      <w:rPr>
        <w:rFonts w:hint="default"/>
      </w:rPr>
    </w:lvl>
    <w:lvl w:ilvl="7" w:tplc="67B03CF2">
      <w:numFmt w:val="bullet"/>
      <w:lvlText w:val="•"/>
      <w:lvlJc w:val="left"/>
      <w:pPr>
        <w:ind w:left="5615" w:hanging="202"/>
      </w:pPr>
      <w:rPr>
        <w:rFonts w:hint="default"/>
      </w:rPr>
    </w:lvl>
    <w:lvl w:ilvl="8" w:tplc="7BFAA616">
      <w:numFmt w:val="bullet"/>
      <w:lvlText w:val="•"/>
      <w:lvlJc w:val="left"/>
      <w:pPr>
        <w:ind w:left="6400" w:hanging="202"/>
      </w:pPr>
      <w:rPr>
        <w:rFonts w:hint="default"/>
      </w:rPr>
    </w:lvl>
  </w:abstractNum>
  <w:abstractNum w:abstractNumId="2" w15:restartNumberingAfterBreak="0">
    <w:nsid w:val="10F53AEA"/>
    <w:multiLevelType w:val="hybridMultilevel"/>
    <w:tmpl w:val="DA0C8BF6"/>
    <w:lvl w:ilvl="0" w:tplc="DF649DCA">
      <w:start w:val="1"/>
      <w:numFmt w:val="upperLetter"/>
      <w:lvlText w:val="%1."/>
      <w:lvlJc w:val="left"/>
      <w:pPr>
        <w:ind w:left="148" w:hanging="286"/>
      </w:pPr>
      <w:rPr>
        <w:rFonts w:ascii="Tahoma" w:eastAsia="Times New Roman" w:hAnsi="Tahoma" w:cs="Tahoma" w:hint="default"/>
        <w:b/>
        <w:bCs/>
        <w:i w:val="0"/>
        <w:iCs w:val="0"/>
        <w:spacing w:val="0"/>
        <w:w w:val="100"/>
        <w:sz w:val="22"/>
        <w:szCs w:val="22"/>
      </w:rPr>
    </w:lvl>
    <w:lvl w:ilvl="1" w:tplc="0068D3F4">
      <w:numFmt w:val="bullet"/>
      <w:lvlText w:val="•"/>
      <w:lvlJc w:val="left"/>
      <w:pPr>
        <w:ind w:left="1220" w:hanging="286"/>
      </w:pPr>
      <w:rPr>
        <w:rFonts w:hint="default"/>
      </w:rPr>
    </w:lvl>
    <w:lvl w:ilvl="2" w:tplc="EFA89EA0">
      <w:numFmt w:val="bullet"/>
      <w:lvlText w:val="•"/>
      <w:lvlJc w:val="left"/>
      <w:pPr>
        <w:ind w:left="2301" w:hanging="286"/>
      </w:pPr>
      <w:rPr>
        <w:rFonts w:hint="default"/>
      </w:rPr>
    </w:lvl>
    <w:lvl w:ilvl="3" w:tplc="08B6757C">
      <w:numFmt w:val="bullet"/>
      <w:lvlText w:val="•"/>
      <w:lvlJc w:val="left"/>
      <w:pPr>
        <w:ind w:left="3381" w:hanging="286"/>
      </w:pPr>
      <w:rPr>
        <w:rFonts w:hint="default"/>
      </w:rPr>
    </w:lvl>
    <w:lvl w:ilvl="4" w:tplc="980480E0">
      <w:numFmt w:val="bullet"/>
      <w:lvlText w:val="•"/>
      <w:lvlJc w:val="left"/>
      <w:pPr>
        <w:ind w:left="4462" w:hanging="286"/>
      </w:pPr>
      <w:rPr>
        <w:rFonts w:hint="default"/>
      </w:rPr>
    </w:lvl>
    <w:lvl w:ilvl="5" w:tplc="93AA53AC"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3D8ECD82">
      <w:numFmt w:val="bullet"/>
      <w:lvlText w:val="•"/>
      <w:lvlJc w:val="left"/>
      <w:pPr>
        <w:ind w:left="6623" w:hanging="286"/>
      </w:pPr>
      <w:rPr>
        <w:rFonts w:hint="default"/>
      </w:rPr>
    </w:lvl>
    <w:lvl w:ilvl="7" w:tplc="8C9A8A44">
      <w:numFmt w:val="bullet"/>
      <w:lvlText w:val="•"/>
      <w:lvlJc w:val="left"/>
      <w:pPr>
        <w:ind w:left="7704" w:hanging="286"/>
      </w:pPr>
      <w:rPr>
        <w:rFonts w:hint="default"/>
      </w:rPr>
    </w:lvl>
    <w:lvl w:ilvl="8" w:tplc="B4026916">
      <w:numFmt w:val="bullet"/>
      <w:lvlText w:val="•"/>
      <w:lvlJc w:val="left"/>
      <w:pPr>
        <w:ind w:left="8785" w:hanging="286"/>
      </w:pPr>
      <w:rPr>
        <w:rFonts w:hint="default"/>
      </w:rPr>
    </w:lvl>
  </w:abstractNum>
  <w:abstractNum w:abstractNumId="3" w15:restartNumberingAfterBreak="0">
    <w:nsid w:val="262D5532"/>
    <w:multiLevelType w:val="hybridMultilevel"/>
    <w:tmpl w:val="65583DB6"/>
    <w:lvl w:ilvl="0" w:tplc="D00AC286">
      <w:numFmt w:val="bullet"/>
      <w:lvlText w:val="-"/>
      <w:lvlJc w:val="left"/>
      <w:pPr>
        <w:ind w:left="107" w:hanging="120"/>
      </w:pPr>
      <w:rPr>
        <w:rFonts w:ascii="Tahoma" w:eastAsia="Times New Roman" w:hAnsi="Tahoma" w:hint="default"/>
        <w:b w:val="0"/>
        <w:i w:val="0"/>
        <w:spacing w:val="0"/>
        <w:w w:val="100"/>
        <w:sz w:val="18"/>
      </w:rPr>
    </w:lvl>
    <w:lvl w:ilvl="1" w:tplc="11847CA2">
      <w:numFmt w:val="bullet"/>
      <w:lvlText w:val="•"/>
      <w:lvlJc w:val="left"/>
      <w:pPr>
        <w:ind w:left="887" w:hanging="120"/>
      </w:pPr>
      <w:rPr>
        <w:rFonts w:hint="default"/>
      </w:rPr>
    </w:lvl>
    <w:lvl w:ilvl="2" w:tplc="E3385D54">
      <w:numFmt w:val="bullet"/>
      <w:lvlText w:val="•"/>
      <w:lvlJc w:val="left"/>
      <w:pPr>
        <w:ind w:left="1674" w:hanging="120"/>
      </w:pPr>
      <w:rPr>
        <w:rFonts w:hint="default"/>
      </w:rPr>
    </w:lvl>
    <w:lvl w:ilvl="3" w:tplc="C604050A">
      <w:numFmt w:val="bullet"/>
      <w:lvlText w:val="•"/>
      <w:lvlJc w:val="left"/>
      <w:pPr>
        <w:ind w:left="2461" w:hanging="120"/>
      </w:pPr>
      <w:rPr>
        <w:rFonts w:hint="default"/>
      </w:rPr>
    </w:lvl>
    <w:lvl w:ilvl="4" w:tplc="D0AA9D44">
      <w:numFmt w:val="bullet"/>
      <w:lvlText w:val="•"/>
      <w:lvlJc w:val="left"/>
      <w:pPr>
        <w:ind w:left="3248" w:hanging="120"/>
      </w:pPr>
      <w:rPr>
        <w:rFonts w:hint="default"/>
      </w:rPr>
    </w:lvl>
    <w:lvl w:ilvl="5" w:tplc="A30A5A10">
      <w:numFmt w:val="bullet"/>
      <w:lvlText w:val="•"/>
      <w:lvlJc w:val="left"/>
      <w:pPr>
        <w:ind w:left="4035" w:hanging="120"/>
      </w:pPr>
      <w:rPr>
        <w:rFonts w:hint="default"/>
      </w:rPr>
    </w:lvl>
    <w:lvl w:ilvl="6" w:tplc="83B4F28C">
      <w:numFmt w:val="bullet"/>
      <w:lvlText w:val="•"/>
      <w:lvlJc w:val="left"/>
      <w:pPr>
        <w:ind w:left="4822" w:hanging="120"/>
      </w:pPr>
      <w:rPr>
        <w:rFonts w:hint="default"/>
      </w:rPr>
    </w:lvl>
    <w:lvl w:ilvl="7" w:tplc="8F7E3932">
      <w:numFmt w:val="bullet"/>
      <w:lvlText w:val="•"/>
      <w:lvlJc w:val="left"/>
      <w:pPr>
        <w:ind w:left="5609" w:hanging="120"/>
      </w:pPr>
      <w:rPr>
        <w:rFonts w:hint="default"/>
      </w:rPr>
    </w:lvl>
    <w:lvl w:ilvl="8" w:tplc="A2D2CCCE">
      <w:numFmt w:val="bullet"/>
      <w:lvlText w:val="•"/>
      <w:lvlJc w:val="left"/>
      <w:pPr>
        <w:ind w:left="6396" w:hanging="120"/>
      </w:pPr>
      <w:rPr>
        <w:rFonts w:hint="default"/>
      </w:rPr>
    </w:lvl>
  </w:abstractNum>
  <w:abstractNum w:abstractNumId="4" w15:restartNumberingAfterBreak="0">
    <w:nsid w:val="3020681F"/>
    <w:multiLevelType w:val="hybridMultilevel"/>
    <w:tmpl w:val="54B4032C"/>
    <w:lvl w:ilvl="0" w:tplc="9D16BE8A">
      <w:start w:val="1"/>
      <w:numFmt w:val="lowerLetter"/>
      <w:lvlText w:val="%1."/>
      <w:lvlJc w:val="left"/>
      <w:pPr>
        <w:ind w:left="47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3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9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  <w:rPr>
        <w:rFonts w:cs="Times New Roman"/>
      </w:rPr>
    </w:lvl>
  </w:abstractNum>
  <w:abstractNum w:abstractNumId="5" w15:restartNumberingAfterBreak="0">
    <w:nsid w:val="4A0013D0"/>
    <w:multiLevelType w:val="hybridMultilevel"/>
    <w:tmpl w:val="758C09E0"/>
    <w:lvl w:ilvl="0" w:tplc="50229558">
      <w:start w:val="11"/>
      <w:numFmt w:val="decimal"/>
      <w:lvlText w:val="%1."/>
      <w:lvlJc w:val="left"/>
      <w:pPr>
        <w:ind w:left="665" w:hanging="451"/>
      </w:pPr>
      <w:rPr>
        <w:rFonts w:ascii="Tahoma" w:eastAsia="Times New Roman" w:hAnsi="Tahoma" w:cs="Tahoma" w:hint="default"/>
        <w:b/>
        <w:bCs/>
        <w:i w:val="0"/>
        <w:iCs w:val="0"/>
        <w:spacing w:val="0"/>
        <w:w w:val="100"/>
        <w:sz w:val="24"/>
        <w:szCs w:val="24"/>
      </w:rPr>
    </w:lvl>
    <w:lvl w:ilvl="1" w:tplc="DE064D6A">
      <w:start w:val="1"/>
      <w:numFmt w:val="decimal"/>
      <w:lvlText w:val="(%2)"/>
      <w:lvlJc w:val="left"/>
      <w:pPr>
        <w:ind w:left="148" w:hanging="226"/>
      </w:pPr>
      <w:rPr>
        <w:rFonts w:ascii="Tahoma" w:eastAsia="Times New Roman" w:hAnsi="Tahoma" w:cs="Tahoma" w:hint="default"/>
        <w:b w:val="0"/>
        <w:bCs w:val="0"/>
        <w:i w:val="0"/>
        <w:iCs w:val="0"/>
        <w:spacing w:val="-1"/>
        <w:w w:val="99"/>
        <w:sz w:val="14"/>
        <w:szCs w:val="14"/>
      </w:rPr>
    </w:lvl>
    <w:lvl w:ilvl="2" w:tplc="4D74CC06">
      <w:numFmt w:val="bullet"/>
      <w:lvlText w:val="•"/>
      <w:lvlJc w:val="left"/>
      <w:pPr>
        <w:ind w:left="660" w:hanging="226"/>
      </w:pPr>
      <w:rPr>
        <w:rFonts w:hint="default"/>
      </w:rPr>
    </w:lvl>
    <w:lvl w:ilvl="3" w:tplc="A4F0F384">
      <w:numFmt w:val="bullet"/>
      <w:lvlText w:val="•"/>
      <w:lvlJc w:val="left"/>
      <w:pPr>
        <w:ind w:left="1945" w:hanging="226"/>
      </w:pPr>
      <w:rPr>
        <w:rFonts w:hint="default"/>
      </w:rPr>
    </w:lvl>
    <w:lvl w:ilvl="4" w:tplc="ABDA737A">
      <w:numFmt w:val="bullet"/>
      <w:lvlText w:val="•"/>
      <w:lvlJc w:val="left"/>
      <w:pPr>
        <w:ind w:left="3231" w:hanging="226"/>
      </w:pPr>
      <w:rPr>
        <w:rFonts w:hint="default"/>
      </w:rPr>
    </w:lvl>
    <w:lvl w:ilvl="5" w:tplc="9BC6A992">
      <w:numFmt w:val="bullet"/>
      <w:lvlText w:val="•"/>
      <w:lvlJc w:val="left"/>
      <w:pPr>
        <w:ind w:left="4517" w:hanging="226"/>
      </w:pPr>
      <w:rPr>
        <w:rFonts w:hint="default"/>
      </w:rPr>
    </w:lvl>
    <w:lvl w:ilvl="6" w:tplc="E3B4EBA2">
      <w:numFmt w:val="bullet"/>
      <w:lvlText w:val="•"/>
      <w:lvlJc w:val="left"/>
      <w:pPr>
        <w:ind w:left="5803" w:hanging="226"/>
      </w:pPr>
      <w:rPr>
        <w:rFonts w:hint="default"/>
      </w:rPr>
    </w:lvl>
    <w:lvl w:ilvl="7" w:tplc="6CD48752">
      <w:numFmt w:val="bullet"/>
      <w:lvlText w:val="•"/>
      <w:lvlJc w:val="left"/>
      <w:pPr>
        <w:ind w:left="7089" w:hanging="226"/>
      </w:pPr>
      <w:rPr>
        <w:rFonts w:hint="default"/>
      </w:rPr>
    </w:lvl>
    <w:lvl w:ilvl="8" w:tplc="E7147E0A">
      <w:numFmt w:val="bullet"/>
      <w:lvlText w:val="•"/>
      <w:lvlJc w:val="left"/>
      <w:pPr>
        <w:ind w:left="8374" w:hanging="226"/>
      </w:pPr>
      <w:rPr>
        <w:rFonts w:hint="default"/>
      </w:rPr>
    </w:lvl>
  </w:abstractNum>
  <w:abstractNum w:abstractNumId="6" w15:restartNumberingAfterBreak="0">
    <w:nsid w:val="521E047D"/>
    <w:multiLevelType w:val="multilevel"/>
    <w:tmpl w:val="E67EF2C6"/>
    <w:lvl w:ilvl="0">
      <w:start w:val="1"/>
      <w:numFmt w:val="decimal"/>
      <w:lvlText w:val="%1."/>
      <w:lvlJc w:val="left"/>
      <w:pPr>
        <w:ind w:left="470" w:hanging="298"/>
      </w:pPr>
      <w:rPr>
        <w:rFonts w:ascii="Tahoma" w:eastAsia="Times New Roman" w:hAnsi="Tahoma" w:cs="Tahoma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580" w:hanging="433"/>
      </w:pPr>
      <w:rPr>
        <w:rFonts w:ascii="Tahoma" w:eastAsia="Times New Roman" w:hAnsi="Tahoma" w:cs="Tahoma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731" w:hanging="433"/>
      </w:pPr>
      <w:rPr>
        <w:rFonts w:hint="default"/>
      </w:rPr>
    </w:lvl>
    <w:lvl w:ilvl="3">
      <w:numFmt w:val="bullet"/>
      <w:lvlText w:val="•"/>
      <w:lvlJc w:val="left"/>
      <w:pPr>
        <w:ind w:left="2883" w:hanging="433"/>
      </w:pPr>
      <w:rPr>
        <w:rFonts w:hint="default"/>
      </w:rPr>
    </w:lvl>
    <w:lvl w:ilvl="4">
      <w:numFmt w:val="bullet"/>
      <w:lvlText w:val="•"/>
      <w:lvlJc w:val="left"/>
      <w:pPr>
        <w:ind w:left="4035" w:hanging="433"/>
      </w:pPr>
      <w:rPr>
        <w:rFonts w:hint="default"/>
      </w:rPr>
    </w:lvl>
    <w:lvl w:ilvl="5">
      <w:numFmt w:val="bullet"/>
      <w:lvlText w:val="•"/>
      <w:lvlJc w:val="left"/>
      <w:pPr>
        <w:ind w:left="5187" w:hanging="433"/>
      </w:pPr>
      <w:rPr>
        <w:rFonts w:hint="default"/>
      </w:rPr>
    </w:lvl>
    <w:lvl w:ilvl="6">
      <w:numFmt w:val="bullet"/>
      <w:lvlText w:val="•"/>
      <w:lvlJc w:val="left"/>
      <w:pPr>
        <w:ind w:left="6339" w:hanging="433"/>
      </w:pPr>
      <w:rPr>
        <w:rFonts w:hint="default"/>
      </w:rPr>
    </w:lvl>
    <w:lvl w:ilvl="7">
      <w:numFmt w:val="bullet"/>
      <w:lvlText w:val="•"/>
      <w:lvlJc w:val="left"/>
      <w:pPr>
        <w:ind w:left="7490" w:hanging="433"/>
      </w:pPr>
      <w:rPr>
        <w:rFonts w:hint="default"/>
      </w:rPr>
    </w:lvl>
    <w:lvl w:ilvl="8">
      <w:numFmt w:val="bullet"/>
      <w:lvlText w:val="•"/>
      <w:lvlJc w:val="left"/>
      <w:pPr>
        <w:ind w:left="8642" w:hanging="433"/>
      </w:pPr>
      <w:rPr>
        <w:rFonts w:hint="default"/>
      </w:rPr>
    </w:lvl>
  </w:abstractNum>
  <w:abstractNum w:abstractNumId="7" w15:restartNumberingAfterBreak="0">
    <w:nsid w:val="696F1ABA"/>
    <w:multiLevelType w:val="hybridMultilevel"/>
    <w:tmpl w:val="29EED600"/>
    <w:lvl w:ilvl="0" w:tplc="3A2C2676">
      <w:numFmt w:val="bullet"/>
      <w:lvlText w:val="-"/>
      <w:lvlJc w:val="left"/>
      <w:pPr>
        <w:ind w:left="551" w:hanging="120"/>
      </w:pPr>
      <w:rPr>
        <w:rFonts w:ascii="Tahoma" w:eastAsia="Times New Roman" w:hAnsi="Tahoma" w:hint="default"/>
        <w:b w:val="0"/>
        <w:i w:val="0"/>
        <w:spacing w:val="0"/>
        <w:w w:val="100"/>
        <w:sz w:val="18"/>
      </w:rPr>
    </w:lvl>
    <w:lvl w:ilvl="1" w:tplc="05AACC8E">
      <w:numFmt w:val="bullet"/>
      <w:lvlText w:val="•"/>
      <w:lvlJc w:val="left"/>
      <w:pPr>
        <w:ind w:left="1598" w:hanging="120"/>
      </w:pPr>
      <w:rPr>
        <w:rFonts w:hint="default"/>
      </w:rPr>
    </w:lvl>
    <w:lvl w:ilvl="2" w:tplc="DCC64F4C">
      <w:numFmt w:val="bullet"/>
      <w:lvlText w:val="•"/>
      <w:lvlJc w:val="left"/>
      <w:pPr>
        <w:ind w:left="2637" w:hanging="120"/>
      </w:pPr>
      <w:rPr>
        <w:rFonts w:hint="default"/>
      </w:rPr>
    </w:lvl>
    <w:lvl w:ilvl="3" w:tplc="9D1AA02A">
      <w:numFmt w:val="bullet"/>
      <w:lvlText w:val="•"/>
      <w:lvlJc w:val="left"/>
      <w:pPr>
        <w:ind w:left="3675" w:hanging="120"/>
      </w:pPr>
      <w:rPr>
        <w:rFonts w:hint="default"/>
      </w:rPr>
    </w:lvl>
    <w:lvl w:ilvl="4" w:tplc="082CDC86">
      <w:numFmt w:val="bullet"/>
      <w:lvlText w:val="•"/>
      <w:lvlJc w:val="left"/>
      <w:pPr>
        <w:ind w:left="4714" w:hanging="120"/>
      </w:pPr>
      <w:rPr>
        <w:rFonts w:hint="default"/>
      </w:rPr>
    </w:lvl>
    <w:lvl w:ilvl="5" w:tplc="A22A8F28">
      <w:numFmt w:val="bullet"/>
      <w:lvlText w:val="•"/>
      <w:lvlJc w:val="left"/>
      <w:pPr>
        <w:ind w:left="5753" w:hanging="120"/>
      </w:pPr>
      <w:rPr>
        <w:rFonts w:hint="default"/>
      </w:rPr>
    </w:lvl>
    <w:lvl w:ilvl="6" w:tplc="7F42A03E">
      <w:numFmt w:val="bullet"/>
      <w:lvlText w:val="•"/>
      <w:lvlJc w:val="left"/>
      <w:pPr>
        <w:ind w:left="6791" w:hanging="120"/>
      </w:pPr>
      <w:rPr>
        <w:rFonts w:hint="default"/>
      </w:rPr>
    </w:lvl>
    <w:lvl w:ilvl="7" w:tplc="00087522">
      <w:numFmt w:val="bullet"/>
      <w:lvlText w:val="•"/>
      <w:lvlJc w:val="left"/>
      <w:pPr>
        <w:ind w:left="7830" w:hanging="120"/>
      </w:pPr>
      <w:rPr>
        <w:rFonts w:hint="default"/>
      </w:rPr>
    </w:lvl>
    <w:lvl w:ilvl="8" w:tplc="1172BC4C">
      <w:numFmt w:val="bullet"/>
      <w:lvlText w:val="•"/>
      <w:lvlJc w:val="left"/>
      <w:pPr>
        <w:ind w:left="8869" w:hanging="12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97"/>
    <w:rsid w:val="00060C9C"/>
    <w:rsid w:val="002215CA"/>
    <w:rsid w:val="002E2691"/>
    <w:rsid w:val="00333238"/>
    <w:rsid w:val="00357EFC"/>
    <w:rsid w:val="00450997"/>
    <w:rsid w:val="00477E3A"/>
    <w:rsid w:val="00657A8B"/>
    <w:rsid w:val="006A4717"/>
    <w:rsid w:val="007B5F2F"/>
    <w:rsid w:val="00937875"/>
    <w:rsid w:val="00A92897"/>
    <w:rsid w:val="00CC1B8C"/>
    <w:rsid w:val="00F1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C4719B0-9E27-4CC7-8405-542E8FB2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autoSpaceDE w:val="0"/>
      <w:autoSpaceDN w:val="0"/>
    </w:pPr>
    <w:rPr>
      <w:rFonts w:ascii="Tahoma" w:hAnsi="Tahoma" w:cs="Tahoma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76"/>
      <w:ind w:left="511" w:hanging="2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it-IT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i/>
      <w:iCs/>
      <w:sz w:val="17"/>
      <w:szCs w:val="17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ahoma" w:hAnsi="Tahoma" w:cs="Tahoma"/>
      <w:lang w:val="it-IT"/>
    </w:rPr>
  </w:style>
  <w:style w:type="paragraph" w:styleId="Titolo">
    <w:name w:val="Title"/>
    <w:basedOn w:val="Normale"/>
    <w:link w:val="TitoloCarattere"/>
    <w:uiPriority w:val="10"/>
    <w:qFormat/>
    <w:pPr>
      <w:spacing w:before="81"/>
      <w:ind w:left="1971" w:right="1864"/>
      <w:jc w:val="center"/>
    </w:pPr>
    <w:rPr>
      <w:rFonts w:ascii="Times New Roman" w:hAnsi="Times New Roman" w:cs="Times New Roman"/>
      <w:b/>
      <w:bCs/>
      <w:sz w:val="44"/>
      <w:szCs w:val="44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it-IT"/>
    </w:rPr>
  </w:style>
  <w:style w:type="paragraph" w:styleId="Paragrafoelenco">
    <w:name w:val="List Paragraph"/>
    <w:basedOn w:val="Normale"/>
    <w:uiPriority w:val="1"/>
    <w:qFormat/>
    <w:pPr>
      <w:spacing w:before="76"/>
      <w:ind w:left="511" w:hanging="29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ntr\OneDrive\Documents\Modelli%20di%20Office%20personalizzati\PEI_Infanzia_nl_def%20disperazion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PEI_Infanzia_nl_def disperazionme.dotx</Template>
  <TotalTime>0</TotalTime>
  <Pages>12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ventrice</dc:creator>
  <cp:keywords/>
  <dc:description/>
  <cp:lastModifiedBy>grazia ventrice</cp:lastModifiedBy>
  <cp:revision>3</cp:revision>
  <dcterms:created xsi:type="dcterms:W3CDTF">2023-09-30T13:16:00Z</dcterms:created>
  <dcterms:modified xsi:type="dcterms:W3CDTF">2023-09-30T14:21:00Z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2023-09-28T22:00:00Z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2023-09-29T22:00:00Z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